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0856EF" w14:textId="77777777" w:rsidR="008E3736" w:rsidRPr="007C074A" w:rsidRDefault="008E3736" w:rsidP="00A50624">
      <w:pPr>
        <w:jc w:val="center"/>
        <w:rPr>
          <w:rFonts w:ascii="Arial" w:hAnsi="Arial" w:cs="Arial"/>
          <w:b/>
          <w:u w:val="single"/>
        </w:rPr>
      </w:pPr>
    </w:p>
    <w:p w14:paraId="08FBBEB5" w14:textId="77777777" w:rsidR="00A50624" w:rsidRPr="007C074A" w:rsidRDefault="008E3736" w:rsidP="00A50624">
      <w:pPr>
        <w:jc w:val="center"/>
        <w:rPr>
          <w:rFonts w:ascii="Arial" w:hAnsi="Arial" w:cs="Arial"/>
          <w:b/>
          <w:u w:val="single"/>
        </w:rPr>
      </w:pPr>
      <w:r w:rsidRPr="007C074A">
        <w:rPr>
          <w:rFonts w:ascii="Arial" w:hAnsi="Arial" w:cs="Arial"/>
          <w:b/>
          <w:u w:val="single"/>
        </w:rPr>
        <w:t>Opis Przedmiotu Zamówienia</w:t>
      </w:r>
    </w:p>
    <w:p w14:paraId="3CCFDBDA" w14:textId="77777777" w:rsidR="00964966" w:rsidRPr="007C074A" w:rsidRDefault="00964966" w:rsidP="00964966">
      <w:pPr>
        <w:jc w:val="both"/>
        <w:rPr>
          <w:rFonts w:ascii="Arial" w:hAnsi="Arial" w:cs="Arial"/>
          <w:b/>
        </w:rPr>
      </w:pPr>
      <w:r w:rsidRPr="007C074A">
        <w:rPr>
          <w:rFonts w:ascii="Arial" w:hAnsi="Arial" w:cs="Arial"/>
          <w:b/>
        </w:rPr>
        <w:t>1. Zamawiający:</w:t>
      </w:r>
    </w:p>
    <w:p w14:paraId="0D321995" w14:textId="77777777" w:rsidR="00964966" w:rsidRPr="007C074A" w:rsidRDefault="00964966" w:rsidP="00F218F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Regionalna Dyrekcja Ochrony Środowiska w Gorzowie Wielkopolskim,</w:t>
      </w:r>
    </w:p>
    <w:p w14:paraId="560C255F" w14:textId="77777777" w:rsidR="00964966" w:rsidRPr="007C074A" w:rsidRDefault="00964966" w:rsidP="00F218F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ul. Jagiellończyka 13, 66-400 Gorzów Wielkopolski</w:t>
      </w:r>
    </w:p>
    <w:p w14:paraId="2B0288DA" w14:textId="77777777" w:rsidR="00964966" w:rsidRPr="007C074A" w:rsidRDefault="00964966" w:rsidP="00F218F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tel.: 887-101-300, fax: 95 75-25-045</w:t>
      </w:r>
    </w:p>
    <w:p w14:paraId="1B48D6C8" w14:textId="77777777" w:rsidR="00964966" w:rsidRPr="007C074A" w:rsidRDefault="00964966" w:rsidP="00F218F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 xml:space="preserve">e-mail </w:t>
      </w:r>
      <w:hyperlink r:id="rId8" w:history="1">
        <w:r w:rsidRPr="007C074A">
          <w:rPr>
            <w:rStyle w:val="Hipercze"/>
            <w:rFonts w:ascii="Arial" w:hAnsi="Arial" w:cs="Arial"/>
          </w:rPr>
          <w:t>sekretariat.gorzowwlkp@rdos.gov.pl</w:t>
        </w:r>
      </w:hyperlink>
    </w:p>
    <w:p w14:paraId="54648A5A" w14:textId="77777777" w:rsidR="00A50624" w:rsidRPr="007C074A" w:rsidRDefault="00A50624" w:rsidP="00F218F8">
      <w:pPr>
        <w:spacing w:after="0"/>
        <w:jc w:val="center"/>
        <w:rPr>
          <w:rFonts w:ascii="Arial" w:hAnsi="Arial" w:cs="Arial"/>
          <w:b/>
          <w:u w:val="single"/>
        </w:rPr>
      </w:pPr>
    </w:p>
    <w:p w14:paraId="301C746A" w14:textId="77777777" w:rsidR="00B722DE" w:rsidRPr="007C074A" w:rsidRDefault="00EE4B90" w:rsidP="00A120E8">
      <w:pPr>
        <w:jc w:val="both"/>
        <w:rPr>
          <w:rFonts w:ascii="Arial" w:hAnsi="Arial" w:cs="Arial"/>
          <w:b/>
          <w:lang w:eastAsia="pl-PL"/>
        </w:rPr>
      </w:pPr>
      <w:r w:rsidRPr="007C074A">
        <w:rPr>
          <w:rFonts w:ascii="Arial" w:hAnsi="Arial" w:cs="Arial"/>
          <w:b/>
          <w:lang w:eastAsia="pl-PL"/>
        </w:rPr>
        <w:t>2.</w:t>
      </w:r>
      <w:r w:rsidR="008E3736" w:rsidRPr="007C074A">
        <w:rPr>
          <w:rFonts w:ascii="Arial" w:hAnsi="Arial" w:cs="Arial"/>
          <w:b/>
          <w:lang w:eastAsia="pl-PL"/>
        </w:rPr>
        <w:t xml:space="preserve"> </w:t>
      </w:r>
      <w:r w:rsidRPr="007C074A">
        <w:rPr>
          <w:rFonts w:ascii="Arial" w:hAnsi="Arial" w:cs="Arial"/>
          <w:b/>
          <w:lang w:eastAsia="pl-PL"/>
        </w:rPr>
        <w:t>Opis przedmiotu zamówienia:</w:t>
      </w:r>
    </w:p>
    <w:p w14:paraId="4EAAD88E" w14:textId="77777777" w:rsidR="009C366A" w:rsidRDefault="00B722DE" w:rsidP="00D610B4">
      <w:pPr>
        <w:autoSpaceDE w:val="0"/>
        <w:autoSpaceDN w:val="0"/>
        <w:adjustRightInd w:val="0"/>
        <w:jc w:val="both"/>
        <w:rPr>
          <w:rFonts w:ascii="Arial" w:hAnsi="Arial" w:cs="Arial"/>
          <w:spacing w:val="3"/>
          <w:shd w:val="clear" w:color="auto" w:fill="FFFFFF"/>
        </w:rPr>
      </w:pPr>
      <w:r w:rsidRPr="007C074A">
        <w:rPr>
          <w:rFonts w:ascii="Arial" w:hAnsi="Arial" w:cs="Arial"/>
          <w:b/>
          <w:lang w:eastAsia="pl-PL"/>
        </w:rPr>
        <w:t>2.1.</w:t>
      </w:r>
      <w:r w:rsidRPr="007C074A">
        <w:rPr>
          <w:rFonts w:ascii="Arial" w:hAnsi="Arial" w:cs="Arial"/>
          <w:lang w:eastAsia="pl-PL"/>
        </w:rPr>
        <w:t xml:space="preserve"> </w:t>
      </w:r>
      <w:r w:rsidR="007C074A" w:rsidRPr="009C366A">
        <w:rPr>
          <w:rFonts w:ascii="Arial" w:hAnsi="Arial" w:cs="Arial"/>
        </w:rPr>
        <w:t>Przedmiot zamówienia dotyczy</w:t>
      </w:r>
      <w:r w:rsidR="00E763D2">
        <w:rPr>
          <w:rFonts w:ascii="Arial" w:hAnsi="Arial" w:cs="Arial"/>
        </w:rPr>
        <w:t xml:space="preserve"> </w:t>
      </w:r>
      <w:r w:rsidR="009C366A">
        <w:rPr>
          <w:rFonts w:ascii="Arial" w:hAnsi="Arial" w:cs="Arial"/>
          <w:spacing w:val="3"/>
          <w:shd w:val="clear" w:color="auto" w:fill="FFFFFF"/>
        </w:rPr>
        <w:t>Budowy</w:t>
      </w:r>
      <w:r w:rsidR="009C366A" w:rsidRPr="009C366A">
        <w:rPr>
          <w:rFonts w:ascii="Arial" w:hAnsi="Arial" w:cs="Arial"/>
          <w:spacing w:val="3"/>
          <w:shd w:val="clear" w:color="auto" w:fill="FFFFFF"/>
        </w:rPr>
        <w:t xml:space="preserve"> zastawki piętrzącej w obszarze Natura 2000 Dolina Pliszki PLH080011</w:t>
      </w:r>
    </w:p>
    <w:p w14:paraId="0B429575" w14:textId="77777777" w:rsidR="00634663" w:rsidRPr="007C074A" w:rsidRDefault="00E763D2" w:rsidP="00A120E8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2.2</w:t>
      </w:r>
      <w:r w:rsidR="003E01D2" w:rsidRPr="007C074A">
        <w:rPr>
          <w:rFonts w:ascii="Arial" w:hAnsi="Arial" w:cs="Arial"/>
          <w:b/>
        </w:rPr>
        <w:t>.</w:t>
      </w:r>
      <w:r>
        <w:rPr>
          <w:rFonts w:ascii="Arial" w:hAnsi="Arial" w:cs="Arial"/>
        </w:rPr>
        <w:t xml:space="preserve"> </w:t>
      </w:r>
      <w:r w:rsidR="009C366A" w:rsidRPr="00E763D2">
        <w:rPr>
          <w:rFonts w:ascii="Arial" w:hAnsi="Arial" w:cs="Arial"/>
        </w:rPr>
        <w:t>Sporządzenie</w:t>
      </w:r>
      <w:r w:rsidR="003E01D2" w:rsidRPr="007C074A">
        <w:rPr>
          <w:rFonts w:ascii="Arial" w:hAnsi="Arial" w:cs="Arial"/>
        </w:rPr>
        <w:t xml:space="preserve"> dokumentacji powykonawczej (operatu powykonawczego),</w:t>
      </w:r>
      <w:r>
        <w:rPr>
          <w:rFonts w:ascii="Arial" w:hAnsi="Arial" w:cs="Arial"/>
        </w:rPr>
        <w:br/>
      </w:r>
      <w:r w:rsidR="009C366A">
        <w:rPr>
          <w:rFonts w:ascii="Arial" w:hAnsi="Arial" w:cs="Arial"/>
        </w:rPr>
        <w:t xml:space="preserve"> </w:t>
      </w:r>
      <w:r w:rsidR="003E01D2" w:rsidRPr="007C074A">
        <w:rPr>
          <w:rFonts w:ascii="Arial" w:hAnsi="Arial" w:cs="Arial"/>
        </w:rPr>
        <w:t>tj.</w:t>
      </w:r>
      <w:r>
        <w:rPr>
          <w:rFonts w:ascii="Arial" w:hAnsi="Arial" w:cs="Arial"/>
        </w:rPr>
        <w:t xml:space="preserve"> </w:t>
      </w:r>
      <w:r w:rsidR="003E01D2" w:rsidRPr="007C074A">
        <w:rPr>
          <w:rFonts w:ascii="Arial" w:hAnsi="Arial" w:cs="Arial"/>
        </w:rPr>
        <w:t>dokumentacji</w:t>
      </w:r>
      <w:r w:rsidR="008E056A" w:rsidRPr="007C074A">
        <w:rPr>
          <w:rFonts w:ascii="Arial" w:hAnsi="Arial" w:cs="Arial"/>
        </w:rPr>
        <w:t xml:space="preserve"> </w:t>
      </w:r>
      <w:r w:rsidR="003E01D2" w:rsidRPr="007C074A">
        <w:rPr>
          <w:rFonts w:ascii="Arial" w:hAnsi="Arial" w:cs="Arial"/>
        </w:rPr>
        <w:t>budowy z naniesionymi zmianami dokonanymi w toku wykonania robót</w:t>
      </w:r>
      <w:r w:rsidR="00AF4522" w:rsidRPr="007C074A">
        <w:rPr>
          <w:rFonts w:ascii="Arial" w:hAnsi="Arial" w:cs="Arial"/>
        </w:rPr>
        <w:t>.</w:t>
      </w:r>
    </w:p>
    <w:p w14:paraId="146C6320" w14:textId="77777777" w:rsidR="003E01D2" w:rsidRPr="007C074A" w:rsidRDefault="00E763D2" w:rsidP="00A120E8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2.3</w:t>
      </w:r>
      <w:r w:rsidR="00916559" w:rsidRPr="007C074A">
        <w:rPr>
          <w:rFonts w:ascii="Arial" w:hAnsi="Arial" w:cs="Arial"/>
          <w:b/>
        </w:rPr>
        <w:t>.</w:t>
      </w:r>
      <w:r w:rsidR="003E01D2" w:rsidRPr="007C074A">
        <w:rPr>
          <w:rFonts w:ascii="Arial" w:hAnsi="Arial" w:cs="Arial"/>
        </w:rPr>
        <w:t xml:space="preserve"> Przywrócenie terenu w rejonie prowadzonych robót do stanu </w:t>
      </w:r>
      <w:r w:rsidR="00DD4808" w:rsidRPr="007C074A">
        <w:rPr>
          <w:rFonts w:ascii="Arial" w:hAnsi="Arial" w:cs="Arial"/>
        </w:rPr>
        <w:t>wyjściowego</w:t>
      </w:r>
      <w:r w:rsidR="003E01D2" w:rsidRPr="007C074A">
        <w:rPr>
          <w:rFonts w:ascii="Arial" w:hAnsi="Arial" w:cs="Arial"/>
        </w:rPr>
        <w:t>.</w:t>
      </w:r>
    </w:p>
    <w:p w14:paraId="1D239041" w14:textId="77777777" w:rsidR="00EC4193" w:rsidRPr="007C074A" w:rsidRDefault="00EC4193" w:rsidP="00A120E8">
      <w:pPr>
        <w:jc w:val="both"/>
        <w:rPr>
          <w:rFonts w:ascii="Arial" w:hAnsi="Arial" w:cs="Arial"/>
          <w:b/>
          <w:lang w:eastAsia="pl-PL"/>
        </w:rPr>
      </w:pPr>
      <w:r w:rsidRPr="007C074A">
        <w:rPr>
          <w:rFonts w:ascii="Arial" w:hAnsi="Arial" w:cs="Arial"/>
          <w:b/>
          <w:lang w:eastAsia="pl-PL"/>
        </w:rPr>
        <w:t>3.</w:t>
      </w:r>
      <w:r w:rsidR="00195CF5" w:rsidRPr="00195CF5">
        <w:rPr>
          <w:rFonts w:ascii="Arial" w:hAnsi="Arial" w:cs="Arial"/>
          <w:b/>
          <w:color w:val="FF0000"/>
          <w:lang w:eastAsia="pl-PL"/>
        </w:rPr>
        <w:t xml:space="preserve"> </w:t>
      </w:r>
      <w:r w:rsidR="00195CF5" w:rsidRPr="00C309BB">
        <w:rPr>
          <w:rFonts w:ascii="Arial" w:hAnsi="Arial" w:cs="Arial"/>
          <w:b/>
          <w:lang w:eastAsia="pl-PL"/>
        </w:rPr>
        <w:t>Podstawa</w:t>
      </w:r>
      <w:r w:rsidRPr="007C074A">
        <w:rPr>
          <w:rFonts w:ascii="Arial" w:hAnsi="Arial" w:cs="Arial"/>
          <w:b/>
          <w:lang w:eastAsia="pl-PL"/>
        </w:rPr>
        <w:t xml:space="preserve"> prawna ww. działań:</w:t>
      </w:r>
    </w:p>
    <w:p w14:paraId="7861C7FB" w14:textId="77777777" w:rsidR="00EC4193" w:rsidRPr="007C074A" w:rsidRDefault="00461821" w:rsidP="00A120E8">
      <w:pPr>
        <w:jc w:val="both"/>
        <w:rPr>
          <w:rFonts w:ascii="Arial" w:hAnsi="Arial" w:cs="Arial"/>
          <w:spacing w:val="3"/>
          <w:shd w:val="clear" w:color="auto" w:fill="FFFFFF"/>
        </w:rPr>
      </w:pPr>
      <w:r w:rsidRPr="007C074A">
        <w:rPr>
          <w:rFonts w:ascii="Arial" w:hAnsi="Arial" w:cs="Arial"/>
          <w:spacing w:val="3"/>
          <w:shd w:val="clear" w:color="auto" w:fill="FFFFFF"/>
        </w:rPr>
        <w:t>Zarządzenie Regionalnego Dyrektora Ochrony Środowiska w Gorzowie Wielkopolskim</w:t>
      </w:r>
      <w:r w:rsidRPr="007C074A">
        <w:rPr>
          <w:rFonts w:ascii="Arial" w:hAnsi="Arial" w:cs="Arial"/>
          <w:spacing w:val="3"/>
          <w:shd w:val="clear" w:color="auto" w:fill="FFFFFF"/>
        </w:rPr>
        <w:br/>
        <w:t xml:space="preserve">z dnia 10 stycznia 2014 r. w sprawie ustanowienia planu zadań ochronnych dla obszaru Natura 2000 Dolina Pliszki PLH080011 </w:t>
      </w:r>
      <w:r w:rsidRPr="007C074A">
        <w:rPr>
          <w:rFonts w:ascii="Arial" w:hAnsi="Arial" w:cs="Arial"/>
        </w:rPr>
        <w:t>(Dz. Urz. Woj. Lubuskiego z 2014 r. poz. 184)</w:t>
      </w:r>
    </w:p>
    <w:p w14:paraId="5A41D521" w14:textId="77777777" w:rsidR="00461821" w:rsidRPr="007C074A" w:rsidRDefault="00461821" w:rsidP="00A120E8">
      <w:pPr>
        <w:jc w:val="both"/>
        <w:rPr>
          <w:rFonts w:ascii="Arial" w:hAnsi="Arial" w:cs="Arial"/>
          <w:spacing w:val="3"/>
          <w:shd w:val="clear" w:color="auto" w:fill="FFFFFF"/>
        </w:rPr>
      </w:pPr>
      <w:r w:rsidRPr="007C074A">
        <w:rPr>
          <w:rFonts w:ascii="Arial" w:hAnsi="Arial" w:cs="Arial"/>
          <w:spacing w:val="3"/>
          <w:shd w:val="clear" w:color="auto" w:fill="FFFFFF"/>
        </w:rPr>
        <w:t>Oraz</w:t>
      </w:r>
    </w:p>
    <w:p w14:paraId="2A9A3106" w14:textId="77777777" w:rsidR="009F0CFE" w:rsidRPr="007C074A" w:rsidRDefault="009F0CFE" w:rsidP="00A120E8">
      <w:pPr>
        <w:jc w:val="both"/>
        <w:rPr>
          <w:rFonts w:ascii="Arial" w:hAnsi="Arial" w:cs="Arial"/>
          <w:lang w:eastAsia="pl-PL"/>
        </w:rPr>
      </w:pPr>
      <w:r w:rsidRPr="007C074A">
        <w:rPr>
          <w:rFonts w:ascii="Arial" w:hAnsi="Arial" w:cs="Arial"/>
          <w:lang w:eastAsia="pl-PL"/>
        </w:rPr>
        <w:t>Zarządzenie Regionalnego Dyrektora Ochrony Środowiska w Gorzowie Wielkopolskim</w:t>
      </w:r>
      <w:r w:rsidRPr="007C074A">
        <w:rPr>
          <w:rFonts w:ascii="Arial" w:hAnsi="Arial" w:cs="Arial"/>
          <w:lang w:eastAsia="pl-PL"/>
        </w:rPr>
        <w:br/>
        <w:t xml:space="preserve">z dnia 4 października 2016 r. zmieniające zarządzenie w sprawie ustanowienia planu zadań ochronnych dla obszaru Natura 2000 </w:t>
      </w:r>
      <w:r w:rsidR="0065310D" w:rsidRPr="007C074A">
        <w:rPr>
          <w:rFonts w:ascii="Arial" w:hAnsi="Arial" w:cs="Arial"/>
          <w:spacing w:val="3"/>
          <w:shd w:val="clear" w:color="auto" w:fill="FFFFFF"/>
        </w:rPr>
        <w:t xml:space="preserve">Dolina Pliszki PLH080011 </w:t>
      </w:r>
      <w:r w:rsidRPr="007C074A">
        <w:rPr>
          <w:rFonts w:ascii="Arial" w:hAnsi="Arial" w:cs="Arial"/>
          <w:lang w:eastAsia="pl-PL"/>
        </w:rPr>
        <w:t xml:space="preserve">(Dz. Urz. Woj. Lubuskiego </w:t>
      </w:r>
      <w:r w:rsidRPr="007C074A">
        <w:rPr>
          <w:rFonts w:ascii="Arial" w:hAnsi="Arial" w:cs="Arial"/>
          <w:lang w:eastAsia="pl-PL"/>
        </w:rPr>
        <w:br/>
        <w:t xml:space="preserve">z 2016 r. poz. 1985). </w:t>
      </w:r>
    </w:p>
    <w:p w14:paraId="78578B71" w14:textId="77777777" w:rsidR="00A65EE8" w:rsidRPr="007C074A" w:rsidRDefault="00A65EE8" w:rsidP="00A120E8">
      <w:pPr>
        <w:jc w:val="both"/>
        <w:rPr>
          <w:rFonts w:ascii="Arial" w:hAnsi="Arial" w:cs="Arial"/>
          <w:lang w:val="en-US" w:eastAsia="pl-PL"/>
        </w:rPr>
      </w:pPr>
      <w:r w:rsidRPr="007C074A">
        <w:rPr>
          <w:rFonts w:ascii="Arial" w:hAnsi="Arial" w:cs="Arial"/>
          <w:b/>
          <w:bCs/>
        </w:rPr>
        <w:t>4.</w:t>
      </w:r>
      <w:r w:rsidRPr="007C074A">
        <w:rPr>
          <w:rFonts w:ascii="Arial" w:hAnsi="Arial" w:cs="Arial"/>
          <w:bCs/>
        </w:rPr>
        <w:t xml:space="preserve"> Zadanie będące przedmiotem zamówienia realizowane jest w ramach </w:t>
      </w:r>
      <w:r w:rsidR="00981D70" w:rsidRPr="007C074A">
        <w:rPr>
          <w:rFonts w:ascii="Arial" w:hAnsi="Arial" w:cs="Arial"/>
          <w:bCs/>
        </w:rPr>
        <w:t>projektu</w:t>
      </w:r>
      <w:r w:rsidR="00981D70" w:rsidRPr="007C074A">
        <w:rPr>
          <w:rFonts w:ascii="Arial" w:hAnsi="Arial" w:cs="Arial"/>
          <w:bCs/>
        </w:rPr>
        <w:br/>
      </w:r>
      <w:r w:rsidRPr="007C074A">
        <w:rPr>
          <w:rFonts w:ascii="Arial" w:hAnsi="Arial" w:cs="Arial"/>
          <w:bCs/>
        </w:rPr>
        <w:t xml:space="preserve">nr </w:t>
      </w:r>
      <w:r w:rsidRPr="007C074A">
        <w:rPr>
          <w:rFonts w:ascii="Arial" w:hAnsi="Arial" w:cs="Arial"/>
          <w:lang w:val="en-US" w:eastAsia="pl-PL"/>
        </w:rPr>
        <w:t xml:space="preserve">POIS.02.04.00-00-0108/16 </w:t>
      </w:r>
      <w:proofErr w:type="spellStart"/>
      <w:r w:rsidRPr="007C074A">
        <w:rPr>
          <w:rFonts w:ascii="Arial" w:hAnsi="Arial" w:cs="Arial"/>
          <w:lang w:val="en-US" w:eastAsia="pl-PL"/>
        </w:rPr>
        <w:t>pn</w:t>
      </w:r>
      <w:proofErr w:type="spellEnd"/>
      <w:r w:rsidRPr="007C074A">
        <w:rPr>
          <w:rFonts w:ascii="Arial" w:hAnsi="Arial" w:cs="Arial"/>
          <w:lang w:val="en-US" w:eastAsia="pl-PL"/>
        </w:rPr>
        <w:t>. “</w:t>
      </w:r>
      <w:r w:rsidRPr="007C074A">
        <w:rPr>
          <w:rFonts w:ascii="Arial" w:hAnsi="Arial" w:cs="Arial"/>
          <w:lang w:eastAsia="pl-PL"/>
        </w:rPr>
        <w:t>Ochrona</w:t>
      </w:r>
      <w:r w:rsidRPr="007C074A">
        <w:rPr>
          <w:rFonts w:ascii="Arial" w:hAnsi="Arial" w:cs="Arial"/>
          <w:lang w:val="en-US" w:eastAsia="pl-PL"/>
        </w:rPr>
        <w:t xml:space="preserve"> </w:t>
      </w:r>
      <w:r w:rsidRPr="007C074A">
        <w:rPr>
          <w:rFonts w:ascii="Arial" w:hAnsi="Arial" w:cs="Arial"/>
          <w:lang w:eastAsia="pl-PL"/>
        </w:rPr>
        <w:t>siedlisk</w:t>
      </w:r>
      <w:r w:rsidRPr="007C074A">
        <w:rPr>
          <w:rFonts w:ascii="Arial" w:hAnsi="Arial" w:cs="Arial"/>
          <w:lang w:val="en-US" w:eastAsia="pl-PL"/>
        </w:rPr>
        <w:t xml:space="preserve"> </w:t>
      </w:r>
      <w:proofErr w:type="spellStart"/>
      <w:r w:rsidRPr="007C074A">
        <w:rPr>
          <w:rFonts w:ascii="Arial" w:hAnsi="Arial" w:cs="Arial"/>
          <w:lang w:val="en-US" w:eastAsia="pl-PL"/>
        </w:rPr>
        <w:t>i</w:t>
      </w:r>
      <w:proofErr w:type="spellEnd"/>
      <w:r w:rsidRPr="007C074A">
        <w:rPr>
          <w:rFonts w:ascii="Arial" w:hAnsi="Arial" w:cs="Arial"/>
          <w:lang w:val="en-US" w:eastAsia="pl-PL"/>
        </w:rPr>
        <w:t xml:space="preserve"> </w:t>
      </w:r>
      <w:proofErr w:type="spellStart"/>
      <w:r w:rsidRPr="007C074A">
        <w:rPr>
          <w:rFonts w:ascii="Arial" w:hAnsi="Arial" w:cs="Arial"/>
          <w:lang w:val="en-US" w:eastAsia="pl-PL"/>
        </w:rPr>
        <w:t>gatunków</w:t>
      </w:r>
      <w:proofErr w:type="spellEnd"/>
      <w:r w:rsidRPr="007C074A">
        <w:rPr>
          <w:rFonts w:ascii="Arial" w:hAnsi="Arial" w:cs="Arial"/>
          <w:lang w:val="en-US" w:eastAsia="pl-PL"/>
        </w:rPr>
        <w:t xml:space="preserve"> </w:t>
      </w:r>
      <w:proofErr w:type="spellStart"/>
      <w:r w:rsidRPr="007C074A">
        <w:rPr>
          <w:rFonts w:ascii="Arial" w:hAnsi="Arial" w:cs="Arial"/>
          <w:lang w:val="en-US" w:eastAsia="pl-PL"/>
        </w:rPr>
        <w:t>terenów</w:t>
      </w:r>
      <w:proofErr w:type="spellEnd"/>
      <w:r w:rsidRPr="007C074A">
        <w:rPr>
          <w:rFonts w:ascii="Arial" w:hAnsi="Arial" w:cs="Arial"/>
          <w:lang w:val="en-US" w:eastAsia="pl-PL"/>
        </w:rPr>
        <w:t xml:space="preserve"> </w:t>
      </w:r>
      <w:proofErr w:type="spellStart"/>
      <w:r w:rsidRPr="007C074A">
        <w:rPr>
          <w:rFonts w:ascii="Arial" w:hAnsi="Arial" w:cs="Arial"/>
          <w:lang w:val="en-US" w:eastAsia="pl-PL"/>
        </w:rPr>
        <w:t>nieleśnych</w:t>
      </w:r>
      <w:proofErr w:type="spellEnd"/>
      <w:r w:rsidRPr="007C074A">
        <w:rPr>
          <w:rFonts w:ascii="Arial" w:hAnsi="Arial" w:cs="Arial"/>
          <w:lang w:val="en-US" w:eastAsia="pl-PL"/>
        </w:rPr>
        <w:t xml:space="preserve"> </w:t>
      </w:r>
      <w:r w:rsidRPr="007C074A">
        <w:rPr>
          <w:rFonts w:ascii="Arial" w:hAnsi="Arial" w:cs="Arial"/>
          <w:lang w:eastAsia="pl-PL"/>
        </w:rPr>
        <w:t>zależnych</w:t>
      </w:r>
      <w:r w:rsidRPr="007C074A">
        <w:rPr>
          <w:rFonts w:ascii="Arial" w:hAnsi="Arial" w:cs="Arial"/>
          <w:lang w:val="en-US" w:eastAsia="pl-PL"/>
        </w:rPr>
        <w:t xml:space="preserve"> od </w:t>
      </w:r>
      <w:proofErr w:type="spellStart"/>
      <w:r w:rsidRPr="007C074A">
        <w:rPr>
          <w:rFonts w:ascii="Arial" w:hAnsi="Arial" w:cs="Arial"/>
          <w:lang w:val="en-US" w:eastAsia="pl-PL"/>
        </w:rPr>
        <w:t>wód</w:t>
      </w:r>
      <w:proofErr w:type="spellEnd"/>
      <w:r w:rsidRPr="007C074A">
        <w:rPr>
          <w:rFonts w:ascii="Arial" w:hAnsi="Arial" w:cs="Arial"/>
          <w:lang w:val="en-US" w:eastAsia="pl-PL"/>
        </w:rPr>
        <w:t xml:space="preserve">”.  </w:t>
      </w:r>
    </w:p>
    <w:p w14:paraId="518D6D34" w14:textId="77777777" w:rsidR="003A4578" w:rsidRPr="007C074A" w:rsidRDefault="003A4578" w:rsidP="00A120E8">
      <w:pPr>
        <w:jc w:val="both"/>
        <w:rPr>
          <w:rFonts w:ascii="Arial" w:hAnsi="Arial" w:cs="Arial"/>
          <w:b/>
        </w:rPr>
      </w:pPr>
      <w:r w:rsidRPr="007C074A">
        <w:rPr>
          <w:rFonts w:ascii="Arial" w:hAnsi="Arial" w:cs="Arial"/>
          <w:b/>
          <w:lang w:eastAsia="pl-PL"/>
        </w:rPr>
        <w:t xml:space="preserve">5. Obowiązki </w:t>
      </w:r>
      <w:r w:rsidR="00B146C2" w:rsidRPr="007C074A">
        <w:rPr>
          <w:rFonts w:ascii="Arial" w:hAnsi="Arial" w:cs="Arial"/>
          <w:b/>
          <w:lang w:eastAsia="pl-PL"/>
        </w:rPr>
        <w:t>Wykonawcy</w:t>
      </w:r>
      <w:r w:rsidR="00604912" w:rsidRPr="007C074A">
        <w:rPr>
          <w:rFonts w:ascii="Arial" w:hAnsi="Arial" w:cs="Arial"/>
          <w:b/>
          <w:lang w:eastAsia="pl-PL"/>
        </w:rPr>
        <w:t>:</w:t>
      </w:r>
    </w:p>
    <w:p w14:paraId="39A3472C" w14:textId="77777777" w:rsidR="003A4578" w:rsidRPr="00E763D2" w:rsidRDefault="003A4578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Zamawiający wymaga, aby prace związane z realizacją zamówienia prowadzone były zgodnie z obowiązującymi przepisami oraz zgodnie z aktualną wiedzą techniczną. Całość prac budowlanych musi zostać wykonana w szczególności zgodnie ze specyfikacją techniczną</w:t>
      </w:r>
      <w:r w:rsidR="00A0713E">
        <w:rPr>
          <w:rFonts w:ascii="Arial" w:hAnsi="Arial" w:cs="Arial"/>
        </w:rPr>
        <w:t xml:space="preserve"> </w:t>
      </w:r>
      <w:r w:rsidRPr="007C074A">
        <w:rPr>
          <w:rFonts w:ascii="Arial" w:hAnsi="Arial" w:cs="Arial"/>
        </w:rPr>
        <w:t xml:space="preserve">i w oparciu o projekt budowlano </w:t>
      </w:r>
      <w:r w:rsidR="009C366A">
        <w:rPr>
          <w:rFonts w:ascii="Arial" w:hAnsi="Arial" w:cs="Arial"/>
        </w:rPr>
        <w:t>–</w:t>
      </w:r>
      <w:r w:rsidRPr="007C074A">
        <w:rPr>
          <w:rFonts w:ascii="Arial" w:hAnsi="Arial" w:cs="Arial"/>
        </w:rPr>
        <w:t xml:space="preserve"> wykonawczy</w:t>
      </w:r>
      <w:r w:rsidR="009C366A">
        <w:rPr>
          <w:rFonts w:ascii="Arial" w:hAnsi="Arial" w:cs="Arial"/>
        </w:rPr>
        <w:t xml:space="preserve"> </w:t>
      </w:r>
      <w:r w:rsidR="009C366A" w:rsidRPr="00E763D2">
        <w:rPr>
          <w:rFonts w:ascii="Arial" w:hAnsi="Arial" w:cs="Arial"/>
        </w:rPr>
        <w:t xml:space="preserve">oraz </w:t>
      </w:r>
      <w:r w:rsidR="00E763D2" w:rsidRPr="00E763D2">
        <w:rPr>
          <w:rFonts w:ascii="Arial" w:hAnsi="Arial" w:cs="Arial"/>
        </w:rPr>
        <w:t xml:space="preserve">zgodnie z </w:t>
      </w:r>
      <w:r w:rsidR="009C366A" w:rsidRPr="00E763D2">
        <w:rPr>
          <w:rFonts w:ascii="Arial" w:hAnsi="Arial" w:cs="Arial"/>
        </w:rPr>
        <w:t>pozwoleniem wodnoprawnym,</w:t>
      </w:r>
      <w:r w:rsidRPr="00E763D2">
        <w:rPr>
          <w:rFonts w:ascii="Arial" w:hAnsi="Arial" w:cs="Arial"/>
        </w:rPr>
        <w:t xml:space="preserve"> udostępniony</w:t>
      </w:r>
      <w:r w:rsidR="00C505F3" w:rsidRPr="00E763D2">
        <w:rPr>
          <w:rFonts w:ascii="Arial" w:hAnsi="Arial" w:cs="Arial"/>
        </w:rPr>
        <w:t>m</w:t>
      </w:r>
      <w:r w:rsidRPr="00E763D2">
        <w:rPr>
          <w:rFonts w:ascii="Arial" w:hAnsi="Arial" w:cs="Arial"/>
        </w:rPr>
        <w:t xml:space="preserve"> przez Zamawiającego.</w:t>
      </w:r>
    </w:p>
    <w:p w14:paraId="47EE304F" w14:textId="77777777" w:rsidR="003A4578" w:rsidRPr="007C074A" w:rsidRDefault="003A4578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lastRenderedPageBreak/>
        <w:t>Wszelka korespondencja, w tym e</w:t>
      </w:r>
      <w:r w:rsidR="0058761B" w:rsidRPr="007C074A">
        <w:rPr>
          <w:rFonts w:ascii="Arial" w:hAnsi="Arial" w:cs="Arial"/>
        </w:rPr>
        <w:t>-</w:t>
      </w:r>
      <w:r w:rsidRPr="007C074A">
        <w:rPr>
          <w:rFonts w:ascii="Arial" w:hAnsi="Arial" w:cs="Arial"/>
        </w:rPr>
        <w:t>maile, dokumenty robocze oraz dokumenty końcowe powstałe w trakcie realizacji zamówienia są oznakowane logotypami Programu Operacyjnego Infrastruktura i Środowisko, Generalnej Dyrekcji Ochrony Środowiska, Regionalnej Dyrekcji Ochrony Środowiska w Gorzowie Wielkopolskim, Unii Europejskiej</w:t>
      </w:r>
      <w:r w:rsidR="00FD07C2" w:rsidRPr="007C074A">
        <w:rPr>
          <w:rFonts w:ascii="Arial" w:hAnsi="Arial" w:cs="Arial"/>
        </w:rPr>
        <w:t xml:space="preserve"> Fundusz Spójności</w:t>
      </w:r>
      <w:r w:rsidRPr="007C074A">
        <w:rPr>
          <w:rFonts w:ascii="Arial" w:hAnsi="Arial" w:cs="Arial"/>
        </w:rPr>
        <w:t>. Wzór logotypów oraz wymogi stosowania logotyp</w:t>
      </w:r>
      <w:r w:rsidR="00FD07C2" w:rsidRPr="007C074A">
        <w:rPr>
          <w:rFonts w:ascii="Arial" w:hAnsi="Arial" w:cs="Arial"/>
        </w:rPr>
        <w:t>ów zostaną przekazane Wykonawcy</w:t>
      </w:r>
      <w:r w:rsidR="00A0713E">
        <w:rPr>
          <w:rFonts w:ascii="Arial" w:hAnsi="Arial" w:cs="Arial"/>
        </w:rPr>
        <w:t xml:space="preserve"> </w:t>
      </w:r>
      <w:r w:rsidRPr="007C074A">
        <w:rPr>
          <w:rFonts w:ascii="Arial" w:hAnsi="Arial" w:cs="Arial"/>
        </w:rPr>
        <w:t xml:space="preserve">po podpisaniu umowy. </w:t>
      </w:r>
    </w:p>
    <w:p w14:paraId="17C031ED" w14:textId="77777777" w:rsidR="006661DB" w:rsidRPr="007C074A" w:rsidRDefault="006661DB" w:rsidP="00A120E8">
      <w:pPr>
        <w:jc w:val="both"/>
        <w:rPr>
          <w:rFonts w:ascii="Arial" w:hAnsi="Arial" w:cs="Arial"/>
          <w:b/>
        </w:rPr>
      </w:pPr>
      <w:r w:rsidRPr="007C074A">
        <w:rPr>
          <w:rFonts w:ascii="Arial" w:hAnsi="Arial" w:cs="Arial"/>
          <w:b/>
          <w:bCs/>
        </w:rPr>
        <w:t>6. Sposób wykonywania prac</w:t>
      </w:r>
      <w:r w:rsidR="00604912" w:rsidRPr="007C074A">
        <w:rPr>
          <w:rFonts w:ascii="Arial" w:hAnsi="Arial" w:cs="Arial"/>
          <w:b/>
          <w:bCs/>
        </w:rPr>
        <w:t>:</w:t>
      </w:r>
      <w:r w:rsidRPr="007C074A">
        <w:rPr>
          <w:rFonts w:ascii="Arial" w:hAnsi="Arial" w:cs="Arial"/>
          <w:b/>
          <w:bCs/>
        </w:rPr>
        <w:t xml:space="preserve"> </w:t>
      </w:r>
    </w:p>
    <w:p w14:paraId="434801CD" w14:textId="77777777" w:rsidR="00AB41F3" w:rsidRPr="00AB41F3" w:rsidRDefault="006661DB" w:rsidP="00A120E8">
      <w:pPr>
        <w:jc w:val="both"/>
        <w:rPr>
          <w:rFonts w:ascii="Arial" w:hAnsi="Arial" w:cs="Arial"/>
          <w:lang w:eastAsia="pl-PL"/>
        </w:rPr>
      </w:pPr>
      <w:r w:rsidRPr="00AB41F3">
        <w:rPr>
          <w:rFonts w:ascii="Arial" w:hAnsi="Arial" w:cs="Arial"/>
        </w:rPr>
        <w:t>Wykonawca robót jest odpowiedzialny za jakość ich wykonania oraz za zgodność</w:t>
      </w:r>
      <w:r w:rsidRPr="00AB41F3">
        <w:rPr>
          <w:rFonts w:ascii="Arial" w:hAnsi="Arial" w:cs="Arial"/>
        </w:rPr>
        <w:br/>
        <w:t xml:space="preserve">z dokumentacją </w:t>
      </w:r>
      <w:r w:rsidR="006B1571" w:rsidRPr="00C309BB">
        <w:rPr>
          <w:rFonts w:ascii="Arial" w:hAnsi="Arial" w:cs="Arial"/>
        </w:rPr>
        <w:t>projektow</w:t>
      </w:r>
      <w:r w:rsidR="00195CF5" w:rsidRPr="00C309BB">
        <w:rPr>
          <w:rFonts w:ascii="Arial" w:hAnsi="Arial" w:cs="Arial"/>
        </w:rPr>
        <w:t>ą</w:t>
      </w:r>
      <w:r w:rsidR="006B1571" w:rsidRPr="00AB41F3">
        <w:rPr>
          <w:rFonts w:ascii="Arial" w:hAnsi="Arial" w:cs="Arial"/>
        </w:rPr>
        <w:t xml:space="preserve"> (operaty wodnoprawne, projekty budowlane, projekty wykonawcze) oraz przedmiary będące załącznikami do niniejszej dokumentacji.</w:t>
      </w:r>
      <w:r w:rsidR="006B1571" w:rsidRPr="00AB41F3">
        <w:rPr>
          <w:rFonts w:ascii="Arial" w:hAnsi="Arial" w:cs="Arial"/>
          <w:lang w:eastAsia="pl-PL"/>
        </w:rPr>
        <w:t xml:space="preserve"> </w:t>
      </w:r>
    </w:p>
    <w:p w14:paraId="3C79F1DC" w14:textId="77777777" w:rsidR="0065310D" w:rsidRPr="007C074A" w:rsidRDefault="006661DB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Wykonawca ponosi odpowiedzialność za szkody i straty spowodowane przez niego przy wypełnianiu zobowiązań umowy.</w:t>
      </w:r>
    </w:p>
    <w:p w14:paraId="2D405D57" w14:textId="77777777" w:rsidR="00A120E8" w:rsidRPr="007C074A" w:rsidRDefault="00A120E8" w:rsidP="00A120E8">
      <w:pPr>
        <w:jc w:val="both"/>
        <w:rPr>
          <w:rFonts w:ascii="Arial" w:hAnsi="Arial" w:cs="Arial"/>
          <w:b/>
        </w:rPr>
      </w:pPr>
      <w:r w:rsidRPr="007C074A">
        <w:rPr>
          <w:rFonts w:ascii="Arial" w:hAnsi="Arial" w:cs="Arial"/>
          <w:b/>
        </w:rPr>
        <w:t>7. Kontrola działań:</w:t>
      </w:r>
    </w:p>
    <w:p w14:paraId="194992F9" w14:textId="77777777" w:rsidR="00A120E8" w:rsidRPr="0069539D" w:rsidRDefault="00A120E8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 xml:space="preserve">Wykonawca jest zobowiązany informować Zamawiającego o etapach zaawansowania prowadzonych prac oraz terminach ich odbioru oraz wszelkich nieprawidłowościach lub </w:t>
      </w:r>
      <w:r w:rsidRPr="0069539D">
        <w:rPr>
          <w:rFonts w:ascii="Arial" w:hAnsi="Arial" w:cs="Arial"/>
        </w:rPr>
        <w:t xml:space="preserve">utrudnieniach występujących  podczas realizacji przedmiotu zamówienia. </w:t>
      </w:r>
    </w:p>
    <w:p w14:paraId="36980F0F" w14:textId="77777777" w:rsidR="00486DEB" w:rsidRDefault="00486DEB" w:rsidP="0069539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69539D">
        <w:rPr>
          <w:rFonts w:ascii="Arial" w:hAnsi="Arial" w:cs="Arial"/>
        </w:rPr>
        <w:t xml:space="preserve">Wykonawca jest zobowiązany </w:t>
      </w:r>
      <w:r w:rsidR="0069539D" w:rsidRPr="0069539D">
        <w:rPr>
          <w:rFonts w:ascii="Arial" w:hAnsi="Arial" w:cs="Arial"/>
        </w:rPr>
        <w:t>powiadomić autora dokumentacji</w:t>
      </w:r>
      <w:r w:rsidR="00C505F3">
        <w:rPr>
          <w:rFonts w:ascii="Arial" w:hAnsi="Arial" w:cs="Arial"/>
        </w:rPr>
        <w:t xml:space="preserve"> </w:t>
      </w:r>
      <w:r w:rsidR="0069539D" w:rsidRPr="0069539D">
        <w:rPr>
          <w:rFonts w:ascii="Arial" w:hAnsi="Arial" w:cs="Arial"/>
        </w:rPr>
        <w:t xml:space="preserve">(Krzysztof Ozga Projektowanie </w:t>
      </w:r>
      <w:r w:rsidR="0069539D" w:rsidRPr="0069539D">
        <w:rPr>
          <w:rFonts w:ascii="Arial" w:hAnsi="Arial" w:cs="Arial"/>
          <w:color w:val="000000"/>
          <w:lang w:eastAsia="pl-PL"/>
        </w:rPr>
        <w:t>ul. Budowlanych 10/9 66-405 Gorzów Wlkp.</w:t>
      </w:r>
      <w:r w:rsidR="0069539D">
        <w:rPr>
          <w:rFonts w:ascii="Arial" w:hAnsi="Arial" w:cs="Arial"/>
          <w:color w:val="000000"/>
          <w:lang w:eastAsia="pl-PL"/>
        </w:rPr>
        <w:t xml:space="preserve"> </w:t>
      </w:r>
      <w:r w:rsidR="0069539D" w:rsidRPr="0069539D">
        <w:rPr>
          <w:rFonts w:ascii="Arial" w:hAnsi="Arial" w:cs="Arial"/>
          <w:color w:val="000000"/>
          <w:lang w:eastAsia="pl-PL"/>
        </w:rPr>
        <w:t>tel. 95 720 45 48 , 795 584 861 email: biuro@akwamel.pl</w:t>
      </w:r>
      <w:r w:rsidR="0069539D">
        <w:rPr>
          <w:rFonts w:ascii="Arial" w:hAnsi="Arial" w:cs="Arial"/>
          <w:color w:val="000000"/>
          <w:lang w:eastAsia="pl-PL"/>
        </w:rPr>
        <w:t>)</w:t>
      </w:r>
      <w:r w:rsidR="0069539D" w:rsidRPr="0069539D">
        <w:rPr>
          <w:rFonts w:ascii="Arial" w:hAnsi="Arial" w:cs="Arial"/>
        </w:rPr>
        <w:t xml:space="preserve"> o rozpoczęciu prac oraz </w:t>
      </w:r>
      <w:r w:rsidRPr="0069539D">
        <w:rPr>
          <w:rFonts w:ascii="Arial" w:hAnsi="Arial" w:cs="Arial"/>
        </w:rPr>
        <w:t>współpracować z autorem projektu pełniącym nadzór autorski nad pracami</w:t>
      </w:r>
      <w:r w:rsidR="00195CF5">
        <w:rPr>
          <w:rFonts w:ascii="Arial" w:hAnsi="Arial" w:cs="Arial"/>
        </w:rPr>
        <w:t>,</w:t>
      </w:r>
      <w:r w:rsidRPr="0069539D">
        <w:rPr>
          <w:rFonts w:ascii="Arial" w:hAnsi="Arial" w:cs="Arial"/>
        </w:rPr>
        <w:t xml:space="preserve"> </w:t>
      </w:r>
      <w:r w:rsidR="0069539D" w:rsidRPr="0069539D">
        <w:rPr>
          <w:rFonts w:ascii="Arial" w:hAnsi="Arial" w:cs="Arial"/>
        </w:rPr>
        <w:t>a</w:t>
      </w:r>
      <w:r w:rsidR="00BE16DD" w:rsidRPr="0069539D">
        <w:rPr>
          <w:rFonts w:ascii="Arial" w:hAnsi="Arial" w:cs="Arial"/>
        </w:rPr>
        <w:t xml:space="preserve"> w razie potrzeby udostępnić teren prac</w:t>
      </w:r>
      <w:r w:rsidR="00195CF5">
        <w:rPr>
          <w:rFonts w:ascii="Arial" w:hAnsi="Arial" w:cs="Arial"/>
        </w:rPr>
        <w:t xml:space="preserve"> </w:t>
      </w:r>
      <w:r w:rsidR="00195CF5" w:rsidRPr="00C309BB">
        <w:rPr>
          <w:rFonts w:ascii="Arial" w:hAnsi="Arial" w:cs="Arial"/>
        </w:rPr>
        <w:t>budowlanych</w:t>
      </w:r>
      <w:r w:rsidR="00BE16DD" w:rsidRPr="00C309BB">
        <w:rPr>
          <w:rFonts w:ascii="Arial" w:hAnsi="Arial" w:cs="Arial"/>
        </w:rPr>
        <w:t>.</w:t>
      </w:r>
      <w:r w:rsidR="0069539D" w:rsidRPr="0069539D">
        <w:rPr>
          <w:rFonts w:ascii="Arial" w:hAnsi="Arial" w:cs="Arial"/>
        </w:rPr>
        <w:t xml:space="preserve"> </w:t>
      </w:r>
    </w:p>
    <w:p w14:paraId="0286798F" w14:textId="77777777" w:rsidR="00C505F3" w:rsidRPr="0069539D" w:rsidRDefault="00C505F3" w:rsidP="0069539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14:paraId="7BF224E2" w14:textId="77777777" w:rsidR="00A120E8" w:rsidRPr="007C074A" w:rsidRDefault="00A120E8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 xml:space="preserve">Zamawiający zastrzega sobie prawo do bieżącej kontroli przy udziale Wykonawcy postępu prac w terenie.  </w:t>
      </w:r>
    </w:p>
    <w:p w14:paraId="137DEC51" w14:textId="77777777" w:rsidR="00E75222" w:rsidRPr="007C074A" w:rsidRDefault="00A120E8" w:rsidP="00A120E8">
      <w:pPr>
        <w:jc w:val="both"/>
        <w:rPr>
          <w:rFonts w:ascii="Arial" w:hAnsi="Arial" w:cs="Arial"/>
          <w:b/>
        </w:rPr>
      </w:pPr>
      <w:r w:rsidRPr="007C074A">
        <w:rPr>
          <w:rFonts w:ascii="Arial" w:hAnsi="Arial" w:cs="Arial"/>
          <w:b/>
        </w:rPr>
        <w:t>8</w:t>
      </w:r>
      <w:r w:rsidR="00E75222" w:rsidRPr="007C074A">
        <w:rPr>
          <w:rFonts w:ascii="Arial" w:hAnsi="Arial" w:cs="Arial"/>
          <w:b/>
        </w:rPr>
        <w:t>. Ochrona środowiska w trakcie realizacji zamówienia:</w:t>
      </w:r>
    </w:p>
    <w:p w14:paraId="60DF8D5B" w14:textId="77777777" w:rsidR="00E75222" w:rsidRPr="007C074A" w:rsidRDefault="00E75222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Wykonawca ma obowiązek znać i stosować w czasie prowadzonych prac przepisy dotyczące ochrony środowiska.</w:t>
      </w:r>
    </w:p>
    <w:p w14:paraId="7B3EC328" w14:textId="77777777" w:rsidR="00E75222" w:rsidRPr="007C074A" w:rsidRDefault="00E75222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Ochrona środowiska  powinna polegać na zabezpieczeniu przed:</w:t>
      </w:r>
    </w:p>
    <w:p w14:paraId="31D1D356" w14:textId="77777777" w:rsidR="00E75222" w:rsidRPr="007C074A" w:rsidRDefault="00FD07C2" w:rsidP="00A120E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1) zanieczyszczeniem gleby</w:t>
      </w:r>
      <w:r w:rsidR="00E75222" w:rsidRPr="007C074A">
        <w:rPr>
          <w:rFonts w:ascii="Arial" w:hAnsi="Arial" w:cs="Arial"/>
        </w:rPr>
        <w:t xml:space="preserve"> szkodliwymi substancjami: paliwem, olejem, itp.</w:t>
      </w:r>
      <w:r w:rsidRPr="007C074A">
        <w:rPr>
          <w:rFonts w:ascii="Arial" w:hAnsi="Arial" w:cs="Arial"/>
        </w:rPr>
        <w:t xml:space="preserve"> </w:t>
      </w:r>
      <w:r w:rsidR="00E75222" w:rsidRPr="007C074A">
        <w:rPr>
          <w:rFonts w:ascii="Arial" w:hAnsi="Arial" w:cs="Arial"/>
        </w:rPr>
        <w:t>(w przypadku użycia pilarek do smarowania elementów tnących należy używać oleje biodegradowalne;</w:t>
      </w:r>
    </w:p>
    <w:p w14:paraId="59A5632E" w14:textId="77777777" w:rsidR="00E75222" w:rsidRPr="007C074A" w:rsidRDefault="00E75222" w:rsidP="00A120E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2) możliwością powstania pożaru;</w:t>
      </w:r>
    </w:p>
    <w:p w14:paraId="38DACCDA" w14:textId="77777777" w:rsidR="00E75222" w:rsidRPr="007C074A" w:rsidRDefault="00E75222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3) przestrzeganiem przepisów obowiązujących na terenach objętych ochroną przyrodniczą.</w:t>
      </w:r>
    </w:p>
    <w:p w14:paraId="3CF1ABAD" w14:textId="77777777" w:rsidR="00E75222" w:rsidRPr="007C074A" w:rsidRDefault="00A120E8" w:rsidP="00A120E8">
      <w:pPr>
        <w:jc w:val="both"/>
        <w:rPr>
          <w:rFonts w:ascii="Arial" w:hAnsi="Arial" w:cs="Arial"/>
          <w:b/>
        </w:rPr>
      </w:pPr>
      <w:r w:rsidRPr="007C074A">
        <w:rPr>
          <w:rFonts w:ascii="Arial" w:hAnsi="Arial" w:cs="Arial"/>
          <w:b/>
        </w:rPr>
        <w:t>9</w:t>
      </w:r>
      <w:r w:rsidR="00E75222" w:rsidRPr="007C074A">
        <w:rPr>
          <w:rFonts w:ascii="Arial" w:hAnsi="Arial" w:cs="Arial"/>
          <w:b/>
        </w:rPr>
        <w:t>. Bezpieczeństwo i higiena pracy:</w:t>
      </w:r>
    </w:p>
    <w:p w14:paraId="1E53D594" w14:textId="77777777" w:rsidR="00E75222" w:rsidRPr="007C074A" w:rsidRDefault="00E75222" w:rsidP="00A120E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1) Podczas realizacji prac Wykonawca będzie przestrzegać przepisów dotyczących bezpieczeństwa i higieny pracy;</w:t>
      </w:r>
    </w:p>
    <w:p w14:paraId="11355E6B" w14:textId="77777777" w:rsidR="00E75222" w:rsidRPr="007C074A" w:rsidRDefault="00E75222" w:rsidP="00A120E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2) Wykonawca ma obowiązek zadbać, aby personel nie wykonywał prac w warunkach niebezpiecznych, szkodliwych dla zdrowia oraz nie spełniających odpowiednich warunków sanitarnych;</w:t>
      </w:r>
    </w:p>
    <w:p w14:paraId="4773E592" w14:textId="77777777" w:rsidR="00E75222" w:rsidRPr="007C074A" w:rsidRDefault="00E75222" w:rsidP="00A120E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lastRenderedPageBreak/>
        <w:t>3) wykonawca zapewni i będzie utrzymywał wszelkie urządzenia zabezpieczające, socjalne oraz sprzęt i odpowiednią odzież roboczą w sposób zapewniający bezpieczeństwo osób zatrudnionych;</w:t>
      </w:r>
    </w:p>
    <w:p w14:paraId="443ADC71" w14:textId="77777777" w:rsidR="00E75222" w:rsidRPr="007C074A" w:rsidRDefault="00E75222" w:rsidP="00A120E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4) Osoby wykonujące prace powinny znać procedury w razie wypadku, pożaru lub rozlania oleju lub innych wyrobów ropopochodnych.</w:t>
      </w:r>
    </w:p>
    <w:p w14:paraId="2127C30E" w14:textId="77777777" w:rsidR="00E75222" w:rsidRPr="007C074A" w:rsidRDefault="00E75222" w:rsidP="00A120E8">
      <w:pPr>
        <w:spacing w:after="0"/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 xml:space="preserve">5) Uznaje się wszelkie koszty związane z wypełnieniem wymagań określonych powyżej nie podlegają odrębnej zapłacie. </w:t>
      </w:r>
    </w:p>
    <w:p w14:paraId="0D72A810" w14:textId="77777777" w:rsidR="00E75222" w:rsidRPr="007C074A" w:rsidRDefault="00E75222" w:rsidP="00A120E8">
      <w:pPr>
        <w:spacing w:after="0"/>
        <w:jc w:val="both"/>
        <w:rPr>
          <w:rFonts w:ascii="Arial" w:hAnsi="Arial" w:cs="Arial"/>
          <w:bCs/>
        </w:rPr>
      </w:pPr>
    </w:p>
    <w:p w14:paraId="02A6153B" w14:textId="77777777" w:rsidR="0065310D" w:rsidRPr="007C074A" w:rsidRDefault="00A120E8" w:rsidP="00A120E8">
      <w:pPr>
        <w:jc w:val="both"/>
        <w:rPr>
          <w:rFonts w:ascii="Arial" w:hAnsi="Arial" w:cs="Arial"/>
          <w:b/>
        </w:rPr>
      </w:pPr>
      <w:r w:rsidRPr="007C074A">
        <w:rPr>
          <w:rFonts w:ascii="Arial" w:hAnsi="Arial" w:cs="Arial"/>
          <w:b/>
          <w:bCs/>
        </w:rPr>
        <w:t>10</w:t>
      </w:r>
      <w:r w:rsidR="0065310D" w:rsidRPr="007C074A">
        <w:rPr>
          <w:rFonts w:ascii="Arial" w:hAnsi="Arial" w:cs="Arial"/>
          <w:b/>
          <w:bCs/>
        </w:rPr>
        <w:t>. Wymagania dotyczące formy przekazania przedmiotu zamówienia</w:t>
      </w:r>
      <w:r w:rsidR="00604912" w:rsidRPr="007C074A">
        <w:rPr>
          <w:rFonts w:ascii="Arial" w:hAnsi="Arial" w:cs="Arial"/>
          <w:b/>
          <w:bCs/>
        </w:rPr>
        <w:t>:</w:t>
      </w:r>
      <w:r w:rsidR="0065310D" w:rsidRPr="007C074A">
        <w:rPr>
          <w:rFonts w:ascii="Arial" w:hAnsi="Arial" w:cs="Arial"/>
          <w:b/>
          <w:bCs/>
        </w:rPr>
        <w:t xml:space="preserve"> </w:t>
      </w:r>
    </w:p>
    <w:p w14:paraId="38891A60" w14:textId="77777777" w:rsidR="00EA2B13" w:rsidRPr="007C074A" w:rsidRDefault="0065310D" w:rsidP="00EA2B13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Wykonawca przed zgłoszeniem przedmiotu umowy do odbioru końcowego zobowiązany jest na własny koszt dokonać odbiorów technicznych i niezbędnych badań oraz pomiarów przez uprawnione do tego jednostki oraz wykonać inwentaryzację geodezyjną powykonawczą</w:t>
      </w:r>
      <w:r w:rsidR="00EA2B13">
        <w:rPr>
          <w:rFonts w:ascii="Arial" w:hAnsi="Arial" w:cs="Arial"/>
        </w:rPr>
        <w:t xml:space="preserve">, </w:t>
      </w:r>
      <w:r w:rsidR="00EA2B13">
        <w:rPr>
          <w:rFonts w:ascii="Arial" w:hAnsi="Arial" w:cs="Arial"/>
        </w:rPr>
        <w:br/>
      </w:r>
      <w:r w:rsidR="00EA2B13" w:rsidRPr="006B1571">
        <w:rPr>
          <w:rFonts w:ascii="Arial" w:hAnsi="Arial" w:cs="Arial"/>
        </w:rPr>
        <w:t>a także sporządzić operat powykonawczy i zapewnić przywrócenie terenu w rejonie prowadzonych robót do stanu wyjściowego.</w:t>
      </w:r>
    </w:p>
    <w:p w14:paraId="7EC5B994" w14:textId="77777777" w:rsidR="00DA0071" w:rsidRPr="007C074A" w:rsidRDefault="00DA0071" w:rsidP="00DA0071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 xml:space="preserve">Odbioru prac dokonają upoważnieni przedstawiciele Wykonawcy oraz przedstawiciele Zamawiającego. Po zakończeniu prac zostanie sporządzony protokół odbioru potwierdzający bezusterkowe wykonanie zadania. Protokół będzie podpisany przez Wykonawcę </w:t>
      </w:r>
      <w:r w:rsidRPr="007C074A">
        <w:rPr>
          <w:rFonts w:ascii="Arial" w:hAnsi="Arial" w:cs="Arial"/>
        </w:rPr>
        <w:br/>
        <w:t xml:space="preserve">i przedstawiciela Zamawiającego. Podpisany przez obie strony protokół potwierdzający bezusterkowe wykonanie prac będzie podstawą do wystawienia rachunku/faktury przez Wykonawcę. </w:t>
      </w:r>
    </w:p>
    <w:p w14:paraId="026D5868" w14:textId="77777777" w:rsidR="0065310D" w:rsidRPr="007C074A" w:rsidRDefault="00A120E8" w:rsidP="00A120E8">
      <w:pPr>
        <w:jc w:val="both"/>
        <w:rPr>
          <w:rFonts w:ascii="Arial" w:hAnsi="Arial" w:cs="Arial"/>
          <w:b/>
        </w:rPr>
      </w:pPr>
      <w:r w:rsidRPr="007C074A">
        <w:rPr>
          <w:rFonts w:ascii="Arial" w:hAnsi="Arial" w:cs="Arial"/>
          <w:b/>
          <w:bCs/>
        </w:rPr>
        <w:t>11</w:t>
      </w:r>
      <w:r w:rsidR="0065310D" w:rsidRPr="007C074A">
        <w:rPr>
          <w:rFonts w:ascii="Arial" w:hAnsi="Arial" w:cs="Arial"/>
          <w:b/>
          <w:bCs/>
        </w:rPr>
        <w:t>. Dokumenty będące w dyspozycji Zamawiającego</w:t>
      </w:r>
      <w:r w:rsidR="00604912" w:rsidRPr="007C074A">
        <w:rPr>
          <w:rFonts w:ascii="Arial" w:hAnsi="Arial" w:cs="Arial"/>
          <w:b/>
          <w:bCs/>
        </w:rPr>
        <w:t>:</w:t>
      </w:r>
      <w:r w:rsidR="0065310D" w:rsidRPr="007C074A">
        <w:rPr>
          <w:rFonts w:ascii="Arial" w:hAnsi="Arial" w:cs="Arial"/>
          <w:b/>
          <w:bCs/>
        </w:rPr>
        <w:t xml:space="preserve"> </w:t>
      </w:r>
    </w:p>
    <w:p w14:paraId="37E54827" w14:textId="650256D4" w:rsidR="0065310D" w:rsidRPr="007C074A" w:rsidRDefault="0065310D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Projekt budowlan</w:t>
      </w:r>
      <w:r w:rsidR="009E7EE7" w:rsidRPr="007C074A">
        <w:rPr>
          <w:rFonts w:ascii="Arial" w:hAnsi="Arial" w:cs="Arial"/>
        </w:rPr>
        <w:t>y</w:t>
      </w:r>
      <w:r w:rsidR="00DA0071" w:rsidRPr="007C074A">
        <w:rPr>
          <w:rFonts w:ascii="Arial" w:hAnsi="Arial" w:cs="Arial"/>
        </w:rPr>
        <w:t xml:space="preserve"> urządzenia</w:t>
      </w:r>
      <w:r w:rsidRPr="007C074A">
        <w:rPr>
          <w:rFonts w:ascii="Arial" w:hAnsi="Arial" w:cs="Arial"/>
        </w:rPr>
        <w:t xml:space="preserve"> piętrząc</w:t>
      </w:r>
      <w:r w:rsidR="00DA0071" w:rsidRPr="007C074A">
        <w:rPr>
          <w:rFonts w:ascii="Arial" w:hAnsi="Arial" w:cs="Arial"/>
        </w:rPr>
        <w:t>ego</w:t>
      </w:r>
      <w:r w:rsidRPr="007C074A">
        <w:rPr>
          <w:rFonts w:ascii="Arial" w:hAnsi="Arial" w:cs="Arial"/>
        </w:rPr>
        <w:t xml:space="preserve"> w obszar</w:t>
      </w:r>
      <w:r w:rsidR="009E7EE7" w:rsidRPr="007C074A">
        <w:rPr>
          <w:rFonts w:ascii="Arial" w:hAnsi="Arial" w:cs="Arial"/>
        </w:rPr>
        <w:t>ze</w:t>
      </w:r>
      <w:r w:rsidRPr="007C074A">
        <w:rPr>
          <w:rFonts w:ascii="Arial" w:hAnsi="Arial" w:cs="Arial"/>
        </w:rPr>
        <w:t xml:space="preserve"> Natura 2000 </w:t>
      </w:r>
      <w:r w:rsidR="009E7EE7" w:rsidRPr="007C074A">
        <w:rPr>
          <w:rFonts w:ascii="Arial" w:hAnsi="Arial" w:cs="Arial"/>
          <w:spacing w:val="3"/>
          <w:shd w:val="clear" w:color="auto" w:fill="FFFFFF"/>
        </w:rPr>
        <w:t>Dolina Pliszki PLH080011,</w:t>
      </w:r>
      <w:r w:rsidRPr="007C074A">
        <w:rPr>
          <w:rFonts w:ascii="Arial" w:hAnsi="Arial" w:cs="Arial"/>
        </w:rPr>
        <w:t xml:space="preserve"> </w:t>
      </w:r>
      <w:r w:rsidR="008B02E3">
        <w:rPr>
          <w:rFonts w:ascii="Arial" w:hAnsi="Arial" w:cs="Arial"/>
        </w:rPr>
        <w:t xml:space="preserve">specyfikację techniczna wykonania robót oraz przedmiar robót, </w:t>
      </w:r>
      <w:r w:rsidRPr="007C074A">
        <w:rPr>
          <w:rFonts w:ascii="Arial" w:hAnsi="Arial" w:cs="Arial"/>
        </w:rPr>
        <w:t>któr</w:t>
      </w:r>
      <w:r w:rsidR="00DA0071" w:rsidRPr="007C074A">
        <w:rPr>
          <w:rFonts w:ascii="Arial" w:hAnsi="Arial" w:cs="Arial"/>
        </w:rPr>
        <w:t>y</w:t>
      </w:r>
      <w:r w:rsidR="006B1571">
        <w:rPr>
          <w:rFonts w:ascii="Arial" w:hAnsi="Arial" w:cs="Arial"/>
        </w:rPr>
        <w:t xml:space="preserve"> stanowi załącznik do </w:t>
      </w:r>
      <w:r w:rsidR="008B02E3">
        <w:rPr>
          <w:rFonts w:ascii="Arial" w:hAnsi="Arial" w:cs="Arial"/>
        </w:rPr>
        <w:t>niniejszego opisu przedmiotu zamówienia</w:t>
      </w:r>
      <w:r w:rsidRPr="007C074A">
        <w:rPr>
          <w:rFonts w:ascii="Arial" w:hAnsi="Arial" w:cs="Arial"/>
        </w:rPr>
        <w:t xml:space="preserve">. </w:t>
      </w:r>
      <w:r w:rsidR="008B02E3" w:rsidRPr="007D3B5C">
        <w:rPr>
          <w:rFonts w:ascii="Arial" w:hAnsi="Arial" w:cs="Arial"/>
          <w:b/>
          <w:bCs/>
        </w:rPr>
        <w:t>Zamawiający zaznacza, że załączony przedmiar robót ma charakter poglądowy i jest dokumentem pomocniczym dla Wykonawców w celu sporządzenia oferty. W żadnym razie przedmiar robót nie może być traktowany jako podstawowy dokument w zakresie rodzaju i ilości robót do wykonania. Nadrzędnym i podstawowym dokumentem jest projekt budowlany.</w:t>
      </w:r>
    </w:p>
    <w:p w14:paraId="720DC6C0" w14:textId="77777777" w:rsidR="0065310D" w:rsidRPr="007C074A" w:rsidRDefault="0065310D" w:rsidP="00A120E8">
      <w:pPr>
        <w:jc w:val="both"/>
        <w:rPr>
          <w:rFonts w:ascii="Arial" w:hAnsi="Arial" w:cs="Arial"/>
        </w:rPr>
      </w:pPr>
      <w:r w:rsidRPr="007C074A">
        <w:rPr>
          <w:rFonts w:ascii="Arial" w:hAnsi="Arial" w:cs="Arial"/>
        </w:rPr>
        <w:t>Zamawiający dys</w:t>
      </w:r>
      <w:r w:rsidR="0058761B" w:rsidRPr="007C074A">
        <w:rPr>
          <w:rFonts w:ascii="Arial" w:hAnsi="Arial" w:cs="Arial"/>
        </w:rPr>
        <w:t>p</w:t>
      </w:r>
      <w:r w:rsidRPr="007C074A">
        <w:rPr>
          <w:rFonts w:ascii="Arial" w:hAnsi="Arial" w:cs="Arial"/>
        </w:rPr>
        <w:t xml:space="preserve">onuje również </w:t>
      </w:r>
      <w:r w:rsidR="006B1571">
        <w:rPr>
          <w:rFonts w:ascii="Arial" w:hAnsi="Arial" w:cs="Arial"/>
        </w:rPr>
        <w:t xml:space="preserve">pozwoleniem wodnoprawnym oraz </w:t>
      </w:r>
      <w:r w:rsidRPr="007C074A">
        <w:rPr>
          <w:rFonts w:ascii="Arial" w:hAnsi="Arial" w:cs="Arial"/>
        </w:rPr>
        <w:t>pozostałą dokumentacją techniczną dotyczącą budowy urządze</w:t>
      </w:r>
      <w:r w:rsidR="009E7EE7" w:rsidRPr="007C074A">
        <w:rPr>
          <w:rFonts w:ascii="Arial" w:hAnsi="Arial" w:cs="Arial"/>
        </w:rPr>
        <w:t>nia</w:t>
      </w:r>
      <w:r w:rsidRPr="007C074A">
        <w:rPr>
          <w:rFonts w:ascii="Arial" w:hAnsi="Arial" w:cs="Arial"/>
        </w:rPr>
        <w:t xml:space="preserve"> piętrząc</w:t>
      </w:r>
      <w:r w:rsidR="009E7EE7" w:rsidRPr="007C074A">
        <w:rPr>
          <w:rFonts w:ascii="Arial" w:hAnsi="Arial" w:cs="Arial"/>
        </w:rPr>
        <w:t>ego</w:t>
      </w:r>
      <w:r w:rsidRPr="007C074A">
        <w:rPr>
          <w:rFonts w:ascii="Arial" w:hAnsi="Arial" w:cs="Arial"/>
        </w:rPr>
        <w:t xml:space="preserve"> </w:t>
      </w:r>
      <w:r w:rsidR="00D742D7" w:rsidRPr="007C074A">
        <w:rPr>
          <w:rFonts w:ascii="Arial" w:hAnsi="Arial" w:cs="Arial"/>
        </w:rPr>
        <w:t xml:space="preserve">w obszarze Natura 2000 </w:t>
      </w:r>
      <w:r w:rsidR="00D742D7" w:rsidRPr="007C074A">
        <w:rPr>
          <w:rFonts w:ascii="Arial" w:hAnsi="Arial" w:cs="Arial"/>
          <w:spacing w:val="3"/>
          <w:shd w:val="clear" w:color="auto" w:fill="FFFFFF"/>
        </w:rPr>
        <w:t>Dolina Pliszki PLH080011</w:t>
      </w:r>
      <w:r w:rsidRPr="007C074A">
        <w:rPr>
          <w:rFonts w:ascii="Arial" w:hAnsi="Arial" w:cs="Arial"/>
        </w:rPr>
        <w:t xml:space="preserve">. </w:t>
      </w:r>
    </w:p>
    <w:p w14:paraId="158EA8A4" w14:textId="77777777" w:rsidR="00C16FA1" w:rsidRPr="007C074A" w:rsidRDefault="00A120E8" w:rsidP="00A120E8">
      <w:pPr>
        <w:jc w:val="both"/>
        <w:rPr>
          <w:rFonts w:ascii="Arial" w:hAnsi="Arial" w:cs="Arial"/>
          <w:b/>
        </w:rPr>
      </w:pPr>
      <w:r w:rsidRPr="007C074A">
        <w:rPr>
          <w:rFonts w:ascii="Arial" w:hAnsi="Arial" w:cs="Arial"/>
          <w:b/>
          <w:bCs/>
        </w:rPr>
        <w:t>12</w:t>
      </w:r>
      <w:r w:rsidR="00C16FA1" w:rsidRPr="007C074A">
        <w:rPr>
          <w:rFonts w:ascii="Arial" w:hAnsi="Arial" w:cs="Arial"/>
          <w:b/>
          <w:bCs/>
        </w:rPr>
        <w:t>. Termin realizacji zamówienia</w:t>
      </w:r>
      <w:r w:rsidR="00604912" w:rsidRPr="007C074A">
        <w:rPr>
          <w:rFonts w:ascii="Arial" w:hAnsi="Arial" w:cs="Arial"/>
          <w:b/>
          <w:bCs/>
        </w:rPr>
        <w:t>:</w:t>
      </w:r>
    </w:p>
    <w:p w14:paraId="1CE85CD8" w14:textId="4BC9D276" w:rsidR="00C16FA1" w:rsidRPr="007C074A" w:rsidRDefault="00C16FA1" w:rsidP="00A120E8">
      <w:pPr>
        <w:jc w:val="both"/>
        <w:rPr>
          <w:rFonts w:ascii="Arial" w:hAnsi="Arial" w:cs="Arial"/>
          <w:bCs/>
        </w:rPr>
      </w:pPr>
      <w:r w:rsidRPr="007C074A">
        <w:rPr>
          <w:rFonts w:ascii="Arial" w:hAnsi="Arial" w:cs="Arial"/>
        </w:rPr>
        <w:t xml:space="preserve">Przedmiot zamówienia należy wykonać w terminie </w:t>
      </w:r>
      <w:r w:rsidR="00FA61AD">
        <w:rPr>
          <w:rFonts w:ascii="Arial" w:hAnsi="Arial" w:cs="Arial"/>
        </w:rPr>
        <w:t>30 dni od podpisania umowy.</w:t>
      </w:r>
      <w:r w:rsidRPr="007C074A">
        <w:rPr>
          <w:rFonts w:ascii="Arial" w:hAnsi="Arial" w:cs="Arial"/>
          <w:bCs/>
        </w:rPr>
        <w:t xml:space="preserve"> </w:t>
      </w:r>
    </w:p>
    <w:p w14:paraId="193E85F7" w14:textId="77777777" w:rsidR="00C16FA1" w:rsidRDefault="00C16FA1" w:rsidP="00A120E8">
      <w:pPr>
        <w:jc w:val="both"/>
      </w:pPr>
    </w:p>
    <w:p w14:paraId="0EA610C0" w14:textId="77777777" w:rsidR="00C16FA1" w:rsidRPr="0065310D" w:rsidRDefault="00C16FA1" w:rsidP="0065310D">
      <w:pPr>
        <w:pStyle w:val="Default"/>
        <w:jc w:val="both"/>
        <w:rPr>
          <w:rFonts w:ascii="Times New Roman" w:hAnsi="Times New Roman" w:cs="Times New Roman"/>
        </w:rPr>
      </w:pPr>
    </w:p>
    <w:p w14:paraId="13DD5C30" w14:textId="77777777" w:rsidR="003A4578" w:rsidRPr="003A4578" w:rsidRDefault="003A4578" w:rsidP="003A4578">
      <w:pPr>
        <w:pStyle w:val="Default"/>
        <w:jc w:val="both"/>
        <w:rPr>
          <w:rFonts w:ascii="Times New Roman" w:hAnsi="Times New Roman" w:cs="Times New Roman"/>
        </w:rPr>
      </w:pPr>
    </w:p>
    <w:p w14:paraId="2E264706" w14:textId="77777777" w:rsidR="003A4578" w:rsidRDefault="003A4578" w:rsidP="00A65EE8">
      <w:pPr>
        <w:tabs>
          <w:tab w:val="left" w:pos="0"/>
          <w:tab w:val="left" w:pos="426"/>
        </w:tabs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pl-PL"/>
        </w:rPr>
      </w:pPr>
    </w:p>
    <w:p w14:paraId="0D7F83C1" w14:textId="77777777" w:rsidR="003A4578" w:rsidRDefault="003A457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6FEE3D08" w14:textId="77777777" w:rsidR="007116ED" w:rsidRPr="00645DE8" w:rsidRDefault="00645DE8" w:rsidP="007116ED">
      <w:pPr>
        <w:tabs>
          <w:tab w:val="left" w:pos="392"/>
        </w:tabs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sz w:val="24"/>
          <w:szCs w:val="24"/>
          <w:lang w:eastAsia="pl-PL"/>
        </w:rPr>
      </w:pPr>
      <w:r w:rsidRPr="00645DE8">
        <w:rPr>
          <w:rFonts w:ascii="Times New Roman" w:hAnsi="Times New Roman"/>
          <w:b/>
          <w:sz w:val="24"/>
          <w:szCs w:val="24"/>
        </w:rPr>
        <w:lastRenderedPageBreak/>
        <w:t>Ryc. nr 1</w:t>
      </w:r>
      <w:r w:rsidRPr="00645DE8">
        <w:rPr>
          <w:rFonts w:ascii="Times New Roman" w:hAnsi="Times New Roman"/>
          <w:sz w:val="24"/>
          <w:szCs w:val="24"/>
        </w:rPr>
        <w:t xml:space="preserve"> </w:t>
      </w:r>
      <w:r w:rsidR="00221B00" w:rsidRPr="00645DE8">
        <w:rPr>
          <w:rFonts w:ascii="Times New Roman" w:hAnsi="Times New Roman"/>
          <w:sz w:val="24"/>
          <w:szCs w:val="24"/>
        </w:rPr>
        <w:t xml:space="preserve">Mapa poglądowa lokalizacji </w:t>
      </w:r>
      <w:r w:rsidR="008F2E60" w:rsidRPr="00645DE8">
        <w:rPr>
          <w:rFonts w:ascii="Times New Roman" w:hAnsi="Times New Roman"/>
          <w:sz w:val="24"/>
          <w:szCs w:val="24"/>
        </w:rPr>
        <w:t xml:space="preserve">miejsca budowy </w:t>
      </w:r>
      <w:r w:rsidR="00221B00" w:rsidRPr="00645DE8">
        <w:rPr>
          <w:rFonts w:ascii="Times New Roman" w:hAnsi="Times New Roman"/>
          <w:sz w:val="24"/>
          <w:szCs w:val="24"/>
        </w:rPr>
        <w:t>zastawki w obszarze Natura 2000 Dolina Pliszki PLH080011</w:t>
      </w:r>
      <w:r w:rsidR="00E70C67" w:rsidRPr="00645DE8">
        <w:rPr>
          <w:rFonts w:ascii="Times New Roman" w:hAnsi="Times New Roman"/>
          <w:sz w:val="24"/>
          <w:szCs w:val="24"/>
        </w:rPr>
        <w:t xml:space="preserve"> (</w:t>
      </w:r>
      <w:r w:rsidR="00E70C67" w:rsidRPr="00645DE8">
        <w:rPr>
          <w:rFonts w:ascii="Times New Roman" w:eastAsia="Times New Roman" w:hAnsi="Times New Roman"/>
          <w:sz w:val="24"/>
          <w:szCs w:val="24"/>
          <w:lang w:eastAsia="pl-PL"/>
        </w:rPr>
        <w:t>Nadleśnictwo Torzym, Leśnictwo Gądków)</w:t>
      </w:r>
    </w:p>
    <w:p w14:paraId="21A84568" w14:textId="77777777" w:rsidR="007116ED" w:rsidRDefault="007116ED" w:rsidP="007116ED">
      <w:pPr>
        <w:tabs>
          <w:tab w:val="left" w:pos="392"/>
        </w:tabs>
        <w:autoSpaceDE w:val="0"/>
        <w:autoSpaceDN w:val="0"/>
        <w:adjustRightInd w:val="0"/>
        <w:spacing w:after="0"/>
        <w:jc w:val="both"/>
        <w:rPr>
          <w:rFonts w:ascii="Arial" w:hAnsi="Arial" w:cs="Arial"/>
        </w:rPr>
      </w:pPr>
      <w:r>
        <w:rPr>
          <w:rFonts w:ascii="Arial" w:eastAsia="Times New Roman" w:hAnsi="Arial" w:cs="Arial"/>
          <w:noProof/>
          <w:lang w:eastAsia="pl-PL"/>
        </w:rPr>
        <w:drawing>
          <wp:inline distT="0" distB="0" distL="0" distR="0" wp14:anchorId="1524E6C4" wp14:editId="43B5B296">
            <wp:extent cx="5510581" cy="7791450"/>
            <wp:effectExtent l="19050" t="0" r="0" b="0"/>
            <wp:docPr id="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581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7B7707" w14:textId="77777777" w:rsidR="007116ED" w:rsidRDefault="007116ED" w:rsidP="007116ED">
      <w:pPr>
        <w:tabs>
          <w:tab w:val="left" w:pos="392"/>
        </w:tabs>
        <w:autoSpaceDE w:val="0"/>
        <w:autoSpaceDN w:val="0"/>
        <w:adjustRightInd w:val="0"/>
        <w:spacing w:after="0"/>
        <w:jc w:val="both"/>
        <w:rPr>
          <w:rFonts w:ascii="Arial" w:hAnsi="Arial" w:cs="Arial"/>
        </w:rPr>
      </w:pPr>
    </w:p>
    <w:p w14:paraId="4E9235FD" w14:textId="77777777" w:rsidR="00634663" w:rsidRPr="00F86C56" w:rsidRDefault="00634663" w:rsidP="00F86C56">
      <w:pPr>
        <w:tabs>
          <w:tab w:val="left" w:pos="392"/>
        </w:tabs>
        <w:autoSpaceDE w:val="0"/>
        <w:autoSpaceDN w:val="0"/>
        <w:adjustRightInd w:val="0"/>
        <w:spacing w:after="0"/>
        <w:jc w:val="right"/>
        <w:rPr>
          <w:rFonts w:ascii="Arial" w:hAnsi="Arial" w:cs="Arial"/>
        </w:rPr>
      </w:pPr>
    </w:p>
    <w:p w14:paraId="5A2DFAB5" w14:textId="77777777" w:rsidR="00645DE8" w:rsidRDefault="00645DE8" w:rsidP="00F86C56">
      <w:pPr>
        <w:tabs>
          <w:tab w:val="left" w:pos="392"/>
        </w:tabs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</w:rPr>
      </w:pPr>
    </w:p>
    <w:p w14:paraId="30F7DCC1" w14:textId="77777777" w:rsidR="00645DE8" w:rsidRDefault="00645DE8" w:rsidP="00F86C56">
      <w:pPr>
        <w:tabs>
          <w:tab w:val="left" w:pos="392"/>
        </w:tabs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</w:rPr>
      </w:pPr>
    </w:p>
    <w:p w14:paraId="2FDC9A47" w14:textId="77777777" w:rsidR="00645DE8" w:rsidRDefault="00645DE8" w:rsidP="00F86C56">
      <w:pPr>
        <w:tabs>
          <w:tab w:val="left" w:pos="392"/>
        </w:tabs>
        <w:autoSpaceDE w:val="0"/>
        <w:autoSpaceDN w:val="0"/>
        <w:adjustRightInd w:val="0"/>
        <w:spacing w:after="0"/>
        <w:jc w:val="both"/>
        <w:rPr>
          <w:rFonts w:ascii="Arial" w:hAnsi="Arial" w:cs="Arial"/>
          <w:b/>
        </w:rPr>
      </w:pPr>
    </w:p>
    <w:p w14:paraId="3D17582E" w14:textId="77777777" w:rsidR="00634663" w:rsidRDefault="00645DE8" w:rsidP="00F86C56">
      <w:pPr>
        <w:tabs>
          <w:tab w:val="left" w:pos="392"/>
        </w:tabs>
        <w:autoSpaceDE w:val="0"/>
        <w:autoSpaceDN w:val="0"/>
        <w:adjustRightInd w:val="0"/>
        <w:spacing w:after="0"/>
        <w:jc w:val="both"/>
        <w:rPr>
          <w:rFonts w:ascii="Arial" w:hAnsi="Arial" w:cs="Arial"/>
        </w:rPr>
      </w:pPr>
      <w:r w:rsidRPr="00645DE8">
        <w:rPr>
          <w:rFonts w:ascii="Arial" w:hAnsi="Arial" w:cs="Arial"/>
          <w:b/>
        </w:rPr>
        <w:t>Ryc. nr 2</w:t>
      </w:r>
      <w:r>
        <w:rPr>
          <w:rFonts w:ascii="Arial" w:hAnsi="Arial" w:cs="Arial"/>
        </w:rPr>
        <w:t xml:space="preserve"> </w:t>
      </w:r>
      <w:r w:rsidR="004729E0">
        <w:rPr>
          <w:rFonts w:ascii="Arial" w:hAnsi="Arial" w:cs="Arial"/>
        </w:rPr>
        <w:t>Dokumentacja zdjęciowa miejsca budowy zastawki. (</w:t>
      </w:r>
      <w:r w:rsidR="008F2E60">
        <w:rPr>
          <w:rFonts w:ascii="Arial" w:eastAsia="Times New Roman" w:hAnsi="Arial" w:cs="Arial"/>
          <w:lang w:eastAsia="pl-PL"/>
        </w:rPr>
        <w:t>Nadleśnictwo Torzym, Leśnictwo Gądków</w:t>
      </w:r>
      <w:r w:rsidR="004729E0">
        <w:rPr>
          <w:rFonts w:ascii="Arial" w:eastAsia="Times New Roman" w:hAnsi="Arial" w:cs="Arial"/>
          <w:lang w:eastAsia="pl-PL"/>
        </w:rPr>
        <w:t>)</w:t>
      </w:r>
    </w:p>
    <w:p w14:paraId="439EB401" w14:textId="77777777" w:rsidR="00634663" w:rsidRDefault="00395237" w:rsidP="00634663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 wp14:anchorId="2C9105FA" wp14:editId="529F075C">
            <wp:extent cx="5753100" cy="3810000"/>
            <wp:effectExtent l="19050" t="0" r="0" b="0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6C554B" w14:textId="77777777" w:rsidR="00395237" w:rsidRDefault="00395237" w:rsidP="00634663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 wp14:anchorId="39EA2F76" wp14:editId="682B8FF1">
            <wp:extent cx="5753100" cy="3810000"/>
            <wp:effectExtent l="19050" t="0" r="0" b="0"/>
            <wp:docPr id="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10EA4C" w14:textId="77777777" w:rsidR="00395237" w:rsidRDefault="00395237" w:rsidP="00634663">
      <w:pPr>
        <w:spacing w:after="0"/>
        <w:jc w:val="both"/>
        <w:rPr>
          <w:rFonts w:ascii="Arial" w:hAnsi="Arial" w:cs="Arial"/>
        </w:rPr>
      </w:pPr>
    </w:p>
    <w:p w14:paraId="48F94D76" w14:textId="77777777" w:rsidR="00395237" w:rsidRDefault="00395237" w:rsidP="00634663">
      <w:pPr>
        <w:spacing w:after="0"/>
        <w:jc w:val="both"/>
        <w:rPr>
          <w:rFonts w:ascii="Arial" w:hAnsi="Arial" w:cs="Arial"/>
        </w:rPr>
      </w:pPr>
    </w:p>
    <w:p w14:paraId="1F1D7845" w14:textId="77777777" w:rsidR="00395237" w:rsidRDefault="00516A0A" w:rsidP="00634663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lastRenderedPageBreak/>
        <w:drawing>
          <wp:inline distT="0" distB="0" distL="0" distR="0" wp14:anchorId="6A3DF4BA" wp14:editId="65E27E27">
            <wp:extent cx="5753100" cy="3810000"/>
            <wp:effectExtent l="19050" t="0" r="0" b="0"/>
            <wp:docPr id="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9B9EB8" w14:textId="77777777" w:rsidR="00516A0A" w:rsidRDefault="00516A0A" w:rsidP="00634663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 wp14:anchorId="3D0E7E4D" wp14:editId="70102B88">
            <wp:extent cx="5753100" cy="3810000"/>
            <wp:effectExtent l="19050" t="0" r="0" b="0"/>
            <wp:docPr id="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6A0A" w:rsidSect="00425F85">
      <w:headerReference w:type="default" r:id="rId14"/>
      <w:footerReference w:type="default" r:id="rId15"/>
      <w:headerReference w:type="first" r:id="rId16"/>
      <w:footerReference w:type="first" r:id="rId17"/>
      <w:pgSz w:w="11906" w:h="16838"/>
      <w:pgMar w:top="1417" w:right="1417" w:bottom="1417" w:left="1417" w:header="340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E9C079" w14:textId="77777777" w:rsidR="00183C09" w:rsidRDefault="00183C09" w:rsidP="000F38F9">
      <w:pPr>
        <w:spacing w:after="0" w:line="240" w:lineRule="auto"/>
      </w:pPr>
      <w:r>
        <w:separator/>
      </w:r>
    </w:p>
  </w:endnote>
  <w:endnote w:type="continuationSeparator" w:id="0">
    <w:p w14:paraId="7C9570BA" w14:textId="77777777" w:rsidR="00183C09" w:rsidRDefault="00183C09" w:rsidP="000F38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B7E900" w14:textId="77777777" w:rsidR="001F489F" w:rsidRDefault="001F489F" w:rsidP="007A7EBB">
    <w:pPr>
      <w:pStyle w:val="Stopka"/>
      <w:jc w:val="center"/>
    </w:pPr>
  </w:p>
  <w:p w14:paraId="3A7292D8" w14:textId="77777777" w:rsidR="00216651" w:rsidRDefault="00020641" w:rsidP="007A7EBB">
    <w:pPr>
      <w:pStyle w:val="Stopka"/>
      <w:jc w:val="center"/>
    </w:pPr>
    <w:r>
      <w:rPr>
        <w:noProof/>
        <w:lang w:eastAsia="pl-PL"/>
      </w:rPr>
      <w:drawing>
        <wp:inline distT="0" distB="0" distL="0" distR="0" wp14:anchorId="7ADF1C4A" wp14:editId="5C4D3E11">
          <wp:extent cx="5667375" cy="561975"/>
          <wp:effectExtent l="19050" t="0" r="9525" b="0"/>
          <wp:docPr id="6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F6FCBF" w14:textId="77777777" w:rsidR="004A2F36" w:rsidRPr="00425F85" w:rsidRDefault="00020641" w:rsidP="009135C8">
    <w:pPr>
      <w:pStyle w:val="Stopka"/>
      <w:tabs>
        <w:tab w:val="clear" w:pos="4536"/>
        <w:tab w:val="clear" w:pos="9072"/>
      </w:tabs>
    </w:pPr>
    <w:r>
      <w:rPr>
        <w:noProof/>
        <w:lang w:eastAsia="pl-PL"/>
      </w:rPr>
      <w:drawing>
        <wp:inline distT="0" distB="0" distL="0" distR="0" wp14:anchorId="4C9D709B" wp14:editId="4EF5CF3D">
          <wp:extent cx="5667375" cy="561975"/>
          <wp:effectExtent l="19050" t="0" r="9525" b="0"/>
          <wp:docPr id="2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9713E8" w:rsidRPr="009713E8">
      <w:rPr>
        <w:noProof/>
        <w:lang w:eastAsia="pl-PL"/>
      </w:rPr>
      <w:drawing>
        <wp:inline distT="0" distB="0" distL="0" distR="0" wp14:anchorId="471C2456" wp14:editId="1DAAD488">
          <wp:extent cx="5760720" cy="977968"/>
          <wp:effectExtent l="19050" t="0" r="0" b="0"/>
          <wp:docPr id="4" name="Obraz 4" descr="adres_RDOS_Gorzow_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dres_RDOS_Gorzow_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9779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2D9457" w14:textId="77777777" w:rsidR="00183C09" w:rsidRDefault="00183C09" w:rsidP="000F38F9">
      <w:pPr>
        <w:spacing w:after="0" w:line="240" w:lineRule="auto"/>
      </w:pPr>
      <w:r>
        <w:separator/>
      </w:r>
    </w:p>
  </w:footnote>
  <w:footnote w:type="continuationSeparator" w:id="0">
    <w:p w14:paraId="502165AC" w14:textId="77777777" w:rsidR="00183C09" w:rsidRDefault="00183C09" w:rsidP="000F38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954B18" w14:textId="77777777" w:rsidR="000F38F9" w:rsidRDefault="000F38F9" w:rsidP="000F38F9">
    <w:pPr>
      <w:pStyle w:val="Nagwek"/>
      <w:ind w:hanging="113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384F7E" w14:textId="2AFE1FB5" w:rsidR="00FF1ACA" w:rsidRDefault="00FF1ACA" w:rsidP="00425F85">
    <w:pPr>
      <w:pStyle w:val="Nagwek"/>
      <w:tabs>
        <w:tab w:val="clear" w:pos="4536"/>
        <w:tab w:val="clear" w:pos="9072"/>
      </w:tabs>
      <w:ind w:hanging="85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8007A5"/>
    <w:multiLevelType w:val="hybridMultilevel"/>
    <w:tmpl w:val="05E0A8EC"/>
    <w:lvl w:ilvl="0" w:tplc="C2FAA6B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A31845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12A6123C"/>
    <w:multiLevelType w:val="hybridMultilevel"/>
    <w:tmpl w:val="5026216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491BE3"/>
    <w:multiLevelType w:val="hybridMultilevel"/>
    <w:tmpl w:val="99224592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734344"/>
    <w:multiLevelType w:val="hybridMultilevel"/>
    <w:tmpl w:val="5D8630F0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41FE6"/>
    <w:multiLevelType w:val="hybridMultilevel"/>
    <w:tmpl w:val="D16CAF4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D061DF"/>
    <w:multiLevelType w:val="hybridMultilevel"/>
    <w:tmpl w:val="ED3009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A4389E"/>
    <w:multiLevelType w:val="hybridMultilevel"/>
    <w:tmpl w:val="9DF2C5E8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EB5A6F"/>
    <w:multiLevelType w:val="hybridMultilevel"/>
    <w:tmpl w:val="22404ACC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ED0319"/>
    <w:multiLevelType w:val="hybridMultilevel"/>
    <w:tmpl w:val="E42AA1BC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DE4217A"/>
    <w:multiLevelType w:val="hybridMultilevel"/>
    <w:tmpl w:val="6968111C"/>
    <w:lvl w:ilvl="0" w:tplc="0415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8966479"/>
    <w:multiLevelType w:val="hybridMultilevel"/>
    <w:tmpl w:val="A9641044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9"/>
  </w:num>
  <w:num w:numId="5">
    <w:abstractNumId w:val="2"/>
  </w:num>
  <w:num w:numId="6">
    <w:abstractNumId w:val="10"/>
  </w:num>
  <w:num w:numId="7">
    <w:abstractNumId w:val="11"/>
  </w:num>
  <w:num w:numId="8">
    <w:abstractNumId w:val="3"/>
  </w:num>
  <w:num w:numId="9">
    <w:abstractNumId w:val="7"/>
  </w:num>
  <w:num w:numId="10">
    <w:abstractNumId w:val="8"/>
  </w:num>
  <w:num w:numId="11">
    <w:abstractNumId w:val="4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E542E"/>
    <w:rsid w:val="00010A42"/>
    <w:rsid w:val="000144C8"/>
    <w:rsid w:val="00020641"/>
    <w:rsid w:val="00037C21"/>
    <w:rsid w:val="00037DB1"/>
    <w:rsid w:val="00044722"/>
    <w:rsid w:val="00054C3B"/>
    <w:rsid w:val="0005689D"/>
    <w:rsid w:val="00063214"/>
    <w:rsid w:val="0007212E"/>
    <w:rsid w:val="000A3383"/>
    <w:rsid w:val="000A3A5C"/>
    <w:rsid w:val="000B383B"/>
    <w:rsid w:val="000C0624"/>
    <w:rsid w:val="000C20B5"/>
    <w:rsid w:val="000F38F9"/>
    <w:rsid w:val="00115D32"/>
    <w:rsid w:val="001371AF"/>
    <w:rsid w:val="00152CA5"/>
    <w:rsid w:val="00152DC0"/>
    <w:rsid w:val="001558D3"/>
    <w:rsid w:val="001704D3"/>
    <w:rsid w:val="00175D69"/>
    <w:rsid w:val="001766D0"/>
    <w:rsid w:val="001802A4"/>
    <w:rsid w:val="00182234"/>
    <w:rsid w:val="00183C09"/>
    <w:rsid w:val="00195CF5"/>
    <w:rsid w:val="001A12FD"/>
    <w:rsid w:val="001B4666"/>
    <w:rsid w:val="001D13DF"/>
    <w:rsid w:val="001E1EFE"/>
    <w:rsid w:val="001E5D3D"/>
    <w:rsid w:val="001F489F"/>
    <w:rsid w:val="002011F5"/>
    <w:rsid w:val="00203440"/>
    <w:rsid w:val="002078CB"/>
    <w:rsid w:val="00216651"/>
    <w:rsid w:val="00221B00"/>
    <w:rsid w:val="00221D10"/>
    <w:rsid w:val="00221F98"/>
    <w:rsid w:val="00223B77"/>
    <w:rsid w:val="00225414"/>
    <w:rsid w:val="0024534D"/>
    <w:rsid w:val="00247EBC"/>
    <w:rsid w:val="002773C3"/>
    <w:rsid w:val="00280D5D"/>
    <w:rsid w:val="002855B6"/>
    <w:rsid w:val="002A2117"/>
    <w:rsid w:val="002C018D"/>
    <w:rsid w:val="002D5BCB"/>
    <w:rsid w:val="002E195E"/>
    <w:rsid w:val="002E6401"/>
    <w:rsid w:val="002F3587"/>
    <w:rsid w:val="00302287"/>
    <w:rsid w:val="00311BAA"/>
    <w:rsid w:val="003149CE"/>
    <w:rsid w:val="00321F76"/>
    <w:rsid w:val="00322E62"/>
    <w:rsid w:val="003279FD"/>
    <w:rsid w:val="00342586"/>
    <w:rsid w:val="00345A68"/>
    <w:rsid w:val="00350DC0"/>
    <w:rsid w:val="00351904"/>
    <w:rsid w:val="0035242B"/>
    <w:rsid w:val="0036229F"/>
    <w:rsid w:val="003714E9"/>
    <w:rsid w:val="00373AB4"/>
    <w:rsid w:val="0038186E"/>
    <w:rsid w:val="00383FDD"/>
    <w:rsid w:val="00393829"/>
    <w:rsid w:val="00395237"/>
    <w:rsid w:val="00396E8A"/>
    <w:rsid w:val="003A25FD"/>
    <w:rsid w:val="003A4578"/>
    <w:rsid w:val="003A59E6"/>
    <w:rsid w:val="003A7CDF"/>
    <w:rsid w:val="003D00DB"/>
    <w:rsid w:val="003D4905"/>
    <w:rsid w:val="003E01D2"/>
    <w:rsid w:val="003E30B8"/>
    <w:rsid w:val="003F14C8"/>
    <w:rsid w:val="004200CE"/>
    <w:rsid w:val="00420295"/>
    <w:rsid w:val="00421F8B"/>
    <w:rsid w:val="00423BA1"/>
    <w:rsid w:val="00425F85"/>
    <w:rsid w:val="004440A8"/>
    <w:rsid w:val="00461821"/>
    <w:rsid w:val="004729E0"/>
    <w:rsid w:val="00476E20"/>
    <w:rsid w:val="00486DEB"/>
    <w:rsid w:val="00493E71"/>
    <w:rsid w:val="004959AC"/>
    <w:rsid w:val="00496F74"/>
    <w:rsid w:val="004A12C4"/>
    <w:rsid w:val="004A2F36"/>
    <w:rsid w:val="004A629E"/>
    <w:rsid w:val="004A6A23"/>
    <w:rsid w:val="004B44F0"/>
    <w:rsid w:val="004B51E6"/>
    <w:rsid w:val="004E5955"/>
    <w:rsid w:val="004E613D"/>
    <w:rsid w:val="005011E7"/>
    <w:rsid w:val="00516A0A"/>
    <w:rsid w:val="00522C1A"/>
    <w:rsid w:val="00544F60"/>
    <w:rsid w:val="0054781B"/>
    <w:rsid w:val="005528F5"/>
    <w:rsid w:val="0055394D"/>
    <w:rsid w:val="005821B4"/>
    <w:rsid w:val="0058761B"/>
    <w:rsid w:val="00591349"/>
    <w:rsid w:val="005C5FFA"/>
    <w:rsid w:val="005C7609"/>
    <w:rsid w:val="005D580C"/>
    <w:rsid w:val="005F4F3B"/>
    <w:rsid w:val="00604912"/>
    <w:rsid w:val="0060686D"/>
    <w:rsid w:val="0062060B"/>
    <w:rsid w:val="0062316B"/>
    <w:rsid w:val="00626F39"/>
    <w:rsid w:val="00633F2F"/>
    <w:rsid w:val="00634663"/>
    <w:rsid w:val="00641D98"/>
    <w:rsid w:val="00645DE8"/>
    <w:rsid w:val="00647BDB"/>
    <w:rsid w:val="0065310D"/>
    <w:rsid w:val="00661F90"/>
    <w:rsid w:val="006657ED"/>
    <w:rsid w:val="006661DB"/>
    <w:rsid w:val="0069018C"/>
    <w:rsid w:val="0069539D"/>
    <w:rsid w:val="006A3E9C"/>
    <w:rsid w:val="006A5420"/>
    <w:rsid w:val="006B1571"/>
    <w:rsid w:val="006B6B0D"/>
    <w:rsid w:val="006C183A"/>
    <w:rsid w:val="00700C6B"/>
    <w:rsid w:val="0070217C"/>
    <w:rsid w:val="00705E77"/>
    <w:rsid w:val="007116ED"/>
    <w:rsid w:val="00714FBF"/>
    <w:rsid w:val="00721AE7"/>
    <w:rsid w:val="00744615"/>
    <w:rsid w:val="0075095D"/>
    <w:rsid w:val="007513E6"/>
    <w:rsid w:val="00762D7D"/>
    <w:rsid w:val="0077326E"/>
    <w:rsid w:val="00785115"/>
    <w:rsid w:val="00791BD8"/>
    <w:rsid w:val="007922EF"/>
    <w:rsid w:val="007956D3"/>
    <w:rsid w:val="007A7EBB"/>
    <w:rsid w:val="007B5595"/>
    <w:rsid w:val="007C074A"/>
    <w:rsid w:val="007D142E"/>
    <w:rsid w:val="007D3B5C"/>
    <w:rsid w:val="007D6596"/>
    <w:rsid w:val="007D7C22"/>
    <w:rsid w:val="007E28EB"/>
    <w:rsid w:val="007E56BA"/>
    <w:rsid w:val="007F7EB9"/>
    <w:rsid w:val="008053B3"/>
    <w:rsid w:val="008053E2"/>
    <w:rsid w:val="00812CEA"/>
    <w:rsid w:val="00832C9F"/>
    <w:rsid w:val="0084078D"/>
    <w:rsid w:val="0085274A"/>
    <w:rsid w:val="00860E4C"/>
    <w:rsid w:val="008666ED"/>
    <w:rsid w:val="00866A2B"/>
    <w:rsid w:val="00870DDC"/>
    <w:rsid w:val="00892FD8"/>
    <w:rsid w:val="008B02E3"/>
    <w:rsid w:val="008D77DE"/>
    <w:rsid w:val="008D7AFB"/>
    <w:rsid w:val="008E056A"/>
    <w:rsid w:val="008E3736"/>
    <w:rsid w:val="008F2E60"/>
    <w:rsid w:val="008F435D"/>
    <w:rsid w:val="00900A70"/>
    <w:rsid w:val="00903767"/>
    <w:rsid w:val="009135C8"/>
    <w:rsid w:val="00914A90"/>
    <w:rsid w:val="00916559"/>
    <w:rsid w:val="009301BF"/>
    <w:rsid w:val="0093367A"/>
    <w:rsid w:val="00945FBF"/>
    <w:rsid w:val="00951C0C"/>
    <w:rsid w:val="00961420"/>
    <w:rsid w:val="0096156D"/>
    <w:rsid w:val="0096370D"/>
    <w:rsid w:val="00963E59"/>
    <w:rsid w:val="00964966"/>
    <w:rsid w:val="009713E8"/>
    <w:rsid w:val="00971AB2"/>
    <w:rsid w:val="00980121"/>
    <w:rsid w:val="00981D70"/>
    <w:rsid w:val="00990B07"/>
    <w:rsid w:val="00993852"/>
    <w:rsid w:val="009949ED"/>
    <w:rsid w:val="009A342F"/>
    <w:rsid w:val="009B2195"/>
    <w:rsid w:val="009C366A"/>
    <w:rsid w:val="009C5336"/>
    <w:rsid w:val="009C5795"/>
    <w:rsid w:val="009E5CA9"/>
    <w:rsid w:val="009E7EE7"/>
    <w:rsid w:val="009F0CFE"/>
    <w:rsid w:val="009F7301"/>
    <w:rsid w:val="00A0713E"/>
    <w:rsid w:val="00A120E8"/>
    <w:rsid w:val="00A20FE6"/>
    <w:rsid w:val="00A3758A"/>
    <w:rsid w:val="00A44E4A"/>
    <w:rsid w:val="00A50624"/>
    <w:rsid w:val="00A61476"/>
    <w:rsid w:val="00A65EE8"/>
    <w:rsid w:val="00A66F4C"/>
    <w:rsid w:val="00A72CF1"/>
    <w:rsid w:val="00A914D3"/>
    <w:rsid w:val="00A9313E"/>
    <w:rsid w:val="00A957D3"/>
    <w:rsid w:val="00A97D73"/>
    <w:rsid w:val="00AA23DC"/>
    <w:rsid w:val="00AA61F9"/>
    <w:rsid w:val="00AB41F3"/>
    <w:rsid w:val="00AC61E8"/>
    <w:rsid w:val="00AE1E84"/>
    <w:rsid w:val="00AF0B90"/>
    <w:rsid w:val="00AF4522"/>
    <w:rsid w:val="00B146C2"/>
    <w:rsid w:val="00B27C70"/>
    <w:rsid w:val="00B352DB"/>
    <w:rsid w:val="00B502B2"/>
    <w:rsid w:val="00B52760"/>
    <w:rsid w:val="00B569EA"/>
    <w:rsid w:val="00B65407"/>
    <w:rsid w:val="00B722DE"/>
    <w:rsid w:val="00B977DC"/>
    <w:rsid w:val="00BB0AC0"/>
    <w:rsid w:val="00BC407A"/>
    <w:rsid w:val="00BC6439"/>
    <w:rsid w:val="00BE16DD"/>
    <w:rsid w:val="00BE2520"/>
    <w:rsid w:val="00BE2D14"/>
    <w:rsid w:val="00BE43EF"/>
    <w:rsid w:val="00BE542E"/>
    <w:rsid w:val="00BF2A0F"/>
    <w:rsid w:val="00BF7B0A"/>
    <w:rsid w:val="00C15C8B"/>
    <w:rsid w:val="00C16FA1"/>
    <w:rsid w:val="00C309BB"/>
    <w:rsid w:val="00C316BB"/>
    <w:rsid w:val="00C505F3"/>
    <w:rsid w:val="00C51877"/>
    <w:rsid w:val="00C54073"/>
    <w:rsid w:val="00C553B2"/>
    <w:rsid w:val="00C624AD"/>
    <w:rsid w:val="00C661E3"/>
    <w:rsid w:val="00C8236C"/>
    <w:rsid w:val="00C90E8F"/>
    <w:rsid w:val="00CB5351"/>
    <w:rsid w:val="00CD1829"/>
    <w:rsid w:val="00CF136F"/>
    <w:rsid w:val="00CF1EC6"/>
    <w:rsid w:val="00D06763"/>
    <w:rsid w:val="00D1499A"/>
    <w:rsid w:val="00D16778"/>
    <w:rsid w:val="00D16970"/>
    <w:rsid w:val="00D32B28"/>
    <w:rsid w:val="00D52E6E"/>
    <w:rsid w:val="00D556EF"/>
    <w:rsid w:val="00D610B4"/>
    <w:rsid w:val="00D742D7"/>
    <w:rsid w:val="00D91687"/>
    <w:rsid w:val="00D91E92"/>
    <w:rsid w:val="00D94F70"/>
    <w:rsid w:val="00DA0071"/>
    <w:rsid w:val="00DA6DD2"/>
    <w:rsid w:val="00DD4808"/>
    <w:rsid w:val="00DD5289"/>
    <w:rsid w:val="00DE3A1E"/>
    <w:rsid w:val="00E00A7F"/>
    <w:rsid w:val="00E0369B"/>
    <w:rsid w:val="00E13E2B"/>
    <w:rsid w:val="00E1523D"/>
    <w:rsid w:val="00E1684D"/>
    <w:rsid w:val="00E174A5"/>
    <w:rsid w:val="00E33400"/>
    <w:rsid w:val="00E37929"/>
    <w:rsid w:val="00E37E1D"/>
    <w:rsid w:val="00E40E5E"/>
    <w:rsid w:val="00E5354F"/>
    <w:rsid w:val="00E612EE"/>
    <w:rsid w:val="00E63014"/>
    <w:rsid w:val="00E64A9C"/>
    <w:rsid w:val="00E70C67"/>
    <w:rsid w:val="00E732DF"/>
    <w:rsid w:val="00E74B2B"/>
    <w:rsid w:val="00E75222"/>
    <w:rsid w:val="00E763D2"/>
    <w:rsid w:val="00E87D03"/>
    <w:rsid w:val="00E90C41"/>
    <w:rsid w:val="00E92887"/>
    <w:rsid w:val="00E94103"/>
    <w:rsid w:val="00E97CA9"/>
    <w:rsid w:val="00EA2B13"/>
    <w:rsid w:val="00EB38F2"/>
    <w:rsid w:val="00EC4097"/>
    <w:rsid w:val="00EC4193"/>
    <w:rsid w:val="00ED0780"/>
    <w:rsid w:val="00ED4B45"/>
    <w:rsid w:val="00ED64D3"/>
    <w:rsid w:val="00EE3DC3"/>
    <w:rsid w:val="00EE4B90"/>
    <w:rsid w:val="00EE7BA2"/>
    <w:rsid w:val="00EF6BFE"/>
    <w:rsid w:val="00EF7B41"/>
    <w:rsid w:val="00F14310"/>
    <w:rsid w:val="00F218F8"/>
    <w:rsid w:val="00F23225"/>
    <w:rsid w:val="00F24999"/>
    <w:rsid w:val="00F318C7"/>
    <w:rsid w:val="00F31C60"/>
    <w:rsid w:val="00F636CE"/>
    <w:rsid w:val="00F6546D"/>
    <w:rsid w:val="00F7228E"/>
    <w:rsid w:val="00F76AC3"/>
    <w:rsid w:val="00F86C56"/>
    <w:rsid w:val="00F90557"/>
    <w:rsid w:val="00F94458"/>
    <w:rsid w:val="00FA61AD"/>
    <w:rsid w:val="00FC470B"/>
    <w:rsid w:val="00FD07C2"/>
    <w:rsid w:val="00FE3068"/>
    <w:rsid w:val="00FF1ACA"/>
    <w:rsid w:val="00FF3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5A13E54"/>
  <w15:docId w15:val="{6C0EBA37-2902-4D0C-BCBF-D5373A93BF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F3A71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F38F9"/>
  </w:style>
  <w:style w:type="paragraph" w:styleId="Stopka">
    <w:name w:val="footer"/>
    <w:basedOn w:val="Normalny"/>
    <w:link w:val="Stopka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F38F9"/>
  </w:style>
  <w:style w:type="paragraph" w:styleId="Tekstdymka">
    <w:name w:val="Balloon Text"/>
    <w:basedOn w:val="Normalny"/>
    <w:link w:val="TekstdymkaZnak"/>
    <w:uiPriority w:val="99"/>
    <w:semiHidden/>
    <w:unhideWhenUsed/>
    <w:rsid w:val="000F38F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0F38F9"/>
    <w:rPr>
      <w:rFonts w:ascii="Tahoma" w:hAnsi="Tahoma" w:cs="Tahoma"/>
      <w:sz w:val="16"/>
      <w:szCs w:val="16"/>
    </w:rPr>
  </w:style>
  <w:style w:type="character" w:styleId="Hipercze">
    <w:name w:val="Hyperlink"/>
    <w:uiPriority w:val="99"/>
    <w:unhideWhenUsed/>
    <w:rsid w:val="00B502B2"/>
    <w:rPr>
      <w:color w:val="0000FF"/>
      <w:u w:val="single"/>
    </w:rPr>
  </w:style>
  <w:style w:type="table" w:styleId="Tabela-Siatka">
    <w:name w:val="Table Grid"/>
    <w:basedOn w:val="Standardowy"/>
    <w:uiPriority w:val="59"/>
    <w:rsid w:val="00AF0B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A50624"/>
    <w:pPr>
      <w:ind w:left="720"/>
      <w:contextualSpacing/>
    </w:pPr>
  </w:style>
  <w:style w:type="paragraph" w:styleId="Bezodstpw">
    <w:name w:val="No Spacing"/>
    <w:uiPriority w:val="1"/>
    <w:qFormat/>
    <w:rsid w:val="004A6A23"/>
    <w:rPr>
      <w:sz w:val="22"/>
      <w:szCs w:val="22"/>
      <w:lang w:eastAsia="en-US"/>
    </w:rPr>
  </w:style>
  <w:style w:type="character" w:styleId="Pogrubienie">
    <w:name w:val="Strong"/>
    <w:uiPriority w:val="22"/>
    <w:qFormat/>
    <w:rsid w:val="009C5336"/>
    <w:rPr>
      <w:b/>
      <w:bCs/>
    </w:rPr>
  </w:style>
  <w:style w:type="paragraph" w:customStyle="1" w:styleId="Default">
    <w:name w:val="Default"/>
    <w:rsid w:val="003A4578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9C366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C366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C366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C366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C366A"/>
    <w:rPr>
      <w:b/>
      <w:bCs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405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4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24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3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ekretariat.gorzowwlkp@rdos.gov.pl" TargetMode="External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.marcinowski\Desktop\RDOS_Gorzow.dot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C71BD3-9319-48FE-89BD-808F75A7B0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RDOS_Gorzow.dot</Template>
  <TotalTime>730</TotalTime>
  <Pages>6</Pages>
  <Words>944</Words>
  <Characters>5664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Regionalna Dyrekcja Ochrony Środowiska w Gorzowie</Company>
  <LinksUpToDate>false</LinksUpToDate>
  <CharactersWithSpaces>6595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p.marcinowski</dc:creator>
  <cp:lastModifiedBy>Dawid Gierkowski</cp:lastModifiedBy>
  <cp:revision>162</cp:revision>
  <cp:lastPrinted>2020-01-10T12:18:00Z</cp:lastPrinted>
  <dcterms:created xsi:type="dcterms:W3CDTF">2020-01-09T09:22:00Z</dcterms:created>
  <dcterms:modified xsi:type="dcterms:W3CDTF">2021-09-21T06:25:00Z</dcterms:modified>
</cp:coreProperties>
</file>