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A02EF5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F80C88">
              <w:rPr>
                <w:noProof/>
              </w:rPr>
              <w:t>2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F80C88">
              <w:rPr>
                <w:noProof/>
              </w:rPr>
              <w:t>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F80C88">
      <w:rPr>
        <w:noProof/>
      </w:rPr>
      <w:t>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revisionView w:inkAnnotation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0C88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C0163A-F876-4F05-B5D1-B9F9F8FF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33</Pages>
  <Words>5685</Words>
  <Characters>34112</Characters>
  <Application>Microsoft Office Word</Application>
  <DocSecurity>4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2019-04-12T11:16:00Z</cp:lastPrinted>
  <dcterms:created xsi:type="dcterms:W3CDTF">2021-03-15T12:31:00Z</dcterms:created>
  <dcterms:modified xsi:type="dcterms:W3CDTF">2021-03-15T12:31:00Z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