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78FC4" w14:textId="5900FE9D" w:rsidR="003F6BAA" w:rsidRDefault="005C5091" w:rsidP="005F457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ind w:left="567"/>
        <w:jc w:val="center"/>
        <w:rPr>
          <w:rFonts w:ascii="Calibri" w:hAnsi="Calibri"/>
        </w:rPr>
      </w:pPr>
      <w:r w:rsidRPr="003E7E79">
        <w:rPr>
          <w:rFonts w:ascii="Calibri" w:hAnsi="Calibri"/>
        </w:rPr>
        <w:br w:type="page"/>
      </w:r>
    </w:p>
    <w:p w14:paraId="0E57988F" w14:textId="50ADCDDA" w:rsidR="003415BC" w:rsidRDefault="003415BC" w:rsidP="003415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"/>
        <w:jc w:val="left"/>
        <w:rPr>
          <w:rFonts w:ascii="Calibri" w:hAnsi="Calibri"/>
        </w:rPr>
      </w:pPr>
      <w:r>
        <w:rPr>
          <w:rFonts w:ascii="Calibri" w:hAnsi="Calibri"/>
        </w:rPr>
        <w:lastRenderedPageBreak/>
        <w:t>Załącznik nr 1 do Regulaminu naboru</w:t>
      </w:r>
    </w:p>
    <w:p w14:paraId="688A8964" w14:textId="77777777" w:rsidR="003F6BAA" w:rsidRDefault="003F6BAA" w:rsidP="004421B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left"/>
        <w:rPr>
          <w:rFonts w:ascii="Calibri" w:hAnsi="Calibri"/>
        </w:rPr>
      </w:pPr>
    </w:p>
    <w:p w14:paraId="2ED7CD7E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374A8750" w14:textId="2F335345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49FD3A0A" w14:textId="647BC68B" w:rsidR="003F6BAA" w:rsidRDefault="00C7593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  <w:r>
        <w:rPr>
          <w:rFonts w:ascii="Century Gothic" w:hAnsi="Century Gothic" w:cs="Century Gothic"/>
          <w:noProof/>
          <w:color w:val="002060"/>
          <w:sz w:val="28"/>
          <w:szCs w:val="28"/>
          <w:shd w:val="clear" w:color="auto" w:fill="E6E6E6"/>
        </w:rPr>
        <w:drawing>
          <wp:inline distT="0" distB="0" distL="0" distR="0" wp14:anchorId="7B7CAE2A" wp14:editId="79328222">
            <wp:extent cx="2505075" cy="972559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1"/>
                    <a:stretch/>
                  </pic:blipFill>
                  <pic:spPr bwMode="auto">
                    <a:xfrm>
                      <a:off x="0" y="0"/>
                      <a:ext cx="2507786" cy="9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B8806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169A8D98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4833BE5A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0370B908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708525BD" w14:textId="77777777" w:rsidR="003F6BAA" w:rsidRDefault="003F6BAA" w:rsidP="0021407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48859A13" w14:textId="0D94099E" w:rsidR="003E7E79" w:rsidRPr="003E7E79" w:rsidRDefault="003E7E79" w:rsidP="00C7593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5937F0E4" w14:textId="0AA0A4FB" w:rsidR="003F6BAA" w:rsidRPr="00F7572E" w:rsidRDefault="00AD19A7" w:rsidP="00F7572E">
      <w:pPr>
        <w:pBdr>
          <w:top w:val="single" w:sz="4" w:space="10" w:color="17406D"/>
          <w:bottom w:val="single" w:sz="4" w:space="10" w:color="17406D"/>
        </w:pBdr>
        <w:spacing w:before="360" w:after="360" w:line="276" w:lineRule="auto"/>
        <w:ind w:right="-2"/>
        <w:jc w:val="center"/>
        <w:rPr>
          <w:rFonts w:ascii="Calibri" w:eastAsia="Calibri" w:hAnsi="Calibri" w:cs="Calibri"/>
          <w:b/>
          <w:bCs/>
          <w:color w:val="17406D"/>
          <w:kern w:val="0"/>
          <w:sz w:val="52"/>
          <w:szCs w:val="52"/>
          <w:lang w:eastAsia="pl-PL"/>
        </w:rPr>
      </w:pPr>
      <w:r w:rsidRPr="00F7572E">
        <w:rPr>
          <w:rFonts w:ascii="Calibri" w:eastAsia="Calibri" w:hAnsi="Calibri" w:cs="Calibri"/>
          <w:b/>
          <w:bCs/>
          <w:color w:val="17406D"/>
          <w:kern w:val="0"/>
          <w:sz w:val="52"/>
          <w:szCs w:val="52"/>
          <w:lang w:eastAsia="pl-PL"/>
        </w:rPr>
        <w:t>PROPOZYCJA</w:t>
      </w:r>
      <w:r w:rsidRPr="002E3BE8">
        <w:rPr>
          <w:rFonts w:ascii="Calibri" w:eastAsia="Calibri" w:hAnsi="Calibri" w:cs="Calibri"/>
          <w:b/>
          <w:bCs/>
          <w:color w:val="17406D"/>
          <w:kern w:val="0"/>
          <w:sz w:val="44"/>
          <w:szCs w:val="44"/>
          <w:lang w:eastAsia="pl-PL"/>
        </w:rPr>
        <w:t xml:space="preserve"> </w:t>
      </w:r>
      <w:r w:rsidRPr="00F7572E">
        <w:rPr>
          <w:rFonts w:ascii="Calibri" w:eastAsia="Calibri" w:hAnsi="Calibri" w:cs="Calibri"/>
          <w:b/>
          <w:bCs/>
          <w:color w:val="17406D"/>
          <w:kern w:val="0"/>
          <w:sz w:val="52"/>
          <w:szCs w:val="52"/>
          <w:lang w:eastAsia="pl-PL"/>
        </w:rPr>
        <w:t xml:space="preserve">TEMATU </w:t>
      </w:r>
      <w:r w:rsidRPr="00F7572E">
        <w:rPr>
          <w:rFonts w:ascii="Calibri" w:eastAsia="Calibri" w:hAnsi="Calibri" w:cs="Calibri"/>
          <w:b/>
          <w:bCs/>
          <w:color w:val="17406D"/>
          <w:kern w:val="0"/>
          <w:sz w:val="52"/>
          <w:szCs w:val="52"/>
          <w:lang w:eastAsia="pl-PL"/>
        </w:rPr>
        <w:br/>
        <w:t>KONKURSU NA PROJEKTY ZAMAWIANE</w:t>
      </w:r>
    </w:p>
    <w:p w14:paraId="0A153F15" w14:textId="77777777" w:rsidR="00C7593A" w:rsidRPr="00F7572E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6C21C1B9" w14:textId="77777777" w:rsidR="00C7593A" w:rsidRPr="00F7572E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6611BFC7" w14:textId="77777777" w:rsidR="00C7593A" w:rsidRPr="00F7572E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51F732F2" w14:textId="105785ED" w:rsidR="00C7593A" w:rsidRPr="00F7572E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136A5F35" w14:textId="77777777" w:rsidR="00C7593A" w:rsidRPr="00217E89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72D3404E" w14:textId="77777777" w:rsidR="00C7593A" w:rsidRPr="00217E89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2D56D830" w14:textId="77777777" w:rsidR="00C7593A" w:rsidRPr="00217E89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77B079FB" w14:textId="77777777" w:rsidR="00C7593A" w:rsidRPr="00217E89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48449C80" w14:textId="77777777" w:rsidR="00C7593A" w:rsidRPr="004B5DED" w:rsidRDefault="00C7593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09BA6DDF" w14:textId="77777777" w:rsidR="002A6C20" w:rsidRPr="00F7572E" w:rsidRDefault="002A6C20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2C531369" w14:textId="77777777" w:rsidR="002A6C20" w:rsidRPr="00F7572E" w:rsidRDefault="002A6C20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tbl>
      <w:tblPr>
        <w:tblpPr w:leftFromText="141" w:rightFromText="141" w:vertAnchor="text" w:horzAnchor="margin" w:tblpXSpec="center" w:tblpY="95"/>
        <w:tblW w:w="9326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365"/>
        <w:gridCol w:w="2693"/>
        <w:gridCol w:w="2268"/>
      </w:tblGrid>
      <w:tr w:rsidR="002A6C20" w:rsidRPr="003C58F1" w14:paraId="384F4542" w14:textId="77777777" w:rsidTr="00F7572E">
        <w:trPr>
          <w:trHeight w:val="428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EAEAEA" w:themeFill="accent3" w:themeFillTint="33"/>
            <w:tcMar>
              <w:left w:w="139" w:type="dxa"/>
            </w:tcMar>
            <w:vAlign w:val="center"/>
          </w:tcPr>
          <w:p w14:paraId="19D9FEA8" w14:textId="77777777" w:rsidR="002A6C20" w:rsidRPr="003C58F1" w:rsidRDefault="002A6C20" w:rsidP="00F7572E">
            <w:pPr>
              <w:spacing w:line="276" w:lineRule="auto"/>
              <w:jc w:val="center"/>
            </w:pPr>
            <w:r w:rsidRPr="003C58F1">
              <w:t>&lt;wypełnia NCBR&gt;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AEAEA" w:themeFill="accent3" w:themeFillTint="33"/>
            <w:tcMar>
              <w:left w:w="139" w:type="dxa"/>
            </w:tcMar>
            <w:vAlign w:val="center"/>
          </w:tcPr>
          <w:p w14:paraId="5B0B2A67" w14:textId="77777777" w:rsidR="002A6C20" w:rsidRPr="003C58F1" w:rsidRDefault="002A6C20" w:rsidP="00F7572E">
            <w:pPr>
              <w:pStyle w:val="Zawartotabeli"/>
              <w:spacing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3C58F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&lt;wypełnia NCBR&gt;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EAEAEA" w:themeFill="accent3" w:themeFillTint="33"/>
            <w:vAlign w:val="center"/>
          </w:tcPr>
          <w:p w14:paraId="5666942C" w14:textId="77777777" w:rsidR="002A6C20" w:rsidRPr="003C58F1" w:rsidRDefault="002A6C20" w:rsidP="00F7572E">
            <w:pPr>
              <w:pStyle w:val="Zawartotabeli"/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C58F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&lt;wypełnia NCBR&gt;</w:t>
            </w:r>
          </w:p>
        </w:tc>
      </w:tr>
      <w:tr w:rsidR="002A6C20" w:rsidRPr="003C58F1" w14:paraId="38F472F9" w14:textId="77777777" w:rsidTr="00F7572E">
        <w:trPr>
          <w:trHeight w:val="695"/>
        </w:trPr>
        <w:tc>
          <w:tcPr>
            <w:tcW w:w="43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112F51" w:themeFill="text2" w:themeFillShade="BF"/>
            <w:tcMar>
              <w:left w:w="139" w:type="dxa"/>
            </w:tcMar>
            <w:vAlign w:val="center"/>
          </w:tcPr>
          <w:p w14:paraId="5420D6AF" w14:textId="5DAFC920" w:rsidR="002A6C20" w:rsidRPr="003C58F1" w:rsidRDefault="002A6C20" w:rsidP="00F7572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Nazwa podmiotu składającego propozycję 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  <w:tcMar>
              <w:left w:w="139" w:type="dxa"/>
            </w:tcMar>
            <w:vAlign w:val="center"/>
          </w:tcPr>
          <w:p w14:paraId="0AD8CC06" w14:textId="3BC3A9CA" w:rsidR="002A6C20" w:rsidRPr="003C58F1" w:rsidRDefault="002A6C20" w:rsidP="00F7572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Data złożenia propozycji </w:t>
            </w:r>
            <w:r>
              <w:rPr>
                <w:b/>
                <w:bCs/>
                <w:color w:val="FFFFFF"/>
              </w:rPr>
              <w:t xml:space="preserve"> 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112F51" w:themeFill="text2" w:themeFillShade="BF"/>
            <w:vAlign w:val="center"/>
          </w:tcPr>
          <w:p w14:paraId="3A17AA7E" w14:textId="5C558A11" w:rsidR="002A6C20" w:rsidRPr="003C58F1" w:rsidRDefault="002A6C20" w:rsidP="00F7572E">
            <w:pPr>
              <w:spacing w:line="276" w:lineRule="auto"/>
              <w:jc w:val="center"/>
              <w:rPr>
                <w:b/>
                <w:bCs/>
                <w:color w:val="FFFFFF"/>
              </w:rPr>
            </w:pPr>
            <w:r w:rsidRPr="003C58F1">
              <w:rPr>
                <w:b/>
                <w:bCs/>
                <w:color w:val="FFFFFF"/>
              </w:rPr>
              <w:t xml:space="preserve">Numer propozycji </w:t>
            </w:r>
            <w:r>
              <w:rPr>
                <w:b/>
                <w:bCs/>
                <w:color w:val="FFFFFF"/>
              </w:rPr>
              <w:t xml:space="preserve"> </w:t>
            </w:r>
          </w:p>
        </w:tc>
      </w:tr>
    </w:tbl>
    <w:p w14:paraId="58D7DF26" w14:textId="77777777" w:rsidR="003F6BAA" w:rsidRPr="00F7572E" w:rsidRDefault="003F6BA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6C98ACC3" w14:textId="77777777" w:rsidR="003F6BAA" w:rsidRPr="00F7572E" w:rsidRDefault="003F6BA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3828ADA0" w14:textId="249465FF" w:rsidR="003F6BAA" w:rsidRPr="00F7572E" w:rsidRDefault="003F6BA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7496571A" w14:textId="77777777" w:rsidR="003F6BAA" w:rsidRPr="00F7572E" w:rsidRDefault="003F6BAA" w:rsidP="00F7572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35"/>
        </w:tabs>
        <w:spacing w:after="20"/>
        <w:jc w:val="center"/>
        <w:rPr>
          <w:rFonts w:ascii="Calibri" w:hAnsi="Calibri"/>
        </w:rPr>
      </w:pPr>
    </w:p>
    <w:p w14:paraId="1C6D173D" w14:textId="6BA7510A" w:rsidR="00F7572E" w:rsidRPr="00641042" w:rsidRDefault="00D0216D" w:rsidP="00F7572E">
      <w:pPr>
        <w:spacing w:after="200"/>
        <w:jc w:val="center"/>
        <w:rPr>
          <w:rFonts w:ascii="Calibri" w:eastAsia="Century Gothic" w:hAnsi="Calibri" w:cs="Calibri"/>
          <w:kern w:val="0"/>
          <w:sz w:val="22"/>
          <w:szCs w:val="24"/>
          <w:lang w:eastAsia="en-US"/>
        </w:rPr>
      </w:pPr>
      <w:r>
        <w:rPr>
          <w:rFonts w:ascii="Calibri" w:eastAsia="Century Gothic" w:hAnsi="Calibri" w:cs="Calibri"/>
          <w:kern w:val="0"/>
          <w:sz w:val="22"/>
          <w:szCs w:val="24"/>
          <w:lang w:eastAsia="en-US"/>
        </w:rPr>
        <w:t>C</w:t>
      </w:r>
      <w:r w:rsidR="00DB50BE">
        <w:rPr>
          <w:rFonts w:ascii="Calibri" w:eastAsia="Century Gothic" w:hAnsi="Calibri" w:cs="Calibri"/>
          <w:kern w:val="0"/>
          <w:sz w:val="22"/>
          <w:szCs w:val="24"/>
          <w:lang w:eastAsia="en-US"/>
        </w:rPr>
        <w:t xml:space="preserve">zerwiec </w:t>
      </w:r>
      <w:r w:rsidR="00BD45DF" w:rsidRPr="00E65617">
        <w:rPr>
          <w:rFonts w:ascii="Calibri" w:eastAsia="Century Gothic" w:hAnsi="Calibri" w:cs="Calibri"/>
          <w:kern w:val="0"/>
          <w:sz w:val="22"/>
          <w:szCs w:val="24"/>
          <w:lang w:eastAsia="en-US"/>
        </w:rPr>
        <w:t>2024</w:t>
      </w:r>
    </w:p>
    <w:p w14:paraId="37D12C17" w14:textId="77777777" w:rsidR="00F7572E" w:rsidRDefault="00F7572E">
      <w:pPr>
        <w:spacing w:after="200" w:line="276" w:lineRule="auto"/>
        <w:jc w:val="left"/>
        <w:rPr>
          <w:rFonts w:ascii="Century Gothic" w:eastAsia="Century Gothic" w:hAnsi="Century Gothic" w:cs="Times New Roman"/>
          <w:kern w:val="0"/>
          <w:lang w:eastAsia="en-US"/>
        </w:rPr>
      </w:pPr>
      <w:r>
        <w:rPr>
          <w:rFonts w:ascii="Century Gothic" w:eastAsia="Century Gothic" w:hAnsi="Century Gothic" w:cs="Times New Roman"/>
          <w:kern w:val="0"/>
          <w:lang w:eastAsia="en-US"/>
        </w:rPr>
        <w:br w:type="page"/>
      </w:r>
    </w:p>
    <w:p w14:paraId="67A1CF60" w14:textId="77777777" w:rsidR="002A6C20" w:rsidRPr="002E0701" w:rsidRDefault="002A6C20" w:rsidP="002E0701">
      <w:pPr>
        <w:pStyle w:val="Tytu"/>
        <w:shd w:val="clear" w:color="auto" w:fill="D9E2F3"/>
        <w:spacing w:before="240" w:after="240" w:line="276" w:lineRule="auto"/>
        <w:ind w:left="426" w:hanging="426"/>
        <w:outlineLvl w:val="0"/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</w:pPr>
      <w:r w:rsidRPr="002E0701"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  <w:lastRenderedPageBreak/>
        <w:t>I. INFORMACJE O WNIOSKODAWCY</w:t>
      </w:r>
    </w:p>
    <w:p w14:paraId="459D7AE1" w14:textId="77777777" w:rsidR="002A6C20" w:rsidRPr="00E569BB" w:rsidRDefault="002A6C20" w:rsidP="002A6C20"/>
    <w:tbl>
      <w:tblPr>
        <w:tblW w:w="9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933"/>
        <w:gridCol w:w="5176"/>
        <w:gridCol w:w="2139"/>
      </w:tblGrid>
      <w:tr w:rsidR="002A6C20" w:rsidRPr="005D692B" w14:paraId="55700044" w14:textId="77777777" w:rsidTr="005D692B">
        <w:trPr>
          <w:trHeight w:val="332"/>
          <w:jc w:val="center"/>
        </w:trPr>
        <w:tc>
          <w:tcPr>
            <w:tcW w:w="9248" w:type="dxa"/>
            <w:gridSpan w:val="3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457FDDE2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b/>
                <w:color w:val="auto"/>
                <w:sz w:val="22"/>
              </w:rPr>
              <w:t xml:space="preserve">1. Informacje o Wnioskodawcy </w:t>
            </w:r>
          </w:p>
        </w:tc>
      </w:tr>
      <w:tr w:rsidR="002A6C20" w:rsidRPr="005D692B" w14:paraId="23CC7E15" w14:textId="77777777" w:rsidTr="005D692B">
        <w:trPr>
          <w:trHeight w:val="332"/>
          <w:jc w:val="center"/>
        </w:trPr>
        <w:tc>
          <w:tcPr>
            <w:tcW w:w="9248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4C71063" w14:textId="020D021E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Dane identyfikacyjne</w:t>
            </w:r>
          </w:p>
        </w:tc>
      </w:tr>
      <w:tr w:rsidR="002A6C20" w:rsidRPr="005D692B" w14:paraId="7FF3761B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0DB67B" w14:textId="241727D2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color w:val="auto"/>
                <w:sz w:val="22"/>
              </w:rPr>
              <w:t>Prezydent Rzeczypospolitej Polskiej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E7821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="Calibri" w:hAnsi="Calibri" w:cs="Calibri"/>
                <w:b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end"/>
            </w:r>
          </w:p>
        </w:tc>
      </w:tr>
      <w:tr w:rsidR="002A6C20" w:rsidRPr="005D692B" w14:paraId="5869FFF5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A06EE22" w14:textId="1F103DB1" w:rsidR="002A6C20" w:rsidRPr="005D692B" w:rsidRDefault="00705135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color w:val="auto"/>
                <w:sz w:val="22"/>
              </w:rPr>
            </w:pPr>
            <w:r>
              <w:rPr>
                <w:rFonts w:ascii="Calibri" w:hAnsi="Calibri" w:cs="Calibri"/>
                <w:color w:val="auto"/>
                <w:sz w:val="22"/>
                <w:lang w:val="nb-NO"/>
              </w:rPr>
              <w:t>instytucja prowadząca</w:t>
            </w:r>
            <w:r w:rsidR="002A6C20" w:rsidRPr="005D692B">
              <w:rPr>
                <w:rFonts w:ascii="Calibri" w:hAnsi="Calibri" w:cs="Calibri"/>
                <w:color w:val="auto"/>
                <w:sz w:val="22"/>
                <w:lang w:val="nb-NO"/>
              </w:rPr>
              <w:t xml:space="preserve"> politykę rozwoj</w:t>
            </w:r>
            <w:r w:rsidR="0077677D">
              <w:rPr>
                <w:rFonts w:ascii="Calibri" w:hAnsi="Calibri" w:cs="Calibri"/>
                <w:color w:val="auto"/>
                <w:sz w:val="22"/>
                <w:lang w:val="nb-NO"/>
              </w:rPr>
              <w:t>ową państwa polskiego</w:t>
            </w:r>
            <w:r w:rsidR="0077677D">
              <w:rPr>
                <w:rStyle w:val="Odwoanieprzypisudolnego"/>
                <w:rFonts w:ascii="Calibri" w:hAnsi="Calibri" w:cs="Calibri"/>
                <w:color w:val="auto"/>
                <w:sz w:val="22"/>
                <w:lang w:val="nb-NO"/>
              </w:rPr>
              <w:footnoteReference w:id="2"/>
            </w:r>
            <w:r w:rsidR="002A6C20" w:rsidRPr="005D692B">
              <w:rPr>
                <w:rFonts w:ascii="Calibri" w:hAnsi="Calibri" w:cs="Calibri"/>
                <w:color w:val="auto"/>
                <w:sz w:val="22"/>
                <w:lang w:val="nb-NO"/>
              </w:rPr>
              <w:t xml:space="preserve">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A5FCD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="Calibri" w:hAnsi="Calibri" w:cs="Calibri"/>
                <w:b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end"/>
            </w:r>
          </w:p>
        </w:tc>
      </w:tr>
      <w:tr w:rsidR="002A6C20" w:rsidRPr="005D692B" w14:paraId="15E0DC61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8D3497" w14:textId="4679D8BE" w:rsidR="002A6C20" w:rsidRPr="005D692B" w:rsidRDefault="00C25E71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t>minister</w:t>
            </w:r>
            <w:r w:rsidR="009D2564">
              <w:rPr>
                <w:rFonts w:ascii="Calibri" w:hAnsi="Calibri" w:cs="Calibri"/>
                <w:color w:val="auto"/>
                <w:sz w:val="22"/>
                <w:lang w:val="nb-NO"/>
              </w:rPr>
              <w:t>stwo</w:t>
            </w:r>
            <w:r w:rsidR="00F224F0">
              <w:rPr>
                <w:rStyle w:val="Odwoanieprzypisudolnego"/>
                <w:rFonts w:ascii="Calibri" w:hAnsi="Calibri" w:cs="Calibri"/>
                <w:color w:val="auto"/>
                <w:sz w:val="22"/>
                <w:lang w:val="nb-NO"/>
              </w:rPr>
              <w:footnoteReference w:id="3"/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2775D9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jc w:val="center"/>
              <w:rPr>
                <w:rFonts w:ascii="Calibri" w:hAnsi="Calibri" w:cs="Calibri"/>
                <w:b/>
                <w:color w:val="auto"/>
                <w:sz w:val="22"/>
              </w:rPr>
            </w:pP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</w:r>
            <w:r w:rsidR="00000000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color w:val="auto"/>
                <w:sz w:val="22"/>
                <w:lang w:val="nb-NO"/>
              </w:rPr>
              <w:fldChar w:fldCharType="end"/>
            </w:r>
          </w:p>
        </w:tc>
      </w:tr>
      <w:tr w:rsidR="002A6C20" w:rsidRPr="005D692B" w14:paraId="4BF6311D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7320D8" w14:textId="4D1B7E80" w:rsidR="002A6C20" w:rsidRPr="005D692B" w:rsidRDefault="002A6C20" w:rsidP="00930B3A">
            <w:pPr>
              <w:spacing w:after="100" w:afterAutospacing="1" w:line="276" w:lineRule="auto"/>
              <w:ind w:right="3"/>
              <w:rPr>
                <w:rFonts w:ascii="Calibri" w:hAnsi="Calibri" w:cs="Calibri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 xml:space="preserve">Kancelaria </w:t>
            </w:r>
            <w:r w:rsidR="00F224F0">
              <w:rPr>
                <w:rFonts w:ascii="Calibri" w:hAnsi="Calibri" w:cs="Calibri"/>
                <w:sz w:val="22"/>
              </w:rPr>
              <w:t>Sejmu RP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FF3BB" w14:textId="77777777" w:rsidR="002A6C20" w:rsidRPr="005D692B" w:rsidRDefault="002A6C20" w:rsidP="00930B3A">
            <w:pPr>
              <w:spacing w:after="100" w:afterAutospacing="1" w:line="276" w:lineRule="auto"/>
              <w:ind w:right="3"/>
              <w:jc w:val="center"/>
              <w:rPr>
                <w:rFonts w:ascii="Calibri" w:hAnsi="Calibri" w:cs="Calibri"/>
                <w:sz w:val="22"/>
              </w:rPr>
            </w:pP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2"/>
                <w:lang w:val="nb-NO"/>
              </w:rPr>
            </w:r>
            <w:r w:rsidR="00000000">
              <w:rPr>
                <w:rFonts w:ascii="Calibri" w:hAnsi="Calibri" w:cs="Calibri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end"/>
            </w:r>
          </w:p>
        </w:tc>
      </w:tr>
      <w:tr w:rsidR="00F224F0" w:rsidRPr="005D692B" w14:paraId="723FEA47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E5608" w14:textId="47690EED" w:rsidR="00F224F0" w:rsidRPr="005D692B" w:rsidRDefault="00F224F0" w:rsidP="00930B3A">
            <w:pPr>
              <w:spacing w:after="100" w:afterAutospacing="1" w:line="276" w:lineRule="auto"/>
              <w:ind w:right="3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sz w:val="22"/>
              </w:rPr>
              <w:t>Kancelaria Senatu RP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472AC1" w14:textId="1E9A5347" w:rsidR="00F224F0" w:rsidRPr="005D692B" w:rsidRDefault="00F224F0" w:rsidP="00930B3A">
            <w:pPr>
              <w:spacing w:after="100" w:afterAutospacing="1" w:line="276" w:lineRule="auto"/>
              <w:ind w:right="3"/>
              <w:jc w:val="center"/>
              <w:rPr>
                <w:rFonts w:ascii="Calibri" w:hAnsi="Calibri" w:cs="Calibri"/>
                <w:sz w:val="22"/>
                <w:lang w:val="nb-NO"/>
              </w:rPr>
            </w:pP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2"/>
                <w:lang w:val="nb-NO"/>
              </w:rPr>
            </w:r>
            <w:r w:rsidR="00000000">
              <w:rPr>
                <w:rFonts w:ascii="Calibri" w:hAnsi="Calibri" w:cs="Calibri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end"/>
            </w:r>
          </w:p>
        </w:tc>
      </w:tr>
      <w:tr w:rsidR="002A6C20" w:rsidRPr="005D692B" w14:paraId="249BE973" w14:textId="77777777" w:rsidTr="005D692B">
        <w:trPr>
          <w:trHeight w:val="332"/>
          <w:jc w:val="center"/>
        </w:trPr>
        <w:tc>
          <w:tcPr>
            <w:tcW w:w="710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EC6F9C1" w14:textId="404A9D36" w:rsidR="002A6C20" w:rsidRPr="005D692B" w:rsidRDefault="002A6C20" w:rsidP="00930B3A">
            <w:pPr>
              <w:rPr>
                <w:rFonts w:ascii="Calibri" w:hAnsi="Calibri" w:cs="Calibri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 xml:space="preserve">Narodowy Bank Polski </w:t>
            </w:r>
          </w:p>
        </w:tc>
        <w:tc>
          <w:tcPr>
            <w:tcW w:w="21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68413E" w14:textId="77777777" w:rsidR="002A6C20" w:rsidRPr="005D692B" w:rsidRDefault="002A6C20" w:rsidP="00930B3A">
            <w:pPr>
              <w:spacing w:after="100" w:afterAutospacing="1" w:line="276" w:lineRule="auto"/>
              <w:ind w:right="3"/>
              <w:jc w:val="center"/>
              <w:rPr>
                <w:rFonts w:ascii="Calibri" w:hAnsi="Calibri" w:cs="Calibri"/>
                <w:sz w:val="22"/>
                <w:lang w:val="nb-NO"/>
              </w:rPr>
            </w:pP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92B">
              <w:rPr>
                <w:rFonts w:ascii="Calibri" w:hAnsi="Calibri" w:cs="Calibri"/>
                <w:sz w:val="22"/>
                <w:lang w:val="nb-NO"/>
              </w:rPr>
              <w:instrText xml:space="preserve"> FORMCHECKBOX </w:instrText>
            </w:r>
            <w:r w:rsidR="00000000">
              <w:rPr>
                <w:rFonts w:ascii="Calibri" w:hAnsi="Calibri" w:cs="Calibri"/>
                <w:sz w:val="22"/>
                <w:lang w:val="nb-NO"/>
              </w:rPr>
            </w:r>
            <w:r w:rsidR="00000000">
              <w:rPr>
                <w:rFonts w:ascii="Calibri" w:hAnsi="Calibri" w:cs="Calibri"/>
                <w:sz w:val="22"/>
                <w:lang w:val="nb-NO"/>
              </w:rPr>
              <w:fldChar w:fldCharType="separate"/>
            </w:r>
            <w:r w:rsidRPr="005D692B">
              <w:rPr>
                <w:rFonts w:ascii="Calibri" w:hAnsi="Calibri" w:cs="Calibri"/>
                <w:sz w:val="22"/>
                <w:lang w:val="nb-NO"/>
              </w:rPr>
              <w:fldChar w:fldCharType="end"/>
            </w:r>
          </w:p>
        </w:tc>
      </w:tr>
      <w:tr w:rsidR="002A6C20" w:rsidRPr="005D692B" w14:paraId="3EF15F5E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808080" w:themeFill="background1" w:themeFillShade="80"/>
          </w:tcPr>
          <w:p w14:paraId="2C859DD0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REGON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1D04099C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7299AA2B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808080" w:themeFill="background1" w:themeFillShade="80"/>
          </w:tcPr>
          <w:p w14:paraId="4CE46DBE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FFFFFF" w:themeColor="background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br w:type="page"/>
              <w:t xml:space="preserve">Nazwa </w:t>
            </w:r>
            <w:r w:rsidRPr="005D692B">
              <w:rPr>
                <w:rFonts w:ascii="Calibri" w:hAnsi="Calibri" w:cs="Calibri"/>
                <w:color w:val="FFFFFF" w:themeColor="background1"/>
                <w:sz w:val="22"/>
              </w:rPr>
              <w:t>(pełna)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252EEA2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1741F65E" w14:textId="77777777" w:rsidTr="005D692B">
        <w:trPr>
          <w:trHeight w:val="287"/>
          <w:jc w:val="center"/>
        </w:trPr>
        <w:tc>
          <w:tcPr>
            <w:tcW w:w="9248" w:type="dxa"/>
            <w:gridSpan w:val="3"/>
            <w:shd w:val="clear" w:color="auto" w:fill="808080" w:themeFill="background1" w:themeFillShade="80"/>
          </w:tcPr>
          <w:p w14:paraId="0C22346D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Adres siedziby</w:t>
            </w:r>
          </w:p>
        </w:tc>
      </w:tr>
      <w:tr w:rsidR="002A6C20" w:rsidRPr="005D692B" w14:paraId="2F4D8E1E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58953389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EE7023B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6ECEB240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4D51D1F7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56F0CBFE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459A69E7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0A993F6F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3423344E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075DAEED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4FDDAD64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0651B371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232E91D7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300C6868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Miejscowość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70E1AFF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42AF518D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4C9D997B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Poczta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5515DC3F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</w:p>
        </w:tc>
      </w:tr>
      <w:tr w:rsidR="002A6C20" w:rsidRPr="005D692B" w14:paraId="3A0BEBC5" w14:textId="77777777" w:rsidTr="005D692B">
        <w:trPr>
          <w:trHeight w:val="287"/>
          <w:jc w:val="center"/>
        </w:trPr>
        <w:tc>
          <w:tcPr>
            <w:tcW w:w="9248" w:type="dxa"/>
            <w:gridSpan w:val="3"/>
            <w:shd w:val="clear" w:color="auto" w:fill="808080" w:themeFill="background1" w:themeFillShade="80"/>
          </w:tcPr>
          <w:p w14:paraId="5AD860F1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="Calibri" w:hAnsi="Calibri" w:cs="Calibri"/>
                <w:i/>
                <w:color w:val="262626" w:themeColor="accent6" w:themeShade="80"/>
                <w:sz w:val="22"/>
                <w:lang w:eastAsia="en-US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Adres do korespondencji (jeśli inny niż adres siedziby)</w:t>
            </w:r>
          </w:p>
        </w:tc>
      </w:tr>
      <w:tr w:rsidR="002A6C20" w:rsidRPr="005D692B" w14:paraId="712FC7C7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7660C5D2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Ulica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99200A6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449214FD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511017A6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Nr budynku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71682CF8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01BAFC40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333C0128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Nr lokalu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0052DCE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02F938FF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7D6BD081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Kod pocztowy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C2AD9FB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53AAEB37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2E0C34B4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 xml:space="preserve">Miejscowość 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254E9B5C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20FBDBDA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5F0E922B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Poczta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0A58C2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7384DFD3" w14:textId="77777777" w:rsidTr="005D692B">
        <w:trPr>
          <w:trHeight w:val="332"/>
          <w:jc w:val="center"/>
        </w:trPr>
        <w:tc>
          <w:tcPr>
            <w:tcW w:w="9248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92DF7B5" w14:textId="3CD70F91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4D4D4D" w:themeColor="accent6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Adres do korespondencji elektronicznej</w:t>
            </w:r>
          </w:p>
        </w:tc>
      </w:tr>
      <w:tr w:rsidR="002A6C20" w:rsidRPr="005D692B" w14:paraId="2D272770" w14:textId="77777777" w:rsidTr="005D692B">
        <w:trPr>
          <w:trHeight w:val="332"/>
          <w:jc w:val="center"/>
        </w:trPr>
        <w:tc>
          <w:tcPr>
            <w:tcW w:w="1933" w:type="dxa"/>
            <w:tcBorders>
              <w:bottom w:val="single" w:sz="4" w:space="0" w:color="auto"/>
            </w:tcBorders>
            <w:shd w:val="clear" w:color="auto" w:fill="E5E5E5" w:themeFill="accent4" w:themeFillTint="33"/>
          </w:tcPr>
          <w:p w14:paraId="4B8B9245" w14:textId="5DDC45FD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 xml:space="preserve">Adres </w:t>
            </w:r>
            <w:proofErr w:type="spellStart"/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ePUAP</w:t>
            </w:r>
            <w:proofErr w:type="spellEnd"/>
            <w:r w:rsidR="0001719F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/</w:t>
            </w:r>
            <w:r w:rsidR="00BD576F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systemu e-Doręczenia</w:t>
            </w:r>
            <w:r w:rsidR="00BD576F">
              <w:rPr>
                <w:rStyle w:val="Odwoanieprzypisudolnego"/>
                <w:rFonts w:ascii="Calibri" w:hAnsi="Calibri" w:cs="Calibri"/>
                <w:b/>
                <w:color w:val="262626" w:themeColor="accent6" w:themeShade="80"/>
                <w:sz w:val="22"/>
              </w:rPr>
              <w:footnoteReference w:id="4"/>
            </w:r>
          </w:p>
        </w:tc>
        <w:tc>
          <w:tcPr>
            <w:tcW w:w="73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773B35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</w:p>
        </w:tc>
      </w:tr>
      <w:tr w:rsidR="002A6C20" w:rsidRPr="005D692B" w14:paraId="4CEFE2F1" w14:textId="77777777" w:rsidTr="005D692B">
        <w:trPr>
          <w:trHeight w:val="332"/>
          <w:jc w:val="center"/>
        </w:trPr>
        <w:tc>
          <w:tcPr>
            <w:tcW w:w="9248" w:type="dxa"/>
            <w:gridSpan w:val="3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5220BC98" w14:textId="6EBA21EA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Osoba wyznaczona do kontaktu </w:t>
            </w:r>
          </w:p>
        </w:tc>
      </w:tr>
      <w:tr w:rsidR="002A6C20" w:rsidRPr="005D692B" w14:paraId="222F4986" w14:textId="77777777" w:rsidTr="005D692B">
        <w:trPr>
          <w:trHeight w:val="287"/>
          <w:jc w:val="center"/>
        </w:trPr>
        <w:tc>
          <w:tcPr>
            <w:tcW w:w="1933" w:type="dxa"/>
            <w:shd w:val="clear" w:color="auto" w:fill="E5E5E5" w:themeFill="accent4" w:themeFillTint="33"/>
          </w:tcPr>
          <w:p w14:paraId="29E21B95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Imię</w:t>
            </w:r>
          </w:p>
        </w:tc>
        <w:tc>
          <w:tcPr>
            <w:tcW w:w="7315" w:type="dxa"/>
            <w:gridSpan w:val="2"/>
            <w:shd w:val="clear" w:color="auto" w:fill="FFFFFF" w:themeFill="background1"/>
          </w:tcPr>
          <w:p w14:paraId="6248E969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54B709DC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B244E22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D62787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1D0228D2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0D021005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2D5427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2A6C20" w:rsidRPr="005D692B" w14:paraId="7898B606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76E4D328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85A1B0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sz w:val="22"/>
              </w:rPr>
            </w:pPr>
          </w:p>
        </w:tc>
      </w:tr>
      <w:tr w:rsidR="002A6C20" w:rsidRPr="005D692B" w14:paraId="3765D737" w14:textId="77777777" w:rsidTr="005D692B">
        <w:trPr>
          <w:trHeight w:val="287"/>
          <w:jc w:val="center"/>
        </w:trPr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158C0343" w14:textId="77777777" w:rsidR="002A6C20" w:rsidRPr="005D692B" w:rsidRDefault="002A6C20" w:rsidP="00930B3A">
            <w:pPr>
              <w:rPr>
                <w:rFonts w:ascii="Calibri" w:hAnsi="Calibri" w:cs="Calibri"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lastRenderedPageBreak/>
              <w:t>Osoba upoważniona do reprezentacji Wnioskodawcy</w:t>
            </w:r>
          </w:p>
        </w:tc>
      </w:tr>
      <w:tr w:rsidR="00C25E71" w:rsidRPr="005D692B" w14:paraId="173AB22C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58FE2375" w14:textId="4C770C4F" w:rsidR="00C25E71" w:rsidRPr="005D692B" w:rsidRDefault="00C25E71" w:rsidP="00C25E71">
            <w:pPr>
              <w:rPr>
                <w:rFonts w:ascii="Calibri" w:hAnsi="Calibri" w:cs="Calibri"/>
                <w:b/>
                <w:bCs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Imię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32E79" w14:textId="77777777" w:rsidR="00C25E71" w:rsidRPr="00C25E71" w:rsidRDefault="00C25E71" w:rsidP="00C25E71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C25E71" w:rsidRPr="005D692B" w14:paraId="50DBA599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41D21023" w14:textId="7C6BB460" w:rsidR="00C25E71" w:rsidRPr="005D692B" w:rsidRDefault="00C25E71" w:rsidP="00C25E71">
            <w:pPr>
              <w:rPr>
                <w:rFonts w:ascii="Calibri" w:hAnsi="Calibri" w:cs="Calibri"/>
                <w:b/>
                <w:bCs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br w:type="page"/>
              <w:t>Nazwisko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1D380" w14:textId="77777777" w:rsidR="00C25E71" w:rsidRPr="00C25E71" w:rsidRDefault="00C25E71" w:rsidP="00C25E71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C25E71" w:rsidRPr="005D692B" w14:paraId="7767E5F0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156CBF18" w14:textId="01B3C3D9" w:rsidR="00C25E71" w:rsidRPr="005D692B" w:rsidRDefault="00C25E71" w:rsidP="00C25E71">
            <w:pPr>
              <w:rPr>
                <w:rFonts w:ascii="Calibri" w:hAnsi="Calibri" w:cs="Calibri"/>
                <w:b/>
                <w:bCs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Adres e-mail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EBAD66" w14:textId="77777777" w:rsidR="00C25E71" w:rsidRPr="00C25E71" w:rsidRDefault="00C25E71" w:rsidP="00C25E71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  <w:tr w:rsidR="00C25E71" w:rsidRPr="005D692B" w14:paraId="7B6A2388" w14:textId="77777777" w:rsidTr="005D692B">
        <w:trPr>
          <w:trHeight w:val="287"/>
          <w:jc w:val="center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E5E5" w:themeFill="accent4" w:themeFillTint="33"/>
          </w:tcPr>
          <w:p w14:paraId="67ED17C1" w14:textId="3C69AA6F" w:rsidR="00C25E71" w:rsidRPr="005D692B" w:rsidRDefault="00C25E71" w:rsidP="00C25E71">
            <w:pPr>
              <w:rPr>
                <w:rFonts w:ascii="Calibri" w:hAnsi="Calibri" w:cs="Calibri"/>
                <w:b/>
                <w:bCs/>
                <w:color w:val="262626" w:themeColor="accent6" w:themeShade="80"/>
                <w:sz w:val="22"/>
              </w:rPr>
            </w:pPr>
            <w:r w:rsidRPr="005D692B">
              <w:rPr>
                <w:rFonts w:ascii="Calibri" w:hAnsi="Calibri" w:cs="Calibri"/>
                <w:b/>
                <w:color w:val="262626" w:themeColor="accent6" w:themeShade="80"/>
                <w:sz w:val="22"/>
              </w:rPr>
              <w:t>Telefon</w:t>
            </w:r>
          </w:p>
        </w:tc>
        <w:tc>
          <w:tcPr>
            <w:tcW w:w="7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B532CA" w14:textId="77777777" w:rsidR="00C25E71" w:rsidRPr="00C25E71" w:rsidRDefault="00C25E71" w:rsidP="00C25E71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i/>
                <w:color w:val="262626" w:themeColor="accent6" w:themeShade="80"/>
                <w:sz w:val="22"/>
              </w:rPr>
            </w:pPr>
          </w:p>
        </w:tc>
      </w:tr>
    </w:tbl>
    <w:p w14:paraId="31E2026E" w14:textId="77777777" w:rsidR="002A6C20" w:rsidRPr="005D692B" w:rsidRDefault="002A6C20" w:rsidP="002A6C20">
      <w:pPr>
        <w:pStyle w:val="Akapitzlist"/>
        <w:spacing w:line="276" w:lineRule="auto"/>
        <w:ind w:left="0" w:right="-284"/>
        <w:rPr>
          <w:rFonts w:ascii="Calibri" w:hAnsi="Calibri" w:cs="Calibri"/>
          <w:i/>
        </w:rPr>
      </w:pPr>
    </w:p>
    <w:p w14:paraId="468410B3" w14:textId="5B6DEA88" w:rsidR="002A6C20" w:rsidRPr="005D692B" w:rsidRDefault="002A6C20" w:rsidP="002A6C20">
      <w:pPr>
        <w:pStyle w:val="Akapitzlist"/>
        <w:spacing w:line="276" w:lineRule="auto"/>
        <w:ind w:left="0" w:right="-284"/>
        <w:rPr>
          <w:rFonts w:ascii="Calibri" w:hAnsi="Calibri" w:cs="Calibri"/>
          <w:i/>
        </w:rPr>
      </w:pPr>
    </w:p>
    <w:p w14:paraId="53817B97" w14:textId="77777777" w:rsidR="002A6C20" w:rsidRPr="005D692B" w:rsidRDefault="002A6C20" w:rsidP="002E0701">
      <w:pPr>
        <w:pStyle w:val="Tytu"/>
        <w:shd w:val="clear" w:color="auto" w:fill="D9E2F3"/>
        <w:spacing w:before="240" w:after="240" w:line="276" w:lineRule="auto"/>
        <w:ind w:left="426" w:hanging="426"/>
        <w:outlineLvl w:val="0"/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</w:pPr>
      <w:r w:rsidRPr="005D692B"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  <w:t>II. PODSTAWOWE INFORMACJE O PROPOZYCJI</w:t>
      </w:r>
    </w:p>
    <w:p w14:paraId="296F4485" w14:textId="77777777" w:rsidR="002A6C20" w:rsidRPr="005D692B" w:rsidRDefault="002A6C20" w:rsidP="002A6C20">
      <w:pPr>
        <w:pStyle w:val="Akapitzlist"/>
        <w:spacing w:line="276" w:lineRule="auto"/>
        <w:ind w:left="-425" w:right="-284"/>
        <w:rPr>
          <w:rFonts w:ascii="Calibri" w:hAnsi="Calibri" w:cs="Calibri"/>
          <w:i/>
        </w:rPr>
      </w:pPr>
    </w:p>
    <w:tbl>
      <w:tblPr>
        <w:tblW w:w="91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106"/>
      </w:tblGrid>
      <w:tr w:rsidR="002A6C20" w:rsidRPr="005D692B" w14:paraId="3C2AC87D" w14:textId="77777777" w:rsidTr="005D692B">
        <w:trPr>
          <w:trHeight w:val="332"/>
          <w:jc w:val="center"/>
        </w:trPr>
        <w:tc>
          <w:tcPr>
            <w:tcW w:w="9106" w:type="dxa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2CA4750A" w14:textId="73E19593" w:rsidR="002A6C20" w:rsidRPr="005D692B" w:rsidRDefault="002A6C20" w:rsidP="002A6C20">
            <w:pPr>
              <w:pStyle w:val="Nagwek6"/>
              <w:keepNext w:val="0"/>
              <w:keepLines w:val="0"/>
              <w:numPr>
                <w:ilvl w:val="0"/>
                <w:numId w:val="45"/>
              </w:numPr>
              <w:tabs>
                <w:tab w:val="num" w:pos="360"/>
              </w:tabs>
              <w:spacing w:before="0" w:line="276" w:lineRule="auto"/>
              <w:ind w:left="261" w:hanging="261"/>
              <w:rPr>
                <w:rFonts w:ascii="Calibri" w:hAnsi="Calibri" w:cs="Calibri"/>
                <w:b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/>
                <w:sz w:val="22"/>
              </w:rPr>
              <w:t>Podstawowe informacje o propozycji</w:t>
            </w:r>
          </w:p>
        </w:tc>
      </w:tr>
      <w:tr w:rsidR="002A6C20" w:rsidRPr="005D692B" w14:paraId="3209251F" w14:textId="77777777" w:rsidTr="54F26D99">
        <w:trPr>
          <w:trHeight w:val="332"/>
          <w:jc w:val="center"/>
        </w:trPr>
        <w:tc>
          <w:tcPr>
            <w:tcW w:w="9106" w:type="dxa"/>
            <w:tcBorders>
              <w:bottom w:val="nil"/>
            </w:tcBorders>
            <w:shd w:val="clear" w:color="auto" w:fill="808080" w:themeFill="background1" w:themeFillShade="80"/>
          </w:tcPr>
          <w:p w14:paraId="505A44AB" w14:textId="7F5426E8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FFFFFF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/>
                <w:sz w:val="22"/>
              </w:rPr>
              <w:t>Tytuł</w:t>
            </w:r>
          </w:p>
        </w:tc>
      </w:tr>
      <w:tr w:rsidR="002A6C20" w:rsidRPr="005D692B" w14:paraId="60D8597A" w14:textId="77777777" w:rsidTr="005D692B">
        <w:trPr>
          <w:trHeight w:val="632"/>
          <w:jc w:val="center"/>
        </w:trPr>
        <w:tc>
          <w:tcPr>
            <w:tcW w:w="910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3E1D74D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  <w:r w:rsidRPr="005D692B">
              <w:rPr>
                <w:rFonts w:ascii="Calibri" w:hAnsi="Calibri" w:cs="Calibri"/>
                <w:i/>
                <w:sz w:val="22"/>
              </w:rPr>
              <w:t>Limit znaków: maksymalnie 300 znaków bez spacji</w:t>
            </w:r>
          </w:p>
          <w:p w14:paraId="2A0D71ED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</w:p>
        </w:tc>
      </w:tr>
      <w:tr w:rsidR="002A6C20" w:rsidRPr="005D692B" w14:paraId="41AD52C9" w14:textId="77777777" w:rsidTr="54F26D99">
        <w:trPr>
          <w:trHeight w:val="320"/>
          <w:jc w:val="center"/>
        </w:trPr>
        <w:tc>
          <w:tcPr>
            <w:tcW w:w="910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6ED88FD" w14:textId="6B643BB9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color w:val="FFFFFF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/>
                <w:sz w:val="22"/>
              </w:rPr>
              <w:t>Akroni</w:t>
            </w:r>
            <w:r w:rsidR="00F34588">
              <w:rPr>
                <w:rFonts w:ascii="Calibri" w:hAnsi="Calibri" w:cs="Calibri"/>
                <w:b/>
                <w:color w:val="FFFFFF"/>
                <w:sz w:val="22"/>
              </w:rPr>
              <w:t>m</w:t>
            </w:r>
          </w:p>
        </w:tc>
      </w:tr>
      <w:tr w:rsidR="002A6C20" w:rsidRPr="005D692B" w14:paraId="2E4C4FFE" w14:textId="77777777" w:rsidTr="005D692B">
        <w:trPr>
          <w:trHeight w:val="410"/>
          <w:jc w:val="center"/>
        </w:trPr>
        <w:tc>
          <w:tcPr>
            <w:tcW w:w="910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4DD30B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5D692B">
              <w:rPr>
                <w:rFonts w:ascii="Calibri" w:hAnsi="Calibri" w:cs="Calibri"/>
                <w:i/>
                <w:iCs/>
                <w:sz w:val="22"/>
              </w:rPr>
              <w:t>Limit znaków: maksymalnie 10 znaków bez spacji</w:t>
            </w:r>
          </w:p>
          <w:p w14:paraId="11A627AA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2A6C20" w:rsidRPr="005D692B" w14:paraId="2B6CA003" w14:textId="77777777" w:rsidTr="54F26D99">
        <w:trPr>
          <w:trHeight w:val="332"/>
          <w:jc w:val="center"/>
        </w:trPr>
        <w:tc>
          <w:tcPr>
            <w:tcW w:w="9106" w:type="dxa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0A595B2" w14:textId="3ABE3664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Streszczenie</w:t>
            </w:r>
          </w:p>
        </w:tc>
      </w:tr>
      <w:tr w:rsidR="002A6C20" w:rsidRPr="005D692B" w14:paraId="7A56397C" w14:textId="77777777" w:rsidTr="005D692B">
        <w:trPr>
          <w:trHeight w:val="2505"/>
          <w:jc w:val="center"/>
        </w:trPr>
        <w:tc>
          <w:tcPr>
            <w:tcW w:w="9106" w:type="dxa"/>
            <w:tcBorders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01435E79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  <w:r w:rsidRPr="005D692B">
              <w:rPr>
                <w:rFonts w:ascii="Calibri" w:hAnsi="Calibri" w:cs="Calibri"/>
                <w:i/>
                <w:sz w:val="22"/>
              </w:rPr>
              <w:t>Limit znaków: maksymalnie 1200 znaków bez spacji</w:t>
            </w:r>
          </w:p>
          <w:p w14:paraId="108BF119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</w:p>
          <w:p w14:paraId="63ACF4D8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</w:p>
          <w:p w14:paraId="7D39E09D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</w:p>
          <w:p w14:paraId="0EAC12B4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sz w:val="22"/>
              </w:rPr>
            </w:pPr>
          </w:p>
        </w:tc>
      </w:tr>
      <w:tr w:rsidR="002A6C20" w:rsidRPr="005D692B" w14:paraId="634A016D" w14:textId="77777777" w:rsidTr="54F26D99">
        <w:trPr>
          <w:trHeight w:val="373"/>
          <w:jc w:val="center"/>
        </w:trPr>
        <w:tc>
          <w:tcPr>
            <w:tcW w:w="9106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background1" w:themeFillShade="80"/>
          </w:tcPr>
          <w:p w14:paraId="58E84FCB" w14:textId="77777777" w:rsidR="002A6C20" w:rsidRPr="005D692B" w:rsidRDefault="002A6C20" w:rsidP="00930B3A">
            <w:pPr>
              <w:pStyle w:val="Nagwek6"/>
              <w:spacing w:before="0"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Słowa kluczowe</w:t>
            </w:r>
          </w:p>
        </w:tc>
      </w:tr>
      <w:tr w:rsidR="002A6C20" w:rsidRPr="005D692B" w14:paraId="21CE47BF" w14:textId="77777777" w:rsidTr="005D692B">
        <w:trPr>
          <w:trHeight w:val="709"/>
          <w:jc w:val="center"/>
        </w:trPr>
        <w:tc>
          <w:tcPr>
            <w:tcW w:w="9106" w:type="dxa"/>
            <w:tcBorders>
              <w:top w:val="single" w:sz="4" w:space="0" w:color="112F51" w:themeColor="accent1" w:themeShade="BF"/>
              <w:bottom w:val="single" w:sz="4" w:space="0" w:color="112F51" w:themeColor="accent1" w:themeShade="BF"/>
            </w:tcBorders>
            <w:shd w:val="clear" w:color="auto" w:fill="FFFFFF" w:themeFill="background1"/>
          </w:tcPr>
          <w:p w14:paraId="292594E8" w14:textId="2F6A8B8D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5D692B">
              <w:rPr>
                <w:rFonts w:ascii="Calibri" w:hAnsi="Calibri" w:cs="Calibri"/>
                <w:i/>
                <w:iCs/>
                <w:sz w:val="22"/>
              </w:rPr>
              <w:t xml:space="preserve">Limit: </w:t>
            </w:r>
            <w:r w:rsidR="008A3A6E">
              <w:rPr>
                <w:rFonts w:ascii="Calibri" w:hAnsi="Calibri" w:cs="Calibri"/>
                <w:i/>
                <w:iCs/>
                <w:sz w:val="22"/>
              </w:rPr>
              <w:t xml:space="preserve">min 1, </w:t>
            </w:r>
            <w:r w:rsidRPr="005D692B">
              <w:rPr>
                <w:rFonts w:ascii="Calibri" w:hAnsi="Calibri" w:cs="Calibri"/>
                <w:i/>
                <w:iCs/>
                <w:sz w:val="22"/>
              </w:rPr>
              <w:t>max 5 słów kluczowych</w:t>
            </w:r>
          </w:p>
        </w:tc>
      </w:tr>
      <w:tr w:rsidR="002A6C20" w:rsidRPr="005D692B" w14:paraId="6E9FE0B3" w14:textId="77777777" w:rsidTr="54F26D99">
        <w:trPr>
          <w:trHeight w:val="405"/>
          <w:jc w:val="center"/>
        </w:trPr>
        <w:tc>
          <w:tcPr>
            <w:tcW w:w="9106" w:type="dxa"/>
            <w:tcBorders>
              <w:top w:val="single" w:sz="4" w:space="0" w:color="112F51" w:themeColor="accent1" w:themeShade="BF"/>
              <w:left w:val="single" w:sz="4" w:space="0" w:color="112F51" w:themeColor="accent1" w:themeShade="BF"/>
              <w:bottom w:val="single" w:sz="4" w:space="0" w:color="112F51" w:themeColor="accent1" w:themeShade="BF"/>
              <w:right w:val="single" w:sz="4" w:space="0" w:color="112F51" w:themeColor="accent1" w:themeShade="BF"/>
            </w:tcBorders>
            <w:shd w:val="clear" w:color="auto" w:fill="808080" w:themeFill="background1" w:themeFillShade="80"/>
          </w:tcPr>
          <w:p w14:paraId="01A33E76" w14:textId="72156390" w:rsidR="002A6C20" w:rsidRPr="005D692B" w:rsidRDefault="002A6C20" w:rsidP="00930B3A">
            <w:pPr>
              <w:pStyle w:val="Nagwek6"/>
              <w:spacing w:before="0"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Klasyfikacja Propozycji wg OECD</w:t>
            </w:r>
          </w:p>
        </w:tc>
      </w:tr>
      <w:tr w:rsidR="002A6C20" w:rsidRPr="005D692B" w14:paraId="6184CCA8" w14:textId="77777777" w:rsidTr="005D692B">
        <w:trPr>
          <w:trHeight w:val="709"/>
          <w:jc w:val="center"/>
        </w:trPr>
        <w:tc>
          <w:tcPr>
            <w:tcW w:w="9106" w:type="dxa"/>
            <w:tcBorders>
              <w:top w:val="single" w:sz="4" w:space="0" w:color="112F51" w:themeColor="accent1" w:themeShade="BF"/>
              <w:bottom w:val="single" w:sz="4" w:space="0" w:color="auto"/>
            </w:tcBorders>
            <w:shd w:val="clear" w:color="auto" w:fill="FFFFFF" w:themeFill="background1"/>
          </w:tcPr>
          <w:p w14:paraId="067C16D6" w14:textId="0B26138F" w:rsidR="00C52E75" w:rsidRPr="004421B4" w:rsidRDefault="00C52E75" w:rsidP="004421B4">
            <w:pPr>
              <w:pStyle w:val="Akapitzlist"/>
              <w:spacing w:line="276" w:lineRule="auto"/>
              <w:ind w:left="0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</w:tbl>
    <w:p w14:paraId="3EAC3CB9" w14:textId="77777777" w:rsidR="002A6C20" w:rsidRPr="005D692B" w:rsidRDefault="002A6C20" w:rsidP="002A6C20">
      <w:pPr>
        <w:spacing w:line="276" w:lineRule="auto"/>
        <w:rPr>
          <w:rFonts w:ascii="Calibri" w:hAnsi="Calibri" w:cs="Calibri"/>
        </w:rPr>
      </w:pPr>
    </w:p>
    <w:p w14:paraId="2F0C7DCD" w14:textId="77777777" w:rsidR="002A6C20" w:rsidRPr="005D692B" w:rsidRDefault="002A6C20" w:rsidP="002A6C20">
      <w:pPr>
        <w:shd w:val="clear" w:color="auto" w:fill="FFFFFF"/>
        <w:spacing w:line="276" w:lineRule="auto"/>
        <w:rPr>
          <w:rFonts w:ascii="Calibri" w:hAnsi="Calibri" w:cs="Calibri"/>
        </w:rPr>
      </w:pPr>
    </w:p>
    <w:p w14:paraId="0D42FFF6" w14:textId="77777777" w:rsidR="002A6C20" w:rsidRPr="005D692B" w:rsidRDefault="002A6C20" w:rsidP="005D692B">
      <w:pPr>
        <w:pStyle w:val="Tytu"/>
        <w:shd w:val="clear" w:color="auto" w:fill="D9E2F3"/>
        <w:spacing w:after="240" w:line="276" w:lineRule="auto"/>
        <w:ind w:left="426" w:hanging="426"/>
        <w:outlineLvl w:val="0"/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</w:pPr>
      <w:r w:rsidRPr="005D692B"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  <w:t>III. OPIS PROPOZYCJI</w:t>
      </w:r>
    </w:p>
    <w:p w14:paraId="5E6235B7" w14:textId="77777777" w:rsidR="002A6C20" w:rsidRPr="005D692B" w:rsidRDefault="002A6C20" w:rsidP="002A6C20">
      <w:pPr>
        <w:rPr>
          <w:rFonts w:ascii="Calibri" w:hAnsi="Calibri" w:cs="Calibri"/>
        </w:rPr>
      </w:pPr>
    </w:p>
    <w:tbl>
      <w:tblPr>
        <w:tblW w:w="9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394"/>
        <w:gridCol w:w="4745"/>
      </w:tblGrid>
      <w:tr w:rsidR="002A6C20" w:rsidRPr="005D692B" w14:paraId="1C3E10BD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2F2F2F" w:themeFill="accent5" w:themeFillShade="80"/>
          </w:tcPr>
          <w:p w14:paraId="78B393E8" w14:textId="77777777" w:rsidR="002A6C20" w:rsidRPr="005D692B" w:rsidRDefault="002A6C20" w:rsidP="00930B3A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color w:val="FFFFFF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1. Uzasadnienie potrzeby podjęcia prac w proponowanym zakresie</w:t>
            </w:r>
          </w:p>
        </w:tc>
      </w:tr>
      <w:tr w:rsidR="002A6C20" w:rsidRPr="005D692B" w14:paraId="7E175201" w14:textId="77777777" w:rsidTr="075D65FC">
        <w:trPr>
          <w:trHeight w:val="315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414D40A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Cel Propozycji</w:t>
            </w:r>
          </w:p>
        </w:tc>
      </w:tr>
      <w:tr w:rsidR="002A6C20" w:rsidRPr="005D692B" w14:paraId="4BCA87CF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B1F06A" w14:textId="4C5F8F71" w:rsidR="002A6C20" w:rsidRPr="005D692B" w:rsidRDefault="002A6C20" w:rsidP="075D65FC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75D65FC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75D65FC">
              <w:rPr>
                <w:rFonts w:ascii="Calibri" w:hAnsi="Calibri" w:cs="Calibri"/>
                <w:i/>
                <w:iCs/>
                <w:sz w:val="22"/>
              </w:rPr>
              <w:t xml:space="preserve">maksymalnie </w:t>
            </w:r>
            <w:r w:rsidR="006B70EF" w:rsidRPr="075D65FC">
              <w:rPr>
                <w:rFonts w:ascii="Calibri" w:hAnsi="Calibri" w:cs="Calibri"/>
                <w:i/>
                <w:iCs/>
                <w:sz w:val="22"/>
              </w:rPr>
              <w:t>600 znaków</w:t>
            </w:r>
            <w:r w:rsidR="00743C78" w:rsidRPr="075D65FC">
              <w:rPr>
                <w:rFonts w:ascii="Calibri" w:hAnsi="Calibri" w:cs="Calibri"/>
                <w:i/>
                <w:iCs/>
                <w:sz w:val="22"/>
              </w:rPr>
              <w:t xml:space="preserve"> </w:t>
            </w:r>
            <w:r w:rsidR="00743C78" w:rsidRPr="004421B4">
              <w:rPr>
                <w:rFonts w:ascii="Calibri" w:hAnsi="Calibri" w:cs="Calibri"/>
                <w:i/>
                <w:iCs/>
                <w:sz w:val="22"/>
              </w:rPr>
              <w:t>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4860FCAE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2A6C20" w:rsidRPr="005D692B" w14:paraId="410EAD8B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33C8FFEB" w14:textId="77777777" w:rsidR="002A6C20" w:rsidRPr="005D692B" w:rsidRDefault="002A6C20" w:rsidP="00930B3A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lastRenderedPageBreak/>
              <w:t>Powiązanie celu Propozycji z celami Programu</w:t>
            </w:r>
          </w:p>
        </w:tc>
      </w:tr>
      <w:tr w:rsidR="002A6C20" w:rsidRPr="005D692B" w14:paraId="033B0E9D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F5246F" w14:textId="77777777" w:rsidR="005172A8" w:rsidRPr="005D692B" w:rsidRDefault="005172A8" w:rsidP="005172A8">
            <w:pPr>
              <w:spacing w:line="276" w:lineRule="auto"/>
              <w:rPr>
                <w:rFonts w:ascii="Calibri" w:eastAsiaTheme="minorHAnsi" w:hAnsi="Calibri" w:cs="Calibri"/>
                <w:i/>
                <w:iCs/>
                <w:kern w:val="0"/>
                <w:sz w:val="22"/>
                <w:lang w:eastAsia="en-US"/>
              </w:rPr>
            </w:pPr>
            <w:r w:rsidRPr="005D692B">
              <w:rPr>
                <w:rFonts w:ascii="Calibri" w:hAnsi="Calibri" w:cs="Calibri"/>
                <w:i/>
                <w:iCs/>
                <w:sz w:val="22"/>
              </w:rPr>
              <w:t>Propozycja przyczyni się do realizacji celu/-ów szczegółowych Programu (proszę zaznaczyć):</w:t>
            </w:r>
          </w:p>
          <w:p w14:paraId="658396E8" w14:textId="77777777" w:rsidR="005172A8" w:rsidRPr="005D692B" w:rsidRDefault="005172A8" w:rsidP="00F34588">
            <w:pPr>
              <w:pStyle w:val="Akapitzlist"/>
              <w:numPr>
                <w:ilvl w:val="0"/>
                <w:numId w:val="50"/>
              </w:numPr>
              <w:contextualSpacing w:val="0"/>
              <w:rPr>
                <w:rFonts w:ascii="Calibri" w:eastAsia="Times New Roman" w:hAnsi="Calibri" w:cs="Calibri"/>
                <w:sz w:val="22"/>
              </w:rPr>
            </w:pPr>
            <w:r w:rsidRPr="005D692B">
              <w:rPr>
                <w:rFonts w:ascii="Calibri" w:eastAsia="Times New Roman" w:hAnsi="Calibri" w:cs="Calibri"/>
                <w:sz w:val="22"/>
              </w:rPr>
              <w:t xml:space="preserve">wdrożenie polityk, strategii, dokumentów operacyjnych i konkretnych rozwiązań opracowanych w ramach Programu; </w:t>
            </w:r>
          </w:p>
          <w:p w14:paraId="0441214B" w14:textId="77777777" w:rsidR="005172A8" w:rsidRPr="004421B4" w:rsidRDefault="005172A8" w:rsidP="005172A8">
            <w:pPr>
              <w:pStyle w:val="Akapitzlist"/>
              <w:numPr>
                <w:ilvl w:val="0"/>
                <w:numId w:val="50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i/>
                <w:iCs/>
                <w:sz w:val="22"/>
              </w:rPr>
            </w:pPr>
            <w:r w:rsidRPr="005D692B">
              <w:rPr>
                <w:rFonts w:ascii="Calibri" w:eastAsia="Times New Roman" w:hAnsi="Calibri" w:cs="Calibri"/>
                <w:sz w:val="22"/>
              </w:rPr>
              <w:t xml:space="preserve">wdrożenie rozwiązań opracowanych w </w:t>
            </w:r>
            <w:r w:rsidRPr="004421B4">
              <w:rPr>
                <w:rFonts w:ascii="Calibri" w:eastAsia="Times New Roman" w:hAnsi="Calibri" w:cs="Calibri"/>
                <w:sz w:val="22"/>
              </w:rPr>
              <w:t>ramach Programu, wzmacniających kapitał społeczny niezbędny do realizacji krajowych i regionalnych polityk rozwojowych.</w:t>
            </w:r>
          </w:p>
          <w:p w14:paraId="51A6FA02" w14:textId="618552E8" w:rsidR="005172A8" w:rsidRPr="005D692B" w:rsidRDefault="005172A8" w:rsidP="005172A8">
            <w:pPr>
              <w:spacing w:line="276" w:lineRule="auto"/>
              <w:rPr>
                <w:rFonts w:ascii="Calibri" w:eastAsiaTheme="minorHAns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Uzasadnienie powiązania Propozycji ze wskazanymi celami Programu (maksymalnie 600 znaków</w:t>
            </w:r>
            <w:r w:rsidR="00A846D7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05DE5BE5" w14:textId="77777777" w:rsidR="002A6C20" w:rsidRDefault="002A6C20" w:rsidP="00930B3A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  <w:p w14:paraId="713B1900" w14:textId="7909BE81" w:rsidR="00B9460D" w:rsidRPr="005D692B" w:rsidRDefault="00B9460D" w:rsidP="00930B3A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0B5AF3" w:rsidRPr="005D692B" w14:paraId="35630C9C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753CB7C6" w14:textId="4E2D0128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16130442">
              <w:rPr>
                <w:rFonts w:ascii="Calibri" w:hAnsi="Calibri" w:cs="Calibri"/>
                <w:b/>
                <w:color w:val="FFFFFF" w:themeColor="background1"/>
                <w:sz w:val="22"/>
              </w:rPr>
              <w:t>Zgodność Propozycji z zakresem tematycznym Programu</w:t>
            </w:r>
          </w:p>
        </w:tc>
      </w:tr>
      <w:tr w:rsidR="000B5AF3" w:rsidRPr="005D692B" w14:paraId="5394D325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6ABF3F9" w14:textId="77777777" w:rsidR="000B5AF3" w:rsidRPr="004421B4" w:rsidRDefault="000B5AF3" w:rsidP="000B5AF3">
            <w:pPr>
              <w:shd w:val="clear" w:color="auto" w:fill="FFFFFF" w:themeFill="background1"/>
              <w:spacing w:line="276" w:lineRule="auto"/>
              <w:rPr>
                <w:rFonts w:ascii="Calibri" w:eastAsiaTheme="minorHAnsi" w:hAnsi="Calibri" w:cs="Calibri"/>
                <w:i/>
                <w:iCs/>
                <w:kern w:val="0"/>
                <w:sz w:val="22"/>
                <w:lang w:eastAsia="en-US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 xml:space="preserve">Propozycja wpisuje się w następujący zakres/y Programu </w:t>
            </w:r>
          </w:p>
          <w:p w14:paraId="5DBB4982" w14:textId="77777777" w:rsidR="000B5AF3" w:rsidRPr="004421B4" w:rsidRDefault="000B5AF3" w:rsidP="000B5AF3">
            <w:pPr>
              <w:pStyle w:val="Akapitzlist"/>
              <w:numPr>
                <w:ilvl w:val="0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>4.1 Obszar pułapki średniego dochodu i przeciętnego produktu</w:t>
            </w:r>
          </w:p>
          <w:p w14:paraId="74FFE6F3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4.1.1. </w:t>
            </w:r>
            <w:r w:rsidRPr="004421B4">
              <w:rPr>
                <w:rFonts w:ascii="Calibri" w:hAnsi="Calibri" w:cs="Calibri"/>
                <w:sz w:val="22"/>
              </w:rPr>
              <w:t>Rozwój wiedzy i kompetencji – społeczeństwo uczące się</w:t>
            </w:r>
          </w:p>
          <w:p w14:paraId="184BF99B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4.1.2. </w:t>
            </w:r>
            <w:r w:rsidRPr="004421B4">
              <w:rPr>
                <w:rFonts w:ascii="Calibri" w:hAnsi="Calibri" w:cs="Calibri"/>
                <w:sz w:val="22"/>
              </w:rPr>
              <w:t>Mechanizmy budowy innowacyjności i konkurencyjności</w:t>
            </w:r>
          </w:p>
          <w:p w14:paraId="35B37691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4.1.3. </w:t>
            </w:r>
            <w:r w:rsidRPr="004421B4">
              <w:rPr>
                <w:rFonts w:ascii="Calibri" w:hAnsi="Calibri" w:cs="Calibri"/>
                <w:sz w:val="22"/>
              </w:rPr>
              <w:t>Nierówności społeczne a dynamika rozwoju gospodarczego</w:t>
            </w:r>
          </w:p>
          <w:p w14:paraId="40D8688D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4.1.4. Społeczeństwo innowacyjne</w:t>
            </w:r>
          </w:p>
          <w:p w14:paraId="4638E70E" w14:textId="4FD73164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4.1.5. Rozwój kapitału społecznego</w:t>
            </w:r>
          </w:p>
          <w:p w14:paraId="1004ED37" w14:textId="77777777" w:rsidR="000B5AF3" w:rsidRPr="004421B4" w:rsidRDefault="000B5AF3" w:rsidP="000B5AF3">
            <w:pPr>
              <w:pStyle w:val="Akapitzlist"/>
              <w:numPr>
                <w:ilvl w:val="0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4.2 </w:t>
            </w:r>
            <w:r w:rsidRPr="004421B4">
              <w:rPr>
                <w:rFonts w:ascii="Calibri" w:hAnsi="Calibri" w:cs="Calibri"/>
                <w:sz w:val="22"/>
              </w:rPr>
              <w:t>Obszar pułapki braku równowagi</w:t>
            </w:r>
          </w:p>
          <w:p w14:paraId="280D0464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4.2.1. Umiędzynarodowienie gospodarki</w:t>
            </w:r>
          </w:p>
          <w:p w14:paraId="1ACDA299" w14:textId="222B2EB1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4.2.2. Usieciowienie gospodarki</w:t>
            </w:r>
          </w:p>
          <w:p w14:paraId="5DE37776" w14:textId="77777777" w:rsidR="000B5AF3" w:rsidRPr="004421B4" w:rsidRDefault="000B5AF3" w:rsidP="000B5AF3">
            <w:pPr>
              <w:pStyle w:val="Akapitzlist"/>
              <w:numPr>
                <w:ilvl w:val="0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4.3 </w:t>
            </w:r>
            <w:r w:rsidRPr="004421B4">
              <w:rPr>
                <w:rFonts w:ascii="Calibri" w:hAnsi="Calibri" w:cs="Calibri"/>
                <w:sz w:val="22"/>
              </w:rPr>
              <w:t>Obszar pułapki demograficznej</w:t>
            </w:r>
          </w:p>
          <w:p w14:paraId="7A6AC653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>4</w:t>
            </w:r>
            <w:r w:rsidRPr="004421B4">
              <w:rPr>
                <w:rFonts w:ascii="Calibri" w:hAnsi="Calibri" w:cs="Calibri"/>
                <w:sz w:val="22"/>
              </w:rPr>
              <w:t>.3.1. Wyzwania dla polityki rodzinnej wynikające ze zmian demograficznych społeczeństwa</w:t>
            </w:r>
          </w:p>
          <w:p w14:paraId="6D4763E6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4.3.2. Rozwój technologiczny w przeciwdziałaniu zagrożeniom wynikającym ze starzenia się społeczeństwa</w:t>
            </w:r>
          </w:p>
          <w:p w14:paraId="66D0513C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4.3.3. Zmiany w organizacji systemu zabezpieczeń społecznych w związku ze zmianami w społeczeństwie</w:t>
            </w:r>
          </w:p>
          <w:p w14:paraId="60C94D2D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4.3.4. Wyzwania dla polityki zdrowotnej wynikające ze zmian demograficznych społeczeństwa</w:t>
            </w:r>
          </w:p>
          <w:p w14:paraId="25A2A425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4.3.5. Wyzwania dla polityki rynku pracy wynikające ze zmian demograficznych społeczeństwa</w:t>
            </w:r>
          </w:p>
          <w:p w14:paraId="260FA1E7" w14:textId="605BF7BC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4.3.6. Wyzwania dla polityki migracyjnej</w:t>
            </w:r>
          </w:p>
          <w:p w14:paraId="40C2D4FD" w14:textId="77777777" w:rsidR="000B5AF3" w:rsidRPr="004421B4" w:rsidRDefault="000B5AF3" w:rsidP="000B5AF3">
            <w:pPr>
              <w:pStyle w:val="Akapitzlist"/>
              <w:numPr>
                <w:ilvl w:val="0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eastAsia="Times New Roman" w:hAnsi="Calibri" w:cs="Calibri"/>
                <w:sz w:val="22"/>
              </w:rPr>
              <w:t xml:space="preserve">4.4 </w:t>
            </w:r>
            <w:r w:rsidRPr="004421B4">
              <w:rPr>
                <w:rFonts w:ascii="Calibri" w:hAnsi="Calibri" w:cs="Calibri"/>
                <w:sz w:val="22"/>
              </w:rPr>
              <w:t>Obszar pułapki słabości instytucji</w:t>
            </w:r>
          </w:p>
          <w:p w14:paraId="0D71BEFC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hd w:val="clear" w:color="auto" w:fill="FFFFFF" w:themeFill="background1"/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4.4.1. Charakter, kierunek i skala reform instytucjonalnych sprzyjających zwiększeniu efektywności instytucji publicznych i odpowiedzialnemu rozwojowi</w:t>
            </w:r>
          </w:p>
          <w:p w14:paraId="5FB8918D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4.4.2. Proaktywne instytucje w kontekście najważniejszych wyzwań rozwojowych</w:t>
            </w:r>
          </w:p>
          <w:p w14:paraId="46B4BD6B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4.4.3. Standardy technologiczne niezbędne do efektywnego funkcjonowania rynków i obszarów polityk publicznych w warunkach cyfryzacji</w:t>
            </w:r>
          </w:p>
          <w:p w14:paraId="1ED37AA1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4.4.4. Mechanizmy kształtowania społeczeństwa obywatelskiego</w:t>
            </w:r>
          </w:p>
          <w:p w14:paraId="32143447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4.4.5. Wypracowanie nowych narzędzi w zakresie waloryzacji, ochrony i udostępniania zasobów dziedzictwa narodowego uwzględniających potrzeby gospodarki oraz administracji państwowej i samorządowej, a także nowe możliwości cyfryzacji</w:t>
            </w:r>
          </w:p>
          <w:p w14:paraId="4C264DB3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lastRenderedPageBreak/>
              <w:t>4.4.6. Wykorzystanie technologii informacyjno-komunikacyjnych do zwiększania efektywności instytucji publicznych i polityk publicznych</w:t>
            </w:r>
          </w:p>
          <w:p w14:paraId="747FB7EC" w14:textId="77777777" w:rsidR="000B5AF3" w:rsidRPr="004421B4" w:rsidRDefault="000B5AF3" w:rsidP="000B5AF3">
            <w:pPr>
              <w:pStyle w:val="Akapitzlist"/>
              <w:numPr>
                <w:ilvl w:val="1"/>
                <w:numId w:val="51"/>
              </w:numPr>
              <w:spacing w:line="276" w:lineRule="auto"/>
              <w:contextualSpacing w:val="0"/>
              <w:jc w:val="left"/>
              <w:rPr>
                <w:rFonts w:ascii="Calibri" w:eastAsia="Times New Roman" w:hAnsi="Calibri" w:cs="Calibri"/>
                <w:sz w:val="22"/>
              </w:rPr>
            </w:pPr>
            <w:r w:rsidRPr="004421B4">
              <w:rPr>
                <w:rFonts w:ascii="Calibri" w:hAnsi="Calibri" w:cs="Calibri"/>
                <w:sz w:val="22"/>
              </w:rPr>
              <w:t>4.4.7. Wyzwania dla polityki naukowo-technologicznej i innowacyjnej w obliczu pułapki przeciętnego produktu</w:t>
            </w:r>
          </w:p>
          <w:p w14:paraId="62BFC827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  <w:p w14:paraId="52157B85" w14:textId="32E3A5D2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Uzasadnienie zgodności Propozycji ze wskazanym zakresem tematycznym Programu (maksymalnie 600 znaków</w:t>
            </w:r>
            <w:r w:rsidR="00A846D7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 xml:space="preserve">): </w:t>
            </w:r>
          </w:p>
          <w:p w14:paraId="677A89A6" w14:textId="77777777" w:rsidR="00C34E9C" w:rsidRPr="004421B4" w:rsidRDefault="00C34E9C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  <w:p w14:paraId="33E782E1" w14:textId="1D30780F" w:rsidR="00C34E9C" w:rsidRPr="004421B4" w:rsidRDefault="00C34E9C" w:rsidP="000B5AF3">
            <w:pPr>
              <w:spacing w:line="276" w:lineRule="auto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</w:p>
        </w:tc>
      </w:tr>
      <w:tr w:rsidR="000B5AF3" w:rsidRPr="005D692B" w14:paraId="6B7A1032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0BAC4906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lastRenderedPageBreak/>
              <w:t xml:space="preserve">Zidentyfikowane wyzwanie/wyzwania, których rozwiązanie ma być wynikiem projektu zamawianego </w:t>
            </w:r>
          </w:p>
        </w:tc>
      </w:tr>
      <w:tr w:rsidR="000B5AF3" w:rsidRPr="005D692B" w14:paraId="301F78BC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CC34A8" w14:textId="1A67028D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 xml:space="preserve">Opis 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(maksymalnie 4000 znaków</w:t>
            </w:r>
            <w:r w:rsidR="00D17404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690CEE51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0B5AF3" w:rsidRPr="005D692B" w14:paraId="1C6F7349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42679FEF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Istotność opracowania rozwiązania i skala wyzwania</w:t>
            </w:r>
          </w:p>
        </w:tc>
      </w:tr>
      <w:tr w:rsidR="000B5AF3" w:rsidRPr="005D692B" w14:paraId="4480AF21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A67ABA" w14:textId="74AD293B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Opis (maksymalnie 4000 znaków</w:t>
            </w:r>
            <w:r w:rsidR="00D17404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5FBF2F26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  <w:tr w:rsidR="000B5AF3" w:rsidRPr="005D692B" w14:paraId="240DDEBB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690947A1" w14:textId="40E36CC1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>W jaki sposób Propozycja wpisuje się w już podjęte działania w zakresie polityk rozwojowych prowadzonych przez Wnioskodawcę?</w:t>
            </w:r>
          </w:p>
        </w:tc>
      </w:tr>
      <w:tr w:rsidR="000B5AF3" w:rsidRPr="005D692B" w14:paraId="343DB8C3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B0D84B" w14:textId="73C922E0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Opis (maksymalnie 3000 znaków</w:t>
            </w:r>
            <w:r w:rsidR="00D17404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43266D59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  <w:tr w:rsidR="000B5AF3" w:rsidRPr="005D692B" w14:paraId="2D87ED0E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14:paraId="1574665E" w14:textId="711DB44A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i/>
                <w:iCs/>
                <w:color w:val="FFFFFF" w:themeColor="background1"/>
                <w:sz w:val="22"/>
              </w:rPr>
            </w:pPr>
            <w:r w:rsidRPr="004421B4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2"/>
              </w:rPr>
              <w:t xml:space="preserve">Efekty działań </w:t>
            </w:r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>w zakresie polityk rozwojowych zrealizowanych przez Wnioskodawcę</w:t>
            </w:r>
            <w:r w:rsidR="00024B50"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 xml:space="preserve"> wraz ze wskazaniem </w:t>
            </w:r>
            <w:r w:rsidR="00C97024"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>interesariuszy zewnętrznych</w:t>
            </w:r>
          </w:p>
        </w:tc>
      </w:tr>
      <w:tr w:rsidR="000B5AF3" w:rsidRPr="005D692B" w14:paraId="12B8463B" w14:textId="77777777" w:rsidTr="075D65FC">
        <w:trPr>
          <w:trHeight w:val="332"/>
          <w:jc w:val="center"/>
        </w:trPr>
        <w:tc>
          <w:tcPr>
            <w:tcW w:w="913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D932B9" w14:textId="32D0CE1E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 xml:space="preserve">Opis (maksymalnie </w:t>
            </w:r>
            <w:r w:rsidR="00216FBF" w:rsidRPr="004421B4">
              <w:rPr>
                <w:rFonts w:ascii="Calibri" w:hAnsi="Calibri" w:cs="Calibri"/>
                <w:i/>
                <w:iCs/>
                <w:sz w:val="22"/>
              </w:rPr>
              <w:t xml:space="preserve">4000 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znaków</w:t>
            </w:r>
            <w:r w:rsidR="00D17404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529E01CF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  <w:tr w:rsidR="000B5AF3" w:rsidRPr="005D692B" w14:paraId="6E8EED5E" w14:textId="77777777" w:rsidTr="075D65FC">
        <w:trPr>
          <w:trHeight w:val="338"/>
          <w:jc w:val="center"/>
        </w:trPr>
        <w:tc>
          <w:tcPr>
            <w:tcW w:w="9139" w:type="dxa"/>
            <w:gridSpan w:val="2"/>
            <w:shd w:val="clear" w:color="auto" w:fill="002060"/>
          </w:tcPr>
          <w:p w14:paraId="17CB552A" w14:textId="77777777" w:rsidR="000B5AF3" w:rsidRPr="004421B4" w:rsidRDefault="000B5AF3" w:rsidP="000B5AF3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hAnsi="Calibri" w:cs="Calibri"/>
                <w:b/>
                <w:bCs/>
                <w:color w:val="FFFFFF"/>
                <w:sz w:val="22"/>
              </w:rPr>
            </w:pPr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2. Dostępne rozwiązania i wartość dodana rezultatów projektu zamawianego</w:t>
            </w:r>
          </w:p>
        </w:tc>
      </w:tr>
      <w:tr w:rsidR="000B5AF3" w:rsidRPr="005D692B" w14:paraId="1E834B96" w14:textId="77777777" w:rsidTr="075D65FC">
        <w:trPr>
          <w:trHeight w:val="390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7C35296E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Dostępne rozwiązania i ich parametry</w:t>
            </w:r>
          </w:p>
        </w:tc>
      </w:tr>
      <w:tr w:rsidR="000B5AF3" w:rsidRPr="005D692B" w14:paraId="58B120EA" w14:textId="77777777" w:rsidTr="075D65FC">
        <w:trPr>
          <w:trHeight w:val="615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2DF77F40" w14:textId="3AB5F818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0AD99837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60795333" w14:textId="77777777" w:rsidTr="075D65FC">
        <w:trPr>
          <w:trHeight w:val="405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1E488DEC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Uzasadnienie potrzeby opracowania nowego rozwiązania</w:t>
            </w:r>
          </w:p>
        </w:tc>
      </w:tr>
      <w:tr w:rsidR="000B5AF3" w:rsidRPr="005D692B" w14:paraId="38CD76FD" w14:textId="77777777" w:rsidTr="075D65FC">
        <w:trPr>
          <w:trHeight w:val="1077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2979BBC6" w14:textId="6D8A5A66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3E255227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56C8ADC5" w14:textId="77777777" w:rsidTr="075D65FC">
        <w:trPr>
          <w:trHeight w:val="390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3D5A9310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FFFFFF" w:themeColor="background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Wartość dodana rozwiązania opracowanego w ramach projektu zamawianego</w:t>
            </w:r>
          </w:p>
        </w:tc>
      </w:tr>
      <w:tr w:rsidR="000B5AF3" w:rsidRPr="005D692B" w14:paraId="3341B820" w14:textId="77777777" w:rsidTr="075D65FC">
        <w:trPr>
          <w:trHeight w:val="1077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6BBF3A0D" w14:textId="2F683A64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2222FC9C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19F5B5BA" w14:textId="77777777" w:rsidTr="075D65FC">
        <w:trPr>
          <w:trHeight w:val="300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7B417A17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Prognozowane efekty wypracowania nowego rozwiązania</w:t>
            </w:r>
          </w:p>
        </w:tc>
      </w:tr>
      <w:tr w:rsidR="000B5AF3" w:rsidRPr="005D692B" w14:paraId="70A72C23" w14:textId="77777777" w:rsidTr="075D65FC">
        <w:trPr>
          <w:trHeight w:val="450"/>
          <w:jc w:val="center"/>
        </w:trPr>
        <w:tc>
          <w:tcPr>
            <w:tcW w:w="4394" w:type="dxa"/>
            <w:shd w:val="clear" w:color="auto" w:fill="E5E5E5" w:themeFill="accent4" w:themeFillTint="33"/>
          </w:tcPr>
          <w:p w14:paraId="02494D4E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000000" w:themeColor="text1"/>
                <w:sz w:val="22"/>
              </w:rPr>
              <w:t>Nazwa</w:t>
            </w:r>
          </w:p>
        </w:tc>
        <w:tc>
          <w:tcPr>
            <w:tcW w:w="4745" w:type="dxa"/>
            <w:shd w:val="clear" w:color="auto" w:fill="E5E5E5" w:themeFill="accent4" w:themeFillTint="33"/>
          </w:tcPr>
          <w:p w14:paraId="51276DAB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000000" w:themeColor="text1"/>
                <w:sz w:val="22"/>
              </w:rPr>
              <w:t>Wartość prognozowana</w:t>
            </w:r>
          </w:p>
        </w:tc>
      </w:tr>
      <w:tr w:rsidR="000B5AF3" w:rsidRPr="005D692B" w14:paraId="556981A8" w14:textId="77777777" w:rsidTr="075D65FC">
        <w:trPr>
          <w:trHeight w:val="300"/>
          <w:jc w:val="center"/>
        </w:trPr>
        <w:tc>
          <w:tcPr>
            <w:tcW w:w="9139" w:type="dxa"/>
            <w:gridSpan w:val="2"/>
            <w:shd w:val="clear" w:color="auto" w:fill="E5E5E5" w:themeFill="accent4" w:themeFillTint="33"/>
          </w:tcPr>
          <w:p w14:paraId="58552496" w14:textId="051D90FE" w:rsidR="000B5AF3" w:rsidRPr="005D692B" w:rsidRDefault="000B5AF3" w:rsidP="000B5AF3">
            <w:pPr>
              <w:pStyle w:val="tretabeli"/>
              <w:rPr>
                <w:rFonts w:cs="Calibri"/>
                <w:color w:val="auto"/>
              </w:rPr>
            </w:pPr>
            <w:r w:rsidRPr="005D692B">
              <w:rPr>
                <w:rFonts w:cs="Calibri"/>
                <w:b/>
                <w:color w:val="auto"/>
              </w:rPr>
              <w:t xml:space="preserve">Cel główny: </w:t>
            </w:r>
            <w:r w:rsidRPr="005D692B">
              <w:rPr>
                <w:rFonts w:cs="Calibri"/>
                <w:color w:val="auto"/>
              </w:rPr>
              <w:t xml:space="preserve">Wzrost wykorzystania w perspektywie do 2028 r. rezultatów badań społeczno-ekonomicznych </w:t>
            </w:r>
            <w:r w:rsidRPr="005D692B">
              <w:rPr>
                <w:rFonts w:cs="Calibri"/>
                <w:color w:val="auto"/>
              </w:rPr>
              <w:br/>
              <w:t>w kształtowaniu krajowych i regionalnych polityk rozwojowych</w:t>
            </w:r>
          </w:p>
        </w:tc>
      </w:tr>
      <w:tr w:rsidR="000B5AF3" w:rsidRPr="005D692B" w14:paraId="7AB9FE07" w14:textId="77777777" w:rsidTr="075D65FC">
        <w:trPr>
          <w:trHeight w:val="300"/>
          <w:jc w:val="center"/>
        </w:trPr>
        <w:tc>
          <w:tcPr>
            <w:tcW w:w="9139" w:type="dxa"/>
            <w:gridSpan w:val="2"/>
            <w:shd w:val="clear" w:color="auto" w:fill="E5E5E5" w:themeFill="accent4" w:themeFillTint="33"/>
          </w:tcPr>
          <w:p w14:paraId="00C9C2F9" w14:textId="77777777" w:rsidR="000B5AF3" w:rsidRPr="005D692B" w:rsidRDefault="000B5AF3" w:rsidP="000B5AF3">
            <w:pPr>
              <w:pStyle w:val="tretabeli"/>
              <w:rPr>
                <w:rFonts w:cs="Calibri"/>
                <w:color w:val="auto"/>
              </w:rPr>
            </w:pPr>
            <w:r w:rsidRPr="005D692B">
              <w:rPr>
                <w:rFonts w:cs="Calibri"/>
                <w:b/>
                <w:color w:val="auto"/>
              </w:rPr>
              <w:lastRenderedPageBreak/>
              <w:t xml:space="preserve">Cel szczegółowy nr 1: </w:t>
            </w:r>
            <w:r w:rsidRPr="005D692B">
              <w:rPr>
                <w:rFonts w:cs="Calibri"/>
                <w:color w:val="auto"/>
              </w:rPr>
              <w:t>Wdrożenie polityk, strategii, dokumentów operacyjnych i konkretnych rozwiązań opracowanych w ramach programu</w:t>
            </w:r>
          </w:p>
          <w:p w14:paraId="6C2FA42B" w14:textId="57498C8B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3E3E3E" w:themeColor="background2" w:themeShade="40"/>
                <w:sz w:val="22"/>
              </w:rPr>
            </w:pPr>
            <w:r w:rsidRPr="005D692B">
              <w:rPr>
                <w:rFonts w:ascii="Calibri" w:hAnsi="Calibri" w:cs="Calibri"/>
                <w:b/>
                <w:sz w:val="22"/>
              </w:rPr>
              <w:t xml:space="preserve">Cel szczegółowy nr 2: </w:t>
            </w:r>
            <w:r w:rsidRPr="005D692B">
              <w:rPr>
                <w:rFonts w:ascii="Calibri" w:hAnsi="Calibri" w:cs="Calibri"/>
                <w:sz w:val="22"/>
              </w:rPr>
              <w:t>Wdrożenie rozwiązań opracowanych w ramach programu, wzmacniających kapitał społeczny niezbędny do realizacji krajowych i regionalnych polityk rozwojowych</w:t>
            </w:r>
          </w:p>
        </w:tc>
      </w:tr>
      <w:tr w:rsidR="000B5AF3" w:rsidRPr="005D692B" w14:paraId="2F8F91CC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4B9FEAD7" w14:textId="44619BEE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wypracowanych rozwiązań włączonych do głównego nurtu polityki 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510107A8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1971FCC1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31D909D0" w14:textId="4CF8D044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wdrożonych strategii, dokumentów operacyjnych i konkretnych rozwiązań 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6E5A4E12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676A20C2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44FA4776" w14:textId="37D32144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instytucji korzystających z wypracowanych rozwiązań</w:t>
            </w:r>
            <w:r w:rsidRPr="005D692B" w:rsidDel="00F94C32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sz w:val="22"/>
              </w:rPr>
              <w:t>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5094616B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31770B14" w14:textId="77777777" w:rsidTr="075D65FC">
        <w:trPr>
          <w:trHeight w:val="300"/>
          <w:jc w:val="center"/>
        </w:trPr>
        <w:tc>
          <w:tcPr>
            <w:tcW w:w="4394" w:type="dxa"/>
            <w:shd w:val="clear" w:color="auto" w:fill="FFFFFF" w:themeFill="background1"/>
          </w:tcPr>
          <w:p w14:paraId="1D346D12" w14:textId="30A5769A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osób korzystających z wypracowanych rozwiązań</w:t>
            </w:r>
            <w:r w:rsidRPr="005D692B" w:rsidDel="00F94C32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sz w:val="22"/>
              </w:rPr>
              <w:t>(wskaźnik wpływu)</w:t>
            </w:r>
          </w:p>
        </w:tc>
        <w:tc>
          <w:tcPr>
            <w:tcW w:w="4745" w:type="dxa"/>
            <w:shd w:val="clear" w:color="auto" w:fill="FFFFFF" w:themeFill="background1"/>
          </w:tcPr>
          <w:p w14:paraId="7F491351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67D370DC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1E9183DB" w14:textId="2D8DD0CD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zakończonych pilotaży (wdrożeń) wypracowanych rozwiązań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F7C1F8E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1B3B1C21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09165B64" w14:textId="15900A9F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osób zaangażowanych w wypracowywanie rozwiązań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39BCCE17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07DB09BF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0D1C9628" w14:textId="1FA2520A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publikacji, w tym publikacji internetowych, na temat wypracowanych rozwiązań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rezultatu)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1CB932B5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5956DA5B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19C8C51A" w14:textId="31321756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3E3E3E" w:themeColor="background2" w:themeShade="40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wypracowanych diagnoz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63E2679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1E8BC98C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7403AC33" w14:textId="69B5FF94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3E3E3E" w:themeColor="background2" w:themeShade="40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wypracowanych polityk, strategii oraz dokumentów operacyjnych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BF203E2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48DF5E00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35B3979E" w14:textId="4A4EB41D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opracowanych rozwiązań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>wskaźnik produktu)</w:t>
            </w:r>
          </w:p>
        </w:tc>
        <w:tc>
          <w:tcPr>
            <w:tcW w:w="4745" w:type="dxa"/>
            <w:shd w:val="clear" w:color="auto" w:fill="FFFFFF" w:themeFill="background1"/>
          </w:tcPr>
          <w:p w14:paraId="45CC477D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3B151EBF" w14:textId="77777777" w:rsidTr="075D65FC">
        <w:trPr>
          <w:jc w:val="center"/>
        </w:trPr>
        <w:tc>
          <w:tcPr>
            <w:tcW w:w="4394" w:type="dxa"/>
            <w:shd w:val="clear" w:color="auto" w:fill="FFFFFF" w:themeFill="background1"/>
          </w:tcPr>
          <w:p w14:paraId="17C0FFC9" w14:textId="4860A9B5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3E3E3E" w:themeColor="background2" w:themeShade="40"/>
                <w:sz w:val="22"/>
              </w:rPr>
            </w:pPr>
            <w:r w:rsidRPr="005D692B">
              <w:rPr>
                <w:rFonts w:ascii="Calibri" w:hAnsi="Calibri" w:cs="Calibri"/>
                <w:sz w:val="22"/>
              </w:rPr>
              <w:t>Liczba pilotaży (wdrożeń) wypracowanych rozwiązań</w:t>
            </w:r>
            <w:r w:rsidRPr="005D692B" w:rsidDel="009B7BAF">
              <w:rPr>
                <w:rFonts w:ascii="Calibri" w:hAnsi="Calibri" w:cs="Calibri"/>
                <w:color w:val="3E3E3E" w:themeColor="background2" w:themeShade="40"/>
                <w:sz w:val="22"/>
              </w:rPr>
              <w:t xml:space="preserve"> </w:t>
            </w:r>
            <w:r w:rsidRPr="005D692B">
              <w:rPr>
                <w:rFonts w:ascii="Calibri" w:hAnsi="Calibri" w:cs="Calibri"/>
                <w:color w:val="3E3E3E" w:themeColor="background2" w:themeShade="40"/>
                <w:sz w:val="22"/>
              </w:rPr>
              <w:t>(</w:t>
            </w:r>
            <w:r w:rsidRPr="005D692B">
              <w:rPr>
                <w:rFonts w:ascii="Calibri" w:hAnsi="Calibri" w:cs="Calibri"/>
                <w:sz w:val="22"/>
              </w:rPr>
              <w:t xml:space="preserve">wskaźnik produktu) </w:t>
            </w:r>
          </w:p>
        </w:tc>
        <w:tc>
          <w:tcPr>
            <w:tcW w:w="4745" w:type="dxa"/>
            <w:shd w:val="clear" w:color="auto" w:fill="FFFFFF" w:themeFill="background1"/>
          </w:tcPr>
          <w:p w14:paraId="622185C1" w14:textId="77777777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1AC5F668" w14:textId="77777777" w:rsidTr="075D65FC">
        <w:trPr>
          <w:trHeight w:val="390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3C260CCD" w14:textId="77777777" w:rsidR="000B5AF3" w:rsidRPr="005D692B" w:rsidRDefault="000B5AF3" w:rsidP="000B5AF3">
            <w:pPr>
              <w:tabs>
                <w:tab w:val="num" w:pos="589"/>
              </w:tabs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</w:rPr>
              <w:t>Oczekiwane korzyści gospodarcze, społeczne i inne wynikające z wykorzystania opracowanego rozwiązania</w:t>
            </w:r>
          </w:p>
        </w:tc>
      </w:tr>
      <w:tr w:rsidR="000B5AF3" w:rsidRPr="005D692B" w14:paraId="0E5B3911" w14:textId="77777777" w:rsidTr="075D65FC">
        <w:trPr>
          <w:trHeight w:val="1077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378AB6C5" w14:textId="288466A1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5F9265E0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</w:tr>
      <w:tr w:rsidR="000B5AF3" w:rsidRPr="005D692B" w14:paraId="57208EF6" w14:textId="77777777" w:rsidTr="075D65FC">
        <w:trPr>
          <w:trHeight w:val="378"/>
          <w:jc w:val="center"/>
        </w:trPr>
        <w:tc>
          <w:tcPr>
            <w:tcW w:w="9139" w:type="dxa"/>
            <w:gridSpan w:val="2"/>
            <w:shd w:val="clear" w:color="auto" w:fill="112F51" w:themeFill="accent1" w:themeFillShade="BF"/>
          </w:tcPr>
          <w:p w14:paraId="5CA8E9DC" w14:textId="77777777" w:rsidR="000B5AF3" w:rsidRPr="004421B4" w:rsidRDefault="000B5AF3" w:rsidP="000B5AF3">
            <w:pPr>
              <w:pStyle w:val="Nagwek6"/>
              <w:keepNext w:val="0"/>
              <w:keepLines w:val="0"/>
              <w:spacing w:before="0" w:line="276" w:lineRule="auto"/>
              <w:rPr>
                <w:rFonts w:ascii="Calibri" w:eastAsiaTheme="minorEastAsia" w:hAnsi="Calibri" w:cs="Calibri"/>
                <w:b/>
                <w:bCs/>
                <w:color w:val="FFFFFF" w:themeColor="background1"/>
                <w:sz w:val="22"/>
                <w:lang w:eastAsia="en-US"/>
              </w:rPr>
            </w:pPr>
            <w:r w:rsidRPr="004421B4">
              <w:rPr>
                <w:rFonts w:ascii="Calibri" w:eastAsiaTheme="minorEastAsia" w:hAnsi="Calibri" w:cs="Calibri"/>
                <w:b/>
                <w:bCs/>
                <w:color w:val="FFFFFF" w:themeColor="background1"/>
                <w:sz w:val="22"/>
              </w:rPr>
              <w:t>3. Wymagania dla realizowanych projektów</w:t>
            </w:r>
          </w:p>
        </w:tc>
      </w:tr>
      <w:tr w:rsidR="000B5AF3" w:rsidRPr="005D692B" w14:paraId="43545DAA" w14:textId="77777777" w:rsidTr="075D65FC">
        <w:trPr>
          <w:trHeight w:val="397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17195EBE" w14:textId="0F8011AB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Oczekiwane </w:t>
            </w:r>
            <w:r w:rsidR="00293286"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rezultaty </w:t>
            </w: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projektu wraz z formą rozwiązania</w:t>
            </w:r>
            <w:r w:rsidR="001008B6"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 opracow</w:t>
            </w:r>
            <w:r w:rsidR="00C929CF"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anego w ramach tego projektu</w:t>
            </w: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  </w:t>
            </w:r>
          </w:p>
        </w:tc>
      </w:tr>
      <w:tr w:rsidR="000B5AF3" w:rsidRPr="005D692B" w14:paraId="7231864F" w14:textId="77777777" w:rsidTr="075D65FC">
        <w:trPr>
          <w:trHeight w:val="1020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169A16E8" w14:textId="00B9EC1A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>Opis (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maksymalnie 4000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306D7515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0B5AF3" w:rsidRPr="005D692B" w14:paraId="1FBF4972" w14:textId="77777777" w:rsidTr="075D65FC">
        <w:trPr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6A1E1959" w14:textId="751570B9" w:rsidR="000B5AF3" w:rsidRPr="005D692B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lastRenderedPageBreak/>
              <w:t>Warunki realizacji projektu (okres i koszty realizacji, adekwatne określenie rodzaju podmiotów, które mogą ubiegać się o realizację projektu</w:t>
            </w:r>
            <w:r w:rsidR="00CE4018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>, korzyści gospodarcze</w:t>
            </w:r>
            <w:r w:rsidR="00781375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 xml:space="preserve"> i społeczne</w:t>
            </w:r>
            <w:r w:rsidR="00CE4018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 xml:space="preserve"> wynikające z zastosowania opracowanego rozwiązania</w:t>
            </w:r>
            <w:r w:rsidRPr="005D692B">
              <w:rPr>
                <w:rFonts w:ascii="Calibri" w:hAnsi="Calibri" w:cs="Calibri"/>
                <w:b/>
                <w:bCs/>
                <w:color w:val="FFFFFF" w:themeColor="background1"/>
                <w:sz w:val="22"/>
                <w:lang w:eastAsia="en-US"/>
              </w:rPr>
              <w:t>)</w:t>
            </w:r>
          </w:p>
        </w:tc>
      </w:tr>
      <w:tr w:rsidR="000B5AF3" w:rsidRPr="005D692B" w14:paraId="2DE33594" w14:textId="77777777" w:rsidTr="075D65FC">
        <w:trPr>
          <w:trHeight w:val="510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01D9B35F" w14:textId="69F054AF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  <w:t xml:space="preserve">Opis 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(maksymalnie 4000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17C2F950" w14:textId="77777777" w:rsidR="000B5AF3" w:rsidRPr="004421B4" w:rsidRDefault="000B5AF3" w:rsidP="000B5AF3">
            <w:pPr>
              <w:rPr>
                <w:rFonts w:ascii="Calibri" w:hAnsi="Calibri" w:cs="Calibri"/>
                <w:i/>
                <w:iCs/>
                <w:color w:val="000000" w:themeColor="text1"/>
                <w:sz w:val="22"/>
              </w:rPr>
            </w:pPr>
          </w:p>
        </w:tc>
      </w:tr>
      <w:tr w:rsidR="000B5AF3" w:rsidRPr="005D692B" w14:paraId="01E25B10" w14:textId="77777777" w:rsidTr="075D65FC">
        <w:trPr>
          <w:trHeight w:val="289"/>
          <w:jc w:val="center"/>
        </w:trPr>
        <w:tc>
          <w:tcPr>
            <w:tcW w:w="9139" w:type="dxa"/>
            <w:gridSpan w:val="2"/>
            <w:shd w:val="clear" w:color="auto" w:fill="112F51" w:themeFill="accent1" w:themeFillShade="BF"/>
          </w:tcPr>
          <w:p w14:paraId="6AF987F9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 xml:space="preserve">4. </w:t>
            </w:r>
            <w:proofErr w:type="spellStart"/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>Wdrażalność</w:t>
            </w:r>
            <w:proofErr w:type="spellEnd"/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 xml:space="preserve"> opracowanego rozwiązania</w:t>
            </w:r>
          </w:p>
        </w:tc>
      </w:tr>
      <w:tr w:rsidR="000B5AF3" w:rsidRPr="005D692B" w14:paraId="2C20DA51" w14:textId="77777777" w:rsidTr="075D65FC">
        <w:trPr>
          <w:trHeight w:val="289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63CC352D" w14:textId="593FB6DB" w:rsidR="000B5AF3" w:rsidRPr="004421B4" w:rsidRDefault="000B5AF3" w:rsidP="000B5AF3">
            <w:pPr>
              <w:tabs>
                <w:tab w:val="num" w:pos="589"/>
              </w:tabs>
              <w:spacing w:line="276" w:lineRule="auto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Sposób wykorzystania w praktyce/wdrożenia opracowanego rozwiązania</w:t>
            </w:r>
          </w:p>
        </w:tc>
      </w:tr>
      <w:tr w:rsidR="000B5AF3" w:rsidRPr="005D692B" w14:paraId="0EF8A904" w14:textId="77777777" w:rsidTr="075D65FC">
        <w:trPr>
          <w:trHeight w:val="289"/>
          <w:jc w:val="center"/>
        </w:trPr>
        <w:tc>
          <w:tcPr>
            <w:tcW w:w="9139" w:type="dxa"/>
            <w:gridSpan w:val="2"/>
            <w:shd w:val="clear" w:color="auto" w:fill="FFFFFF" w:themeFill="background1"/>
          </w:tcPr>
          <w:p w14:paraId="03640D2D" w14:textId="42F1ECE0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Opis (maksymalnie 4000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305A3038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sz w:val="22"/>
              </w:rPr>
            </w:pPr>
          </w:p>
        </w:tc>
      </w:tr>
      <w:tr w:rsidR="000B5AF3" w:rsidRPr="005D692B" w14:paraId="56C47852" w14:textId="77777777" w:rsidTr="075D65FC">
        <w:trPr>
          <w:trHeight w:val="315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7478BBAB" w14:textId="5E697B74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Zasoby</w:t>
            </w:r>
            <w:r w:rsidR="00587843"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 ludzkie i techniczne</w:t>
            </w: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 xml:space="preserve"> Wnioskodawcy do wykorzystania w praktyce/wdrożenia opracowanego rozwiązania</w:t>
            </w:r>
          </w:p>
        </w:tc>
      </w:tr>
      <w:tr w:rsidR="000B5AF3" w:rsidRPr="005D692B" w14:paraId="28E1B1F9" w14:textId="77777777" w:rsidTr="075D65FC">
        <w:trPr>
          <w:jc w:val="center"/>
        </w:trPr>
        <w:tc>
          <w:tcPr>
            <w:tcW w:w="9139" w:type="dxa"/>
            <w:gridSpan w:val="2"/>
            <w:shd w:val="clear" w:color="auto" w:fill="FFFFFF" w:themeFill="background1"/>
          </w:tcPr>
          <w:p w14:paraId="4A48BC87" w14:textId="38AB3EF3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Opis (maksymalnie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63755F9B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  <w:tr w:rsidR="000B5AF3" w:rsidRPr="005D692B" w14:paraId="355D5C91" w14:textId="77777777" w:rsidTr="075D65FC">
        <w:trPr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7575702D" w14:textId="77777777" w:rsidR="000B5AF3" w:rsidRPr="004421B4" w:rsidRDefault="000B5AF3" w:rsidP="000B5AF3">
            <w:pPr>
              <w:rPr>
                <w:rFonts w:ascii="Calibri" w:hAnsi="Calibri" w:cs="Calibri"/>
                <w:b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Ostateczni użytkownicy rozwiązania</w:t>
            </w:r>
          </w:p>
        </w:tc>
      </w:tr>
      <w:tr w:rsidR="000B5AF3" w:rsidRPr="005D692B" w14:paraId="7050C594" w14:textId="77777777" w:rsidTr="075D65FC">
        <w:trPr>
          <w:jc w:val="center"/>
        </w:trPr>
        <w:tc>
          <w:tcPr>
            <w:tcW w:w="9139" w:type="dxa"/>
            <w:gridSpan w:val="2"/>
            <w:shd w:val="clear" w:color="auto" w:fill="FFFFFF" w:themeFill="background1"/>
          </w:tcPr>
          <w:p w14:paraId="59B50802" w14:textId="73E2174D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Opis (maksymalnie 3000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11010CB2" w14:textId="77777777" w:rsidR="000B5AF3" w:rsidRPr="004421B4" w:rsidRDefault="000B5AF3" w:rsidP="000B5AF3">
            <w:pPr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  <w:tr w:rsidR="000B5AF3" w:rsidRPr="005D692B" w14:paraId="79A2F75C" w14:textId="77777777" w:rsidTr="075D65FC">
        <w:trPr>
          <w:trHeight w:val="289"/>
          <w:jc w:val="center"/>
        </w:trPr>
        <w:tc>
          <w:tcPr>
            <w:tcW w:w="9139" w:type="dxa"/>
            <w:gridSpan w:val="2"/>
            <w:shd w:val="clear" w:color="auto" w:fill="112F51" w:themeFill="accent1" w:themeFillShade="BF"/>
          </w:tcPr>
          <w:p w14:paraId="65B8B274" w14:textId="3F328C83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</w:pPr>
            <w:r w:rsidRPr="004421B4">
              <w:rPr>
                <w:rFonts w:ascii="Calibri" w:hAnsi="Calibri" w:cs="Calibri"/>
                <w:b/>
                <w:bCs/>
                <w:color w:val="FFFFFF" w:themeColor="background1"/>
                <w:sz w:val="22"/>
              </w:rPr>
              <w:t xml:space="preserve">5.Zgodność z innymi dokumentami strategicznymi </w:t>
            </w:r>
          </w:p>
        </w:tc>
      </w:tr>
      <w:tr w:rsidR="000B5AF3" w:rsidRPr="005D692B" w14:paraId="079A64BC" w14:textId="77777777" w:rsidTr="075D65FC">
        <w:trPr>
          <w:trHeight w:val="375"/>
          <w:jc w:val="center"/>
        </w:trPr>
        <w:tc>
          <w:tcPr>
            <w:tcW w:w="9139" w:type="dxa"/>
            <w:gridSpan w:val="2"/>
            <w:shd w:val="clear" w:color="auto" w:fill="808080" w:themeFill="background1" w:themeFillShade="80"/>
          </w:tcPr>
          <w:p w14:paraId="7BF881D9" w14:textId="1C620FFF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b/>
                <w:sz w:val="22"/>
              </w:rPr>
            </w:pPr>
            <w:r w:rsidRPr="004421B4">
              <w:rPr>
                <w:rFonts w:ascii="Calibri" w:hAnsi="Calibri" w:cs="Calibri"/>
                <w:b/>
                <w:color w:val="FFFFFF" w:themeColor="background1"/>
                <w:sz w:val="22"/>
              </w:rPr>
              <w:t>Zgodność Propozycji z innymi dokumentami strategicznymi</w:t>
            </w:r>
          </w:p>
        </w:tc>
      </w:tr>
      <w:tr w:rsidR="000B5AF3" w:rsidRPr="005D692B" w14:paraId="3734DEF8" w14:textId="77777777" w:rsidTr="075D65FC">
        <w:trPr>
          <w:trHeight w:val="340"/>
          <w:jc w:val="center"/>
        </w:trPr>
        <w:tc>
          <w:tcPr>
            <w:tcW w:w="9139" w:type="dxa"/>
            <w:gridSpan w:val="2"/>
            <w:shd w:val="clear" w:color="auto" w:fill="auto"/>
          </w:tcPr>
          <w:p w14:paraId="4917405C" w14:textId="5FB7F1D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  <w:r w:rsidRPr="004421B4">
              <w:rPr>
                <w:rFonts w:ascii="Calibri" w:hAnsi="Calibri" w:cs="Calibri"/>
                <w:i/>
                <w:iCs/>
                <w:sz w:val="22"/>
              </w:rPr>
              <w:t>Proszę wskazać dokumenty strategiczne i uzasadnić w jaki sposób Propozycja wesprze ich realizację (maksymalnie 4000 znaków</w:t>
            </w:r>
            <w:r w:rsidR="00965C9A" w:rsidRPr="004421B4">
              <w:rPr>
                <w:rFonts w:ascii="Calibri" w:hAnsi="Calibri" w:cs="Calibri"/>
                <w:i/>
                <w:iCs/>
                <w:sz w:val="22"/>
              </w:rPr>
              <w:t xml:space="preserve"> bez spacji</w:t>
            </w:r>
            <w:r w:rsidRPr="004421B4">
              <w:rPr>
                <w:rFonts w:ascii="Calibri" w:hAnsi="Calibri" w:cs="Calibri"/>
                <w:i/>
                <w:iCs/>
                <w:sz w:val="22"/>
              </w:rPr>
              <w:t>):</w:t>
            </w:r>
          </w:p>
          <w:p w14:paraId="1C0CEEE1" w14:textId="77777777" w:rsidR="000B5AF3" w:rsidRPr="004421B4" w:rsidRDefault="000B5AF3" w:rsidP="000B5AF3">
            <w:pPr>
              <w:spacing w:line="276" w:lineRule="auto"/>
              <w:rPr>
                <w:rFonts w:ascii="Calibri" w:hAnsi="Calibri" w:cs="Calibri"/>
                <w:i/>
                <w:iCs/>
                <w:sz w:val="22"/>
              </w:rPr>
            </w:pPr>
          </w:p>
        </w:tc>
      </w:tr>
    </w:tbl>
    <w:p w14:paraId="45F48A79" w14:textId="77777777" w:rsidR="002A6C20" w:rsidRDefault="002A6C20" w:rsidP="0080560A">
      <w:pPr>
        <w:shd w:val="clear" w:color="auto" w:fill="FFFFFF"/>
        <w:spacing w:line="276" w:lineRule="auto"/>
      </w:pPr>
    </w:p>
    <w:p w14:paraId="4EDE35C1" w14:textId="77777777" w:rsidR="00C34E9C" w:rsidRPr="003C58F1" w:rsidRDefault="00C34E9C" w:rsidP="0080560A">
      <w:pPr>
        <w:shd w:val="clear" w:color="auto" w:fill="FFFFFF"/>
        <w:spacing w:line="276" w:lineRule="auto"/>
      </w:pPr>
    </w:p>
    <w:p w14:paraId="7D263A8B" w14:textId="77777777" w:rsidR="002A6C20" w:rsidRPr="003369FF" w:rsidRDefault="002A6C20" w:rsidP="00C34E9C">
      <w:pPr>
        <w:pStyle w:val="Tytu"/>
        <w:shd w:val="clear" w:color="auto" w:fill="D9E2F3"/>
        <w:spacing w:after="240" w:line="276" w:lineRule="auto"/>
        <w:ind w:left="426" w:hanging="426"/>
        <w:outlineLvl w:val="0"/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</w:pPr>
      <w:r w:rsidRPr="003369FF"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  <w:t>IV. OŚWIADCZENIA WNIOSKODAWCY</w:t>
      </w:r>
    </w:p>
    <w:p w14:paraId="3EA0E0A1" w14:textId="77777777" w:rsidR="002A6C20" w:rsidRPr="00656EA9" w:rsidRDefault="002A6C20" w:rsidP="002A6C20"/>
    <w:tbl>
      <w:tblPr>
        <w:tblW w:w="9072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080"/>
        <w:gridCol w:w="992"/>
      </w:tblGrid>
      <w:tr w:rsidR="002A6C20" w:rsidRPr="005D692B" w14:paraId="06C71505" w14:textId="77777777" w:rsidTr="075D65FC">
        <w:trPr>
          <w:trHeight w:val="484"/>
        </w:trPr>
        <w:tc>
          <w:tcPr>
            <w:tcW w:w="9072" w:type="dxa"/>
            <w:gridSpan w:val="2"/>
            <w:shd w:val="clear" w:color="auto" w:fill="002060"/>
            <w:vAlign w:val="center"/>
          </w:tcPr>
          <w:p w14:paraId="3CD65D53" w14:textId="6BB468AA" w:rsidR="002A6C20" w:rsidRPr="005D692B" w:rsidRDefault="005D692B" w:rsidP="003369FF">
            <w:pPr>
              <w:jc w:val="center"/>
              <w:rPr>
                <w:rFonts w:ascii="Calibri" w:hAnsi="Calibri" w:cs="Calibri"/>
                <w:b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lang w:eastAsia="en-GB"/>
              </w:rPr>
              <w:t>OŚWIADCZENIA</w:t>
            </w:r>
          </w:p>
        </w:tc>
      </w:tr>
      <w:tr w:rsidR="002A6C20" w:rsidRPr="005D692B" w14:paraId="674D8009" w14:textId="77777777" w:rsidTr="075D65FC">
        <w:trPr>
          <w:trHeight w:val="750"/>
        </w:trPr>
        <w:tc>
          <w:tcPr>
            <w:tcW w:w="8080" w:type="dxa"/>
            <w:shd w:val="clear" w:color="auto" w:fill="F7F7F7"/>
            <w:vAlign w:val="center"/>
          </w:tcPr>
          <w:p w14:paraId="1E7E0875" w14:textId="2A4F3E9F" w:rsidR="002A6C20" w:rsidRPr="00C34E9C" w:rsidRDefault="002A6C20" w:rsidP="003369FF">
            <w:pPr>
              <w:rPr>
                <w:rFonts w:ascii="Calibri" w:hAnsi="Calibri" w:cs="Calibri"/>
                <w:lang w:eastAsia="en-GB"/>
              </w:rPr>
            </w:pPr>
            <w:r w:rsidRPr="00C34E9C">
              <w:rPr>
                <w:rFonts w:ascii="Calibri" w:hAnsi="Calibri" w:cs="Calibri"/>
                <w:lang w:eastAsia="en-GB"/>
              </w:rPr>
              <w:t>Oświadczam, że zapoznałem/zapoznałam się z Regulaminem</w:t>
            </w:r>
            <w:r w:rsidR="00DF6D54">
              <w:rPr>
                <w:rFonts w:ascii="Calibri" w:hAnsi="Calibri" w:cs="Calibri"/>
                <w:lang w:eastAsia="en-GB"/>
              </w:rPr>
              <w:t xml:space="preserve"> naboru </w:t>
            </w:r>
            <w:r w:rsidRPr="00C34E9C">
              <w:rPr>
                <w:rFonts w:ascii="Calibri" w:hAnsi="Calibri" w:cs="Calibri"/>
                <w:lang w:eastAsia="en-GB"/>
              </w:rPr>
              <w:t>i akceptuję jego treść.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172759" w14:textId="77777777" w:rsidR="002A6C20" w:rsidRPr="005D692B" w:rsidRDefault="002A6C20" w:rsidP="003369FF">
            <w:pPr>
              <w:jc w:val="center"/>
              <w:rPr>
                <w:rFonts w:ascii="Calibri" w:hAnsi="Calibri" w:cs="Calibri"/>
                <w:sz w:val="22"/>
                <w:szCs w:val="24"/>
                <w:lang w:eastAsia="en-GB"/>
              </w:rPr>
            </w:pPr>
            <w:r w:rsidRPr="005D692B">
              <w:rPr>
                <w:rFonts w:ascii="Calibri" w:hAnsi="Calibri" w:cs="Calibri"/>
                <w:b/>
                <w:bCs/>
                <w:sz w:val="22"/>
                <w:szCs w:val="24"/>
              </w:rPr>
              <w:t>TAK/NIE</w:t>
            </w:r>
          </w:p>
        </w:tc>
      </w:tr>
      <w:tr w:rsidR="002A6C20" w:rsidRPr="005D692B" w14:paraId="55D88738" w14:textId="77777777" w:rsidTr="075D65FC">
        <w:trPr>
          <w:trHeight w:val="750"/>
        </w:trPr>
        <w:tc>
          <w:tcPr>
            <w:tcW w:w="8080" w:type="dxa"/>
            <w:shd w:val="clear" w:color="auto" w:fill="F7F7F7"/>
            <w:vAlign w:val="center"/>
          </w:tcPr>
          <w:p w14:paraId="2335B908" w14:textId="77777777" w:rsidR="002A6C20" w:rsidRPr="00C34E9C" w:rsidRDefault="002A6C20" w:rsidP="003369FF">
            <w:pPr>
              <w:rPr>
                <w:rFonts w:ascii="Calibri" w:hAnsi="Calibri" w:cs="Calibri"/>
                <w:lang w:eastAsia="en-GB"/>
              </w:rPr>
            </w:pPr>
            <w:r w:rsidRPr="00C34E9C">
              <w:rPr>
                <w:rFonts w:ascii="Calibri" w:hAnsi="Calibri" w:cs="Calibri"/>
              </w:rPr>
              <w:t>Oświadczam, że Propozycja projektu jest zgodna z założeniami Programu.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0820A0" w14:textId="77777777" w:rsidR="002A6C20" w:rsidRPr="005D692B" w:rsidRDefault="002A6C20" w:rsidP="003369FF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</w:rPr>
            </w:pPr>
            <w:r w:rsidRPr="005D692B">
              <w:rPr>
                <w:rFonts w:ascii="Calibri" w:hAnsi="Calibri" w:cs="Calibri"/>
                <w:b/>
                <w:bCs/>
                <w:sz w:val="22"/>
                <w:szCs w:val="24"/>
              </w:rPr>
              <w:t>TAK/NIE</w:t>
            </w:r>
          </w:p>
        </w:tc>
      </w:tr>
      <w:tr w:rsidR="002A6C20" w:rsidRPr="005D692B" w14:paraId="1631FBB0" w14:textId="77777777" w:rsidTr="075D65FC">
        <w:trPr>
          <w:trHeight w:val="750"/>
        </w:trPr>
        <w:tc>
          <w:tcPr>
            <w:tcW w:w="8080" w:type="dxa"/>
            <w:shd w:val="clear" w:color="auto" w:fill="F7F7F7"/>
            <w:vAlign w:val="center"/>
          </w:tcPr>
          <w:p w14:paraId="6EC85B2A" w14:textId="15EAF3D1" w:rsidR="002A6C20" w:rsidRPr="00C34E9C" w:rsidRDefault="002A6C20" w:rsidP="003369FF">
            <w:pPr>
              <w:rPr>
                <w:rFonts w:ascii="Calibri" w:hAnsi="Calibri" w:cs="Calibri"/>
              </w:rPr>
            </w:pPr>
            <w:r w:rsidRPr="00C34E9C">
              <w:rPr>
                <w:rFonts w:ascii="Calibri" w:hAnsi="Calibri" w:cs="Calibri"/>
              </w:rPr>
              <w:t xml:space="preserve">Zgadzam się na doręczanie pism w konkursie w formie dokumentu elektronicznego za pomocą platformy </w:t>
            </w:r>
            <w:proofErr w:type="spellStart"/>
            <w:r w:rsidRPr="00C34E9C">
              <w:rPr>
                <w:rFonts w:ascii="Calibri" w:hAnsi="Calibri" w:cs="Calibri"/>
              </w:rPr>
              <w:t>ePUAP</w:t>
            </w:r>
            <w:proofErr w:type="spellEnd"/>
            <w:r w:rsidRPr="00C34E9C">
              <w:rPr>
                <w:rFonts w:ascii="Calibri" w:hAnsi="Calibri" w:cs="Calibri"/>
              </w:rPr>
              <w:t xml:space="preserve"> na adres skrzynki </w:t>
            </w:r>
            <w:proofErr w:type="spellStart"/>
            <w:r w:rsidRPr="00C34E9C">
              <w:rPr>
                <w:rFonts w:ascii="Calibri" w:hAnsi="Calibri" w:cs="Calibri"/>
              </w:rPr>
              <w:t>ePUAP</w:t>
            </w:r>
            <w:proofErr w:type="spellEnd"/>
            <w:r w:rsidRPr="00C34E9C">
              <w:rPr>
                <w:rFonts w:ascii="Calibri" w:hAnsi="Calibri" w:cs="Calibri"/>
              </w:rPr>
              <w:t xml:space="preserve"> wskazany w części I wniosku. Jestem świadomy tego, że aby odebrać pismo przesłane przez Centrum za pośrednictwem platformy </w:t>
            </w:r>
            <w:proofErr w:type="spellStart"/>
            <w:r w:rsidRPr="00C34E9C">
              <w:rPr>
                <w:rFonts w:ascii="Calibri" w:hAnsi="Calibri" w:cs="Calibri"/>
              </w:rPr>
              <w:t>ePUAP</w:t>
            </w:r>
            <w:proofErr w:type="spellEnd"/>
            <w:r w:rsidR="00F642DD">
              <w:rPr>
                <w:rStyle w:val="Odwoanieprzypisudolnego"/>
                <w:rFonts w:ascii="Calibri" w:hAnsi="Calibri" w:cs="Calibri"/>
              </w:rPr>
              <w:footnoteReference w:id="5"/>
            </w:r>
            <w:r w:rsidRPr="00C34E9C">
              <w:rPr>
                <w:rFonts w:ascii="Calibri" w:hAnsi="Calibri" w:cs="Calibri"/>
              </w:rPr>
              <w:t>, muszę podpisać urzędowe poświadczenia odbioru, tj. złożyć na nim kwalifikowany podpis elektroniczny albo podpis zaufany.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5E42B6" w14:textId="77777777" w:rsidR="002A6C20" w:rsidRPr="005D692B" w:rsidRDefault="002A6C20" w:rsidP="003369FF">
            <w:pPr>
              <w:jc w:val="center"/>
              <w:rPr>
                <w:rFonts w:ascii="Calibri" w:hAnsi="Calibri" w:cs="Calibri"/>
                <w:b/>
                <w:bCs/>
                <w:sz w:val="22"/>
                <w:szCs w:val="24"/>
              </w:rPr>
            </w:pPr>
            <w:r w:rsidRPr="005D692B">
              <w:rPr>
                <w:rFonts w:ascii="Calibri" w:hAnsi="Calibri" w:cs="Calibri"/>
                <w:b/>
                <w:bCs/>
                <w:sz w:val="22"/>
                <w:szCs w:val="24"/>
              </w:rPr>
              <w:t>TAK/NIE</w:t>
            </w:r>
          </w:p>
        </w:tc>
      </w:tr>
      <w:tr w:rsidR="002A6C20" w:rsidRPr="00C34E9C" w14:paraId="0E835AB4" w14:textId="77777777" w:rsidTr="075D65FC">
        <w:trPr>
          <w:trHeight w:val="750"/>
        </w:trPr>
        <w:tc>
          <w:tcPr>
            <w:tcW w:w="8080" w:type="dxa"/>
            <w:shd w:val="clear" w:color="auto" w:fill="F7F7F7"/>
            <w:vAlign w:val="center"/>
          </w:tcPr>
          <w:p w14:paraId="46B8719F" w14:textId="694897E8" w:rsidR="0DD4096A" w:rsidRDefault="0DD4096A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b/>
                <w:bCs/>
                <w:szCs w:val="20"/>
              </w:rPr>
              <w:t>Oświadczam, że:</w:t>
            </w:r>
            <w:r w:rsidRPr="075D65FC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25F83630" w14:textId="1166BBB8" w:rsidR="0DD4096A" w:rsidRDefault="0DD4096A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zapoznałem się z poniższą informacją dotycząca przetwarzania danych osobowych w zakresie naboru propozycji tematów konkursów na projekty zamawiane w ramach Strategicznego Programu Badań Naukowych i Prac Rozwojowych pn. „Społeczny i gospodarczy rozwój Polski w warunkach globalizujących się rynków” GOSPOSTRATEG.  </w:t>
            </w:r>
          </w:p>
          <w:p w14:paraId="440499C0" w14:textId="0A1F2974" w:rsidR="0DD4096A" w:rsidRDefault="0DD4096A">
            <w:pPr>
              <w:rPr>
                <w:rFonts w:eastAsia="Segoe UI" w:cs="Segoe UI"/>
                <w:sz w:val="18"/>
                <w:szCs w:val="18"/>
              </w:rPr>
            </w:pPr>
            <w:r w:rsidRPr="075D65FC">
              <w:rPr>
                <w:rFonts w:eastAsia="Segoe UI" w:cs="Segoe UI"/>
                <w:sz w:val="18"/>
                <w:szCs w:val="18"/>
              </w:rPr>
              <w:t xml:space="preserve"> </w:t>
            </w:r>
          </w:p>
          <w:p w14:paraId="6D0C8C65" w14:textId="53986BCF" w:rsidR="0DD4096A" w:rsidRDefault="0DD4096A" w:rsidP="004421B4">
            <w:pPr>
              <w:ind w:left="-30" w:right="-30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b/>
                <w:bCs/>
                <w:szCs w:val="20"/>
              </w:rPr>
              <w:lastRenderedPageBreak/>
              <w:t>Ponadto oświadczam, że:</w:t>
            </w:r>
            <w:r w:rsidRPr="075D65FC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1E0820D6" w14:textId="45A0FBD1" w:rsidR="0DD4096A" w:rsidRDefault="0DD4096A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wypełniłem obowiązek informacyjny przewidziany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złożenia propozycji tematu konkursu na projekty zamawiane w ramach wyżej wspomnianego Programu. </w:t>
            </w:r>
          </w:p>
          <w:p w14:paraId="006874C0" w14:textId="065B3424" w:rsidR="0DD4096A" w:rsidRDefault="0DD4096A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47761991" w14:textId="16712458" w:rsidR="0DD4096A" w:rsidRDefault="0DD4096A">
            <w:pPr>
              <w:rPr>
                <w:rFonts w:ascii="Calibri" w:eastAsia="Calibri" w:hAnsi="Calibri" w:cs="Calibri"/>
                <w:b/>
                <w:bCs/>
                <w:szCs w:val="20"/>
              </w:rPr>
            </w:pPr>
            <w:r w:rsidRPr="075D65FC">
              <w:rPr>
                <w:rFonts w:ascii="Calibri" w:eastAsia="Calibri" w:hAnsi="Calibri" w:cs="Calibri"/>
                <w:b/>
                <w:bCs/>
                <w:szCs w:val="20"/>
              </w:rPr>
              <w:t>Informacja dot. przetwarzania danych osobowych w zakresie naboru propozycji tematów konkursu na projekty zamawiane w ramach Strategicznego Programu Badań Naukowych i Prac Rozwojowych pn. „Społeczny  i gospodarczy rozwój Polski w warunkach globalizujących się rynków” GOSPOSTRATEG</w:t>
            </w:r>
          </w:p>
          <w:p w14:paraId="77DD2AD0" w14:textId="4C38F456" w:rsidR="0DD4096A" w:rsidRDefault="0DD4096A">
            <w:pPr>
              <w:rPr>
                <w:rFonts w:ascii="Calibri" w:eastAsia="Calibri" w:hAnsi="Calibri" w:cs="Calibri"/>
                <w:color w:val="D13438"/>
                <w:szCs w:val="20"/>
              </w:rPr>
            </w:pPr>
            <w:r w:rsidRPr="075D65FC">
              <w:rPr>
                <w:rFonts w:ascii="Calibri" w:eastAsia="Calibri" w:hAnsi="Calibri" w:cs="Calibri"/>
                <w:b/>
                <w:bCs/>
                <w:szCs w:val="20"/>
              </w:rPr>
              <w:t xml:space="preserve"> </w:t>
            </w:r>
            <w:r w:rsidRPr="075D65FC">
              <w:rPr>
                <w:rFonts w:ascii="Calibri" w:eastAsia="Calibri" w:hAnsi="Calibri" w:cs="Calibri"/>
                <w:color w:val="D13438"/>
                <w:szCs w:val="20"/>
              </w:rPr>
              <w:t xml:space="preserve"> </w:t>
            </w:r>
          </w:p>
          <w:p w14:paraId="29B5773C" w14:textId="11A4F71C" w:rsidR="0DD4096A" w:rsidRDefault="0DD4096A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Realizując obowiązek informacyjny w związku z wymaganiami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 </w:t>
            </w:r>
            <w:proofErr w:type="spellStart"/>
            <w:r w:rsidRPr="075D65FC">
              <w:rPr>
                <w:rFonts w:ascii="Calibri" w:eastAsia="Calibri" w:hAnsi="Calibri" w:cs="Calibri"/>
                <w:szCs w:val="20"/>
              </w:rPr>
              <w:t>późn</w:t>
            </w:r>
            <w:proofErr w:type="spellEnd"/>
            <w:r w:rsidRPr="075D65FC">
              <w:rPr>
                <w:rFonts w:ascii="Calibri" w:eastAsia="Calibri" w:hAnsi="Calibri" w:cs="Calibri"/>
                <w:szCs w:val="20"/>
              </w:rPr>
              <w:t xml:space="preserve">. zm.), w skrócie RODO informujemy, że: </w:t>
            </w:r>
          </w:p>
          <w:p w14:paraId="50ACA256" w14:textId="7853B061" w:rsidR="0DD4096A" w:rsidRDefault="0DD4096A" w:rsidP="004421B4">
            <w:pPr>
              <w:pStyle w:val="Akapitzlist"/>
              <w:numPr>
                <w:ilvl w:val="0"/>
                <w:numId w:val="23"/>
              </w:numPr>
              <w:ind w:left="567" w:hanging="425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Administratorem Pana/Pani danych osobowych przetwarzanych w zakresie naboru propozycji tematów konkursu na projekty zamawiane w ramach Strategicznego Programu Badań Naukowych i Prac Rozwojowych pn. „Społeczny i gospodarczy rozwój Polski w warunkach globalizujących się rynków” GOSPOSTRATEG jest Narodowe Centrum Badań i Rozwoju (dalej: „NCBR”). </w:t>
            </w:r>
          </w:p>
          <w:p w14:paraId="051448A3" w14:textId="6F46B422" w:rsidR="0DD4096A" w:rsidRDefault="0DD4096A" w:rsidP="004421B4">
            <w:pPr>
              <w:pStyle w:val="Akapitzlist"/>
              <w:numPr>
                <w:ilvl w:val="0"/>
                <w:numId w:val="22"/>
              </w:numPr>
              <w:ind w:left="709" w:hanging="567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Z administratorem danych może Pan/Pani skontaktować się w następujący sposób: </w:t>
            </w:r>
          </w:p>
          <w:p w14:paraId="201C5D51" w14:textId="59373348" w:rsidR="0DD4096A" w:rsidRDefault="0DD4096A" w:rsidP="004421B4">
            <w:pPr>
              <w:pStyle w:val="Akapitzlist"/>
              <w:numPr>
                <w:ilvl w:val="0"/>
                <w:numId w:val="21"/>
              </w:numPr>
              <w:ind w:left="993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listownie na adres siedziby administratora: Narodowe Centrum Badań i Rozwoju, ul. Chmielna 69, 00-801 Warszawa; </w:t>
            </w:r>
          </w:p>
          <w:p w14:paraId="51228E93" w14:textId="31610AE4" w:rsidR="0DD4096A" w:rsidRDefault="0DD4096A" w:rsidP="004421B4">
            <w:pPr>
              <w:pStyle w:val="Akapitzlist"/>
              <w:numPr>
                <w:ilvl w:val="0"/>
                <w:numId w:val="20"/>
              </w:numPr>
              <w:ind w:left="993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telefonicznie pod numerem: 22 39 07 40; </w:t>
            </w:r>
          </w:p>
          <w:p w14:paraId="65435DCD" w14:textId="3B584E64" w:rsidR="0DD4096A" w:rsidRDefault="0DD4096A" w:rsidP="004421B4">
            <w:pPr>
              <w:pStyle w:val="Akapitzlist"/>
              <w:numPr>
                <w:ilvl w:val="0"/>
                <w:numId w:val="19"/>
              </w:numPr>
              <w:ind w:left="993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za pośrednictwem poczty elektronicznej: </w:t>
            </w:r>
            <w:hyperlink r:id="rId12" w:history="1">
              <w:r w:rsidRPr="075D65FC">
                <w:rPr>
                  <w:rStyle w:val="Hipercze"/>
                  <w:rFonts w:ascii="Calibri" w:eastAsia="Calibri" w:hAnsi="Calibri" w:cs="Calibri"/>
                  <w:szCs w:val="20"/>
                </w:rPr>
                <w:t>kancelaria@ncbr.gov.pl</w:t>
              </w:r>
            </w:hyperlink>
            <w:r w:rsidRPr="075D65FC">
              <w:rPr>
                <w:rFonts w:ascii="Calibri" w:eastAsia="Calibri" w:hAnsi="Calibri" w:cs="Calibri"/>
                <w:szCs w:val="20"/>
              </w:rPr>
              <w:t xml:space="preserve">; </w:t>
            </w:r>
          </w:p>
          <w:p w14:paraId="51AED1BF" w14:textId="0274168B" w:rsidR="0DD4096A" w:rsidRDefault="0DD4096A" w:rsidP="004421B4">
            <w:pPr>
              <w:pStyle w:val="Akapitzlist"/>
              <w:numPr>
                <w:ilvl w:val="0"/>
                <w:numId w:val="18"/>
              </w:numPr>
              <w:ind w:left="993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przez elektroniczną skrytkę podawczą </w:t>
            </w:r>
            <w:proofErr w:type="spellStart"/>
            <w:r w:rsidRPr="075D65FC">
              <w:rPr>
                <w:rFonts w:ascii="Calibri" w:eastAsia="Calibri" w:hAnsi="Calibri" w:cs="Calibri"/>
                <w:szCs w:val="20"/>
              </w:rPr>
              <w:t>ePUAP</w:t>
            </w:r>
            <w:proofErr w:type="spellEnd"/>
            <w:r w:rsidRPr="075D65FC">
              <w:rPr>
                <w:rFonts w:ascii="Calibri" w:eastAsia="Calibri" w:hAnsi="Calibri" w:cs="Calibri"/>
                <w:szCs w:val="20"/>
              </w:rPr>
              <w:t xml:space="preserve"> na adres skrytki: /</w:t>
            </w:r>
            <w:proofErr w:type="spellStart"/>
            <w:r w:rsidRPr="075D65FC">
              <w:rPr>
                <w:rFonts w:ascii="Calibri" w:eastAsia="Calibri" w:hAnsi="Calibri" w:cs="Calibri"/>
                <w:szCs w:val="20"/>
              </w:rPr>
              <w:t>NCBiR</w:t>
            </w:r>
            <w:proofErr w:type="spellEnd"/>
            <w:r w:rsidRPr="075D65FC">
              <w:rPr>
                <w:rFonts w:ascii="Calibri" w:eastAsia="Calibri" w:hAnsi="Calibri" w:cs="Calibri"/>
                <w:szCs w:val="20"/>
              </w:rPr>
              <w:t>/</w:t>
            </w:r>
            <w:proofErr w:type="spellStart"/>
            <w:r w:rsidRPr="075D65FC">
              <w:rPr>
                <w:rFonts w:ascii="Calibri" w:eastAsia="Calibri" w:hAnsi="Calibri" w:cs="Calibri"/>
                <w:szCs w:val="20"/>
              </w:rPr>
              <w:t>SkrytkaESP</w:t>
            </w:r>
            <w:proofErr w:type="spellEnd"/>
            <w:r w:rsidRPr="075D65FC">
              <w:rPr>
                <w:rFonts w:ascii="Calibri" w:eastAsia="Calibri" w:hAnsi="Calibri" w:cs="Calibri"/>
                <w:szCs w:val="20"/>
              </w:rPr>
              <w:t xml:space="preserve"> </w:t>
            </w:r>
          </w:p>
          <w:p w14:paraId="465E93F9" w14:textId="3436BACC" w:rsidR="0DD4096A" w:rsidRDefault="0DD4096A" w:rsidP="004421B4">
            <w:pPr>
              <w:pStyle w:val="Akapitzlist"/>
              <w:numPr>
                <w:ilvl w:val="0"/>
                <w:numId w:val="17"/>
              </w:numPr>
              <w:ind w:left="567" w:hanging="425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Administrator wyznaczył inspektora ochrony danych, z którym może się Pan/Pani skontaktować w następujący sposób:  </w:t>
            </w:r>
          </w:p>
          <w:p w14:paraId="1792C2C7" w14:textId="029F00D8" w:rsidR="0DD4096A" w:rsidRDefault="0DD4096A" w:rsidP="004421B4">
            <w:pPr>
              <w:pStyle w:val="Akapitzlist"/>
              <w:numPr>
                <w:ilvl w:val="0"/>
                <w:numId w:val="16"/>
              </w:numPr>
              <w:ind w:left="1080" w:hanging="371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za pośrednictwem poczty elektronicznej: </w:t>
            </w:r>
            <w:hyperlink r:id="rId13" w:history="1">
              <w:r w:rsidRPr="075D65FC">
                <w:rPr>
                  <w:rStyle w:val="Hipercze"/>
                  <w:rFonts w:ascii="Calibri" w:eastAsia="Calibri" w:hAnsi="Calibri" w:cs="Calibri"/>
                  <w:szCs w:val="20"/>
                </w:rPr>
                <w:t>iod@ncbr.gov.pl</w:t>
              </w:r>
            </w:hyperlink>
            <w:r w:rsidRPr="075D65FC">
              <w:rPr>
                <w:rFonts w:ascii="Calibri" w:eastAsia="Calibri" w:hAnsi="Calibri" w:cs="Calibri"/>
                <w:szCs w:val="20"/>
              </w:rPr>
              <w:t xml:space="preserve">; </w:t>
            </w:r>
          </w:p>
          <w:p w14:paraId="6629529D" w14:textId="23189E26" w:rsidR="0DD4096A" w:rsidRDefault="0DD4096A" w:rsidP="004421B4">
            <w:pPr>
              <w:pStyle w:val="Akapitzlist"/>
              <w:numPr>
                <w:ilvl w:val="0"/>
                <w:numId w:val="15"/>
              </w:numPr>
              <w:ind w:left="1080" w:hanging="371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listownie na adres siedziby administratora: Narodowe Centrum Badań i Rozwoju, ul. Chmielna 69, 00-801 Warszawa. </w:t>
            </w:r>
          </w:p>
          <w:p w14:paraId="29A385CC" w14:textId="482B02CE" w:rsidR="0DD4096A" w:rsidRDefault="0DD4096A" w:rsidP="004421B4">
            <w:pPr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Z inspektorem ochrony danych może Pan/Pani kontaktować się we wszystkich   sprawach       związanych z przetwarzaniem danych osobowych w NCBR oraz z wykonywaniem praw  przysługujących Panu/Pani na mocy RODO. </w:t>
            </w:r>
          </w:p>
          <w:p w14:paraId="631AD197" w14:textId="3FD9FC41" w:rsidR="0DD4096A" w:rsidRDefault="0DD4096A" w:rsidP="004421B4">
            <w:pPr>
              <w:pStyle w:val="Akapitzlist"/>
              <w:numPr>
                <w:ilvl w:val="0"/>
                <w:numId w:val="14"/>
              </w:numPr>
              <w:ind w:left="567" w:hanging="425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Dane osobowe zawarte we wniosku przetwarzane są w celu </w:t>
            </w:r>
            <w:r w:rsidRPr="075D65FC">
              <w:rPr>
                <w:rFonts w:ascii="Calibri" w:eastAsia="Calibri" w:hAnsi="Calibri" w:cs="Calibri"/>
                <w:color w:val="000000" w:themeColor="text1"/>
                <w:szCs w:val="20"/>
              </w:rPr>
              <w:t xml:space="preserve">naboru propozycji tematów konkursów na projekty zamawiane </w:t>
            </w:r>
            <w:r w:rsidRPr="075D65FC">
              <w:rPr>
                <w:rFonts w:ascii="Calibri" w:eastAsia="Calibri" w:hAnsi="Calibri" w:cs="Calibri"/>
                <w:szCs w:val="20"/>
              </w:rPr>
              <w:t xml:space="preserve">w ramach Strategicznego Programu Badań Naukowych i Prac Rozwojowych pn. „Społeczny i gospodarczy rozwój Polski w warunkach globalizujących się rynków” GOSPOSTRATEG.  Podstawą prawną przetwarzania danych jest art. 6 ust. 1 lit. e RODO, w związku z: </w:t>
            </w:r>
          </w:p>
          <w:p w14:paraId="04E616C8" w14:textId="3F09068B" w:rsidR="0DD4096A" w:rsidRDefault="0DD4096A" w:rsidP="004421B4">
            <w:pPr>
              <w:pStyle w:val="Akapitzlist"/>
              <w:numPr>
                <w:ilvl w:val="0"/>
                <w:numId w:val="13"/>
              </w:numPr>
              <w:ind w:left="1080" w:hanging="371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art. 27 ust. 1 ustawy z dnia 30 kwietnia 2010 r. o Narodowym Centrum Badań i Rozwoju; </w:t>
            </w:r>
          </w:p>
          <w:p w14:paraId="3DA9D5A7" w14:textId="0E5D0597" w:rsidR="0DD4096A" w:rsidRDefault="0DD4096A" w:rsidP="004421B4">
            <w:pPr>
              <w:pStyle w:val="Akapitzlist"/>
              <w:numPr>
                <w:ilvl w:val="0"/>
                <w:numId w:val="13"/>
              </w:numPr>
              <w:ind w:left="1080" w:hanging="371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>założeniami S</w:t>
            </w:r>
            <w:r w:rsidRPr="075D65FC">
              <w:rPr>
                <w:rFonts w:ascii="Calibri" w:eastAsia="Calibri" w:hAnsi="Calibri" w:cs="Calibri"/>
                <w:color w:val="000000" w:themeColor="text1"/>
                <w:szCs w:val="20"/>
              </w:rPr>
              <w:t xml:space="preserve">trategicznego </w:t>
            </w:r>
            <w:r w:rsidRPr="075D65FC">
              <w:rPr>
                <w:rFonts w:ascii="Calibri" w:eastAsia="Calibri" w:hAnsi="Calibri" w:cs="Calibri"/>
                <w:szCs w:val="20"/>
              </w:rPr>
              <w:t xml:space="preserve">Programem Badań Naukowych i Prac Rozwojowych „Społeczny i gospodarczy rozwój Polski w warunkach globalizujących się rynków” – GOSPOSTRATEG”, zatwierdzonym przez Ministra Nauki i Szkolnictwa Wyższego dn. 7 czerwca 2017 r. z </w:t>
            </w:r>
            <w:proofErr w:type="spellStart"/>
            <w:r w:rsidRPr="075D65FC">
              <w:rPr>
                <w:rFonts w:ascii="Calibri" w:eastAsia="Calibri" w:hAnsi="Calibri" w:cs="Calibri"/>
                <w:szCs w:val="20"/>
              </w:rPr>
              <w:t>późn</w:t>
            </w:r>
            <w:proofErr w:type="spellEnd"/>
            <w:r w:rsidRPr="075D65FC">
              <w:rPr>
                <w:rFonts w:ascii="Calibri" w:eastAsia="Calibri" w:hAnsi="Calibri" w:cs="Calibri"/>
                <w:szCs w:val="20"/>
              </w:rPr>
              <w:t>. zm.;</w:t>
            </w:r>
          </w:p>
          <w:p w14:paraId="21CCBA9A" w14:textId="3A50B0CA" w:rsidR="0DD4096A" w:rsidRDefault="0DD4096A" w:rsidP="004421B4">
            <w:pPr>
              <w:pStyle w:val="Akapitzlist"/>
              <w:numPr>
                <w:ilvl w:val="0"/>
                <w:numId w:val="13"/>
              </w:numPr>
              <w:ind w:left="1080" w:hanging="371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regulaminem naboru na propozycje tematów konkursu na projekty zamawiane w ramach Strategicznego Programu Badań Naukowych i Prac Rozwojowych pn. „Społeczny i gospodarczy rozwój Polski w warunkach globalizujących się rynków”  GOSPOSTRATEG. </w:t>
            </w:r>
          </w:p>
          <w:p w14:paraId="4B9EB0D4" w14:textId="331EBB50" w:rsidR="0DD4096A" w:rsidRDefault="0DD4096A" w:rsidP="004421B4">
            <w:pPr>
              <w:pStyle w:val="Akapitzlist"/>
              <w:numPr>
                <w:ilvl w:val="0"/>
                <w:numId w:val="10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lastRenderedPageBreak/>
              <w:t>Odbiorcami do których mogą być przekazywane dane osobowe Wykonawcy są podmioty uprawnione do ich przetwarzania na podstawie prawa lub na podstawie umowy zawartej z Administratorem, w szczególności podmioty wspierające Administratora w wypełnianiu uprawnień i obowiązków oraz świadczeniu usług, w tym zapewniających asystę i wsparcie techniczne dla użytkowanych w NCBR systemów informatycznych, m.in. NCBR+ Sp. z o.o.</w:t>
            </w:r>
          </w:p>
          <w:p w14:paraId="32F74C4F" w14:textId="34230789" w:rsidR="0DD4096A" w:rsidRDefault="0DD4096A" w:rsidP="004421B4">
            <w:pPr>
              <w:pStyle w:val="Akapitzlist"/>
              <w:numPr>
                <w:ilvl w:val="0"/>
                <w:numId w:val="9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Pani/Pana dane osobowe będą przetwarzane przez okres naboru wniosku, a w przypadku uwzględnienia przedstawionej propozycji w konkursie na projekty zamawiane – przez okres jej realizacji. Dane następnie będą przechowywane wieczyście w celach archiwalnych, zgodnie z Jednolitym Rzeczowym Wykazem Akt Narodowego Centrum Badań i Rozwoju. </w:t>
            </w:r>
          </w:p>
          <w:p w14:paraId="6685C2F5" w14:textId="126045C3" w:rsidR="0DD4096A" w:rsidRDefault="0DD4096A" w:rsidP="004421B4">
            <w:pPr>
              <w:pStyle w:val="Akapitzlist"/>
              <w:numPr>
                <w:ilvl w:val="0"/>
                <w:numId w:val="8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 Na zasadach określonych przepisami RODO przysługuje Panu/Pani prawo żądania  </w:t>
            </w:r>
            <w:r>
              <w:br/>
            </w:r>
            <w:r w:rsidRPr="075D65FC">
              <w:rPr>
                <w:rFonts w:ascii="Calibri" w:eastAsia="Calibri" w:hAnsi="Calibri" w:cs="Calibri"/>
                <w:szCs w:val="20"/>
              </w:rPr>
              <w:t xml:space="preserve"> od Administratora: </w:t>
            </w:r>
          </w:p>
          <w:p w14:paraId="5F71BA78" w14:textId="2EF1018F" w:rsidR="0DD4096A" w:rsidRDefault="0DD4096A" w:rsidP="004421B4">
            <w:pPr>
              <w:pStyle w:val="Akapitzlist"/>
              <w:numPr>
                <w:ilvl w:val="0"/>
                <w:numId w:val="7"/>
              </w:numPr>
              <w:ind w:left="709" w:hanging="283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dostępu do treści swoich danych osobowych;  </w:t>
            </w:r>
          </w:p>
          <w:p w14:paraId="0B6C9BC5" w14:textId="7275137E" w:rsidR="0DD4096A" w:rsidRDefault="0DD4096A" w:rsidP="004421B4">
            <w:pPr>
              <w:pStyle w:val="Akapitzlist"/>
              <w:numPr>
                <w:ilvl w:val="0"/>
                <w:numId w:val="6"/>
              </w:numPr>
              <w:ind w:left="709" w:hanging="283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sprostowania (poprawiania) swoich danych osobowych; </w:t>
            </w:r>
          </w:p>
          <w:p w14:paraId="34640ABB" w14:textId="769E9D65" w:rsidR="0DD4096A" w:rsidRDefault="0DD4096A" w:rsidP="004421B4">
            <w:pPr>
              <w:pStyle w:val="Akapitzlist"/>
              <w:numPr>
                <w:ilvl w:val="0"/>
                <w:numId w:val="5"/>
              </w:numPr>
              <w:ind w:left="709" w:hanging="283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wniesienia sprzeciwu wobec przetwarzania swoich danych osobowych; </w:t>
            </w:r>
          </w:p>
          <w:p w14:paraId="20FB0E74" w14:textId="6DC6B636" w:rsidR="0DD4096A" w:rsidRDefault="0DD4096A" w:rsidP="004421B4">
            <w:pPr>
              <w:pStyle w:val="Akapitzlist"/>
              <w:numPr>
                <w:ilvl w:val="0"/>
                <w:numId w:val="4"/>
              </w:numPr>
              <w:ind w:left="709" w:hanging="283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usunięcia swoich danych osobowych lub ograniczenia ich przetwarzania. </w:t>
            </w:r>
          </w:p>
          <w:p w14:paraId="7FCECFA1" w14:textId="7A9C5DE1" w:rsidR="0DD4096A" w:rsidRDefault="0DD4096A" w:rsidP="004421B4">
            <w:pPr>
              <w:pStyle w:val="Akapitzlist"/>
              <w:numPr>
                <w:ilvl w:val="0"/>
                <w:numId w:val="3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 xml:space="preserve">Gdy uzna Pan/Pani, że przetwarzanie Pana/Pani danych osobowych narusza przepisy o ochronie danych osobowych przysługuje Panu/Pani prawo wniesienia skargi do organu nadzorczego, którym jest Prezes Urzędu Ochrony Danych Osobowych (Prezes Urzędu Ochrony Danych Osobowych, 00-193 Warszawa, ul. Stawki 2, tel. 22 531 03 00). </w:t>
            </w:r>
          </w:p>
          <w:p w14:paraId="7FB10EC8" w14:textId="46476D1D" w:rsidR="0DD4096A" w:rsidRDefault="0DD4096A" w:rsidP="004421B4">
            <w:pPr>
              <w:pStyle w:val="Akapitzlist"/>
              <w:numPr>
                <w:ilvl w:val="0"/>
                <w:numId w:val="2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>Podanie danych osobowych zawartych we wniosku jest niezbędne do uczestnictwa w naborze propozycji tematów konkursu na projekty zamawiane w ramach Strategicznego Programu Badań Naukowych i Prac Rozwojowych pn. „Społeczny i gospodarczy rozwój Polski w warunkach globalizujących się rynków”.</w:t>
            </w:r>
          </w:p>
          <w:p w14:paraId="56AA9AF9" w14:textId="4322CD41" w:rsidR="0DD4096A" w:rsidRDefault="0DD4096A" w:rsidP="004421B4">
            <w:pPr>
              <w:pStyle w:val="Akapitzlist"/>
              <w:numPr>
                <w:ilvl w:val="0"/>
                <w:numId w:val="2"/>
              </w:numPr>
              <w:ind w:left="426" w:hanging="284"/>
              <w:rPr>
                <w:rFonts w:ascii="Calibri" w:eastAsia="Calibri" w:hAnsi="Calibri" w:cs="Calibri"/>
                <w:szCs w:val="20"/>
              </w:rPr>
            </w:pPr>
            <w:r w:rsidRPr="075D65FC">
              <w:rPr>
                <w:rFonts w:ascii="Calibri" w:eastAsia="Calibri" w:hAnsi="Calibri" w:cs="Calibri"/>
                <w:szCs w:val="20"/>
              </w:rPr>
              <w:t>Jeżeli administrator nie  uzyskał danych osobowych bezpośrednio od Pana/Pani,  informujemy,  że  dane  osobowe  zostały</w:t>
            </w:r>
            <w:r w:rsidR="6FAFADCB" w:rsidRPr="075D65FC">
              <w:rPr>
                <w:rFonts w:ascii="Calibri" w:eastAsia="Calibri" w:hAnsi="Calibri" w:cs="Calibri"/>
                <w:szCs w:val="20"/>
              </w:rPr>
              <w:t xml:space="preserve"> </w:t>
            </w:r>
            <w:r w:rsidRPr="075D65FC">
              <w:rPr>
                <w:rFonts w:ascii="Calibri" w:eastAsia="Calibri" w:hAnsi="Calibri" w:cs="Calibri"/>
                <w:szCs w:val="20"/>
              </w:rPr>
              <w:t>uzyskane  od  Wnioskodawcy. Dane osobowe, które zostały przekazane NCBR to: imię i nazwisko oraz służbowe dane kontaktowe – adres korespondencyjny, adres poczty elektronicznej, numer telefonu.</w:t>
            </w:r>
          </w:p>
          <w:p w14:paraId="3DE9BF3F" w14:textId="04EFCB4F" w:rsidR="075D65FC" w:rsidRDefault="075D65FC" w:rsidP="075D65FC">
            <w:pPr>
              <w:spacing w:before="120"/>
              <w:rPr>
                <w:rFonts w:ascii="Calibri" w:hAnsi="Calibri" w:cs="Calibri"/>
                <w:b/>
                <w:bCs/>
              </w:rPr>
            </w:pPr>
          </w:p>
          <w:p w14:paraId="202C6FD5" w14:textId="6DC843CA" w:rsidR="075D65FC" w:rsidRDefault="075D65FC" w:rsidP="075D65FC">
            <w:pPr>
              <w:spacing w:before="120"/>
              <w:rPr>
                <w:rFonts w:ascii="Calibri" w:hAnsi="Calibri" w:cs="Calibri"/>
                <w:b/>
                <w:bCs/>
              </w:rPr>
            </w:pPr>
          </w:p>
          <w:p w14:paraId="1980B186" w14:textId="7480EA71" w:rsidR="075D65FC" w:rsidRDefault="075D65FC" w:rsidP="075D65FC">
            <w:pPr>
              <w:spacing w:before="120"/>
              <w:rPr>
                <w:rFonts w:ascii="Calibri" w:hAnsi="Calibri" w:cs="Calibri"/>
                <w:b/>
                <w:bCs/>
              </w:rPr>
            </w:pPr>
          </w:p>
          <w:p w14:paraId="6B6896E9" w14:textId="436F924B" w:rsidR="002A6C20" w:rsidRPr="00C34E9C" w:rsidRDefault="002A6C20" w:rsidP="003369FF">
            <w:pPr>
              <w:rPr>
                <w:rFonts w:ascii="Calibri" w:hAnsi="Calibri" w:cs="Calibri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6726B19" w14:textId="77777777" w:rsidR="002A6C20" w:rsidRPr="00C34E9C" w:rsidRDefault="002A6C20" w:rsidP="003369FF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4E9C">
              <w:rPr>
                <w:rFonts w:ascii="Calibri" w:hAnsi="Calibri" w:cs="Calibri"/>
                <w:b/>
                <w:bCs/>
              </w:rPr>
              <w:lastRenderedPageBreak/>
              <w:t>TAK/NIE</w:t>
            </w:r>
          </w:p>
        </w:tc>
      </w:tr>
    </w:tbl>
    <w:p w14:paraId="603B5CD7" w14:textId="0FC323B6" w:rsidR="002A6C20" w:rsidRPr="000542E9" w:rsidRDefault="002A6C20" w:rsidP="002A6C20">
      <w:pPr>
        <w:spacing w:before="240" w:line="276" w:lineRule="auto"/>
        <w:rPr>
          <w:b/>
        </w:rPr>
      </w:pPr>
    </w:p>
    <w:p w14:paraId="60659FCF" w14:textId="4C3DABA6" w:rsidR="002A6C20" w:rsidRPr="000542E9" w:rsidRDefault="00B26C29" w:rsidP="002A6C20">
      <w:pPr>
        <w:spacing w:before="240" w:line="276" w:lineRule="auto"/>
        <w:rPr>
          <w:b/>
        </w:rPr>
      </w:pPr>
      <w:r w:rsidRPr="000542E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DF42440" wp14:editId="74EED16C">
                <wp:simplePos x="0" y="0"/>
                <wp:positionH relativeFrom="margin">
                  <wp:align>right</wp:align>
                </wp:positionH>
                <wp:positionV relativeFrom="paragraph">
                  <wp:posOffset>68580</wp:posOffset>
                </wp:positionV>
                <wp:extent cx="3136900" cy="1352550"/>
                <wp:effectExtent l="0" t="0" r="25400" b="1905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67893" w14:textId="77777777" w:rsidR="002A6C20" w:rsidRPr="00C7420A" w:rsidRDefault="002A6C20" w:rsidP="002A6C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7420A">
                              <w:rPr>
                                <w:sz w:val="18"/>
                                <w:szCs w:val="18"/>
                              </w:rPr>
                              <w:t>imię i nazwisko osoby podpisującej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Propozycję kwalifikowanym podpisem elektronicznym </w:t>
                            </w:r>
                          </w:p>
                          <w:p w14:paraId="6A3C8813" w14:textId="77777777" w:rsidR="002A6C20" w:rsidRDefault="002A6C20" w:rsidP="002A6C20">
                            <w:pPr>
                              <w:jc w:val="center"/>
                            </w:pPr>
                          </w:p>
                          <w:p w14:paraId="2F3D3797" w14:textId="77777777" w:rsidR="002A6C20" w:rsidRDefault="002A6C20" w:rsidP="002A6C20">
                            <w:pPr>
                              <w:jc w:val="center"/>
                            </w:pPr>
                          </w:p>
                          <w:p w14:paraId="5A8A6AE7" w14:textId="77777777" w:rsidR="002A6C20" w:rsidRDefault="002A6C20" w:rsidP="002A6C20">
                            <w:pPr>
                              <w:jc w:val="center"/>
                            </w:pPr>
                            <w: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42440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left:0;text-align:left;margin-left:195.8pt;margin-top:5.4pt;width:247pt;height:106.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">
                <v:textbox>
                  <w:txbxContent>
                    <w:p w14:paraId="63B67893" w14:textId="77777777" w:rsidR="002A6C20" w:rsidRPr="00C7420A" w:rsidRDefault="002A6C20" w:rsidP="002A6C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7420A">
                        <w:rPr>
                          <w:sz w:val="18"/>
                          <w:szCs w:val="18"/>
                        </w:rPr>
                        <w:t>imię i nazwisko osoby podpisującej</w:t>
                      </w:r>
                      <w:r>
                        <w:rPr>
                          <w:sz w:val="18"/>
                          <w:szCs w:val="18"/>
                        </w:rPr>
                        <w:t xml:space="preserve"> Propozycję kwalifikowanym podpisem elektronicznym </w:t>
                      </w:r>
                    </w:p>
                    <w:p w14:paraId="6A3C8813" w14:textId="77777777" w:rsidR="002A6C20" w:rsidRDefault="002A6C20" w:rsidP="002A6C20">
                      <w:pPr>
                        <w:jc w:val="center"/>
                      </w:pPr>
                    </w:p>
                    <w:p w14:paraId="2F3D3797" w14:textId="77777777" w:rsidR="002A6C20" w:rsidRDefault="002A6C20" w:rsidP="002A6C20">
                      <w:pPr>
                        <w:jc w:val="center"/>
                      </w:pPr>
                    </w:p>
                    <w:p w14:paraId="5A8A6AE7" w14:textId="77777777" w:rsidR="002A6C20" w:rsidRDefault="002A6C20" w:rsidP="002A6C20">
                      <w:pPr>
                        <w:jc w:val="center"/>
                      </w:pPr>
                      <w:r>
                        <w:t>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B0C422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59611076" w14:textId="77777777" w:rsidR="002A6C20" w:rsidRPr="000542E9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0F2D30E4" w14:textId="77777777" w:rsidR="002A6C20" w:rsidRDefault="002A6C20" w:rsidP="002A6C20">
      <w:pPr>
        <w:pStyle w:val="Akapitzlist"/>
        <w:spacing w:before="240" w:line="276" w:lineRule="auto"/>
        <w:ind w:left="502"/>
        <w:rPr>
          <w:b/>
        </w:rPr>
      </w:pPr>
    </w:p>
    <w:p w14:paraId="63A782D7" w14:textId="77777777" w:rsidR="00C34E9C" w:rsidRDefault="00C34E9C" w:rsidP="002A6C20">
      <w:pPr>
        <w:pStyle w:val="Akapitzlist"/>
        <w:spacing w:before="240" w:line="276" w:lineRule="auto"/>
        <w:ind w:left="502"/>
        <w:rPr>
          <w:b/>
        </w:rPr>
      </w:pPr>
    </w:p>
    <w:p w14:paraId="77C55589" w14:textId="77777777" w:rsidR="00C34E9C" w:rsidRDefault="00C34E9C" w:rsidP="002A6C20">
      <w:pPr>
        <w:pStyle w:val="Akapitzlist"/>
        <w:spacing w:before="240" w:line="276" w:lineRule="auto"/>
        <w:ind w:left="502"/>
        <w:rPr>
          <w:b/>
        </w:rPr>
      </w:pPr>
    </w:p>
    <w:p w14:paraId="16909965" w14:textId="1D11B09F" w:rsidR="00C34E9C" w:rsidRDefault="00C34E9C" w:rsidP="002A6C20">
      <w:pPr>
        <w:pStyle w:val="Akapitzlist"/>
        <w:spacing w:before="240" w:line="276" w:lineRule="auto"/>
        <w:ind w:left="502"/>
        <w:rPr>
          <w:b/>
        </w:rPr>
      </w:pPr>
    </w:p>
    <w:p w14:paraId="53B95114" w14:textId="77777777" w:rsidR="002A6C20" w:rsidRPr="003369FF" w:rsidRDefault="002A6C20" w:rsidP="003369FF">
      <w:pPr>
        <w:pStyle w:val="Tytu"/>
        <w:shd w:val="clear" w:color="auto" w:fill="D9E2F3"/>
        <w:spacing w:before="240" w:after="240" w:line="276" w:lineRule="auto"/>
        <w:ind w:left="426" w:hanging="426"/>
        <w:outlineLvl w:val="0"/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</w:pPr>
      <w:r w:rsidRPr="003369FF">
        <w:rPr>
          <w:rFonts w:ascii="Calibri" w:hAnsi="Calibri" w:cs="Calibri"/>
          <w:b/>
          <w:bCs/>
          <w:color w:val="002060"/>
          <w:spacing w:val="0"/>
          <w:sz w:val="32"/>
          <w:szCs w:val="32"/>
          <w:lang w:eastAsia="en-US"/>
        </w:rPr>
        <w:t>V. ZAŁĄCZNIKI (jeśli dotyczy)</w:t>
      </w:r>
    </w:p>
    <w:p w14:paraId="07683EBA" w14:textId="52C5972E" w:rsidR="002A6C20" w:rsidRDefault="002A6C20" w:rsidP="002A6C20"/>
    <w:p w14:paraId="0145968F" w14:textId="65AD8D11" w:rsidR="004421B4" w:rsidRDefault="004421B4" w:rsidP="002A6C20"/>
    <w:p w14:paraId="4E09A9F4" w14:textId="63C9E6B5" w:rsidR="004421B4" w:rsidRDefault="004421B4" w:rsidP="002A6C20"/>
    <w:p w14:paraId="53A48B43" w14:textId="6A7F7D8D" w:rsidR="004421B4" w:rsidRDefault="004421B4" w:rsidP="002A6C20"/>
    <w:p w14:paraId="38007FDC" w14:textId="77777777" w:rsidR="004421B4" w:rsidRPr="00656EA9" w:rsidRDefault="004421B4" w:rsidP="002A6C20"/>
    <w:tbl>
      <w:tblPr>
        <w:tblW w:w="8898" w:type="dxa"/>
        <w:tblInd w:w="1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72"/>
        <w:gridCol w:w="8326"/>
      </w:tblGrid>
      <w:tr w:rsidR="002A6C20" w:rsidRPr="005D692B" w14:paraId="30830B1A" w14:textId="77777777" w:rsidTr="005D692B">
        <w:trPr>
          <w:trHeight w:val="429"/>
        </w:trPr>
        <w:tc>
          <w:tcPr>
            <w:tcW w:w="572" w:type="dxa"/>
            <w:shd w:val="clear" w:color="auto" w:fill="002060"/>
            <w:noWrap/>
            <w:vAlign w:val="center"/>
          </w:tcPr>
          <w:p w14:paraId="453B2842" w14:textId="73CE9F36" w:rsidR="002A6C20" w:rsidRPr="005D692B" w:rsidRDefault="005D692B" w:rsidP="003369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4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  <w:szCs w:val="24"/>
              </w:rPr>
              <w:lastRenderedPageBreak/>
              <w:t>LP.</w:t>
            </w:r>
          </w:p>
        </w:tc>
        <w:tc>
          <w:tcPr>
            <w:tcW w:w="8326" w:type="dxa"/>
            <w:shd w:val="clear" w:color="auto" w:fill="002060"/>
            <w:vAlign w:val="center"/>
          </w:tcPr>
          <w:p w14:paraId="098438C8" w14:textId="2D2B2402" w:rsidR="002A6C20" w:rsidRPr="005D692B" w:rsidRDefault="005D692B" w:rsidP="003369FF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22"/>
                <w:szCs w:val="24"/>
              </w:rPr>
            </w:pPr>
            <w:r w:rsidRPr="005D692B">
              <w:rPr>
                <w:rFonts w:ascii="Calibri" w:hAnsi="Calibri" w:cs="Calibri"/>
                <w:b/>
                <w:color w:val="FFFFFF" w:themeColor="background1"/>
                <w:sz w:val="22"/>
                <w:szCs w:val="24"/>
              </w:rPr>
              <w:t>OPIS ZAŁĄCZNIKA</w:t>
            </w:r>
          </w:p>
        </w:tc>
      </w:tr>
      <w:tr w:rsidR="002A6C20" w:rsidRPr="005D692B" w14:paraId="56B6031F" w14:textId="77777777" w:rsidTr="005D692B">
        <w:trPr>
          <w:trHeight w:val="750"/>
        </w:trPr>
        <w:tc>
          <w:tcPr>
            <w:tcW w:w="572" w:type="dxa"/>
            <w:shd w:val="clear" w:color="auto" w:fill="F7F7F7"/>
            <w:noWrap/>
            <w:vAlign w:val="center"/>
          </w:tcPr>
          <w:p w14:paraId="2E4DB1FF" w14:textId="77777777" w:rsidR="002A6C20" w:rsidRPr="005D692B" w:rsidRDefault="002A6C20" w:rsidP="003369FF">
            <w:pPr>
              <w:rPr>
                <w:rFonts w:ascii="Calibri" w:hAnsi="Calibri" w:cs="Calibri"/>
                <w:sz w:val="22"/>
                <w:szCs w:val="24"/>
                <w:lang w:eastAsia="en-GB"/>
              </w:rPr>
            </w:pPr>
            <w:r w:rsidRPr="005D692B">
              <w:rPr>
                <w:rFonts w:ascii="Calibri" w:hAnsi="Calibri" w:cs="Calibri"/>
                <w:sz w:val="22"/>
                <w:szCs w:val="24"/>
                <w:lang w:eastAsia="en-GB"/>
              </w:rPr>
              <w:t>1.</w:t>
            </w:r>
          </w:p>
        </w:tc>
        <w:tc>
          <w:tcPr>
            <w:tcW w:w="8326" w:type="dxa"/>
            <w:shd w:val="clear" w:color="auto" w:fill="F7F7F7"/>
            <w:vAlign w:val="center"/>
          </w:tcPr>
          <w:p w14:paraId="75B25D66" w14:textId="77777777" w:rsidR="002A6C20" w:rsidRPr="005D692B" w:rsidRDefault="002A6C20" w:rsidP="003369FF">
            <w:pPr>
              <w:rPr>
                <w:rFonts w:ascii="Calibri" w:hAnsi="Calibri" w:cs="Calibri"/>
                <w:sz w:val="22"/>
                <w:szCs w:val="24"/>
              </w:rPr>
            </w:pPr>
            <w:r w:rsidRPr="005D692B">
              <w:rPr>
                <w:rFonts w:ascii="Calibri" w:hAnsi="Calibri" w:cs="Calibri"/>
                <w:sz w:val="22"/>
                <w:szCs w:val="24"/>
              </w:rPr>
              <w:t>Skan dokumentu podpisanego podpisem własnoręcznym</w:t>
            </w:r>
            <w:r w:rsidRPr="005D692B">
              <w:rPr>
                <w:rStyle w:val="Odwoanieprzypisudolnego"/>
                <w:rFonts w:ascii="Calibri" w:hAnsi="Calibri" w:cs="Calibri"/>
                <w:sz w:val="22"/>
                <w:szCs w:val="24"/>
              </w:rPr>
              <w:footnoteReference w:id="6"/>
            </w:r>
            <w:r w:rsidRPr="005D692B">
              <w:rPr>
                <w:rFonts w:ascii="Calibri" w:hAnsi="Calibri" w:cs="Calibri"/>
                <w:sz w:val="22"/>
                <w:szCs w:val="24"/>
              </w:rPr>
              <w:t xml:space="preserve"> lub dokument z kwalifikowanym podpisem elektronicznym potwierdzający umocowanie przedstawiciela Wnioskodawcy do działania w jego imieniu i na jego rzecz w zakresie złożenia i rozpatrzenia Propozycji oraz zobowiązań Wnioskodawcy z tego wynikających określonych w Regulaminie naboru, jeżeli umocowanie osoby nie wynika z KRS lub z przepisów powszechnie obowiązujących (dokument własny Wnioskodawcy).</w:t>
            </w:r>
          </w:p>
        </w:tc>
      </w:tr>
    </w:tbl>
    <w:p w14:paraId="2DFFAF69" w14:textId="77777777" w:rsidR="002A6C20" w:rsidRPr="00013AD0" w:rsidRDefault="002A6C20" w:rsidP="00013AD0">
      <w:pPr>
        <w:tabs>
          <w:tab w:val="left" w:pos="7938"/>
        </w:tabs>
        <w:spacing w:line="360" w:lineRule="auto"/>
        <w:rPr>
          <w:rFonts w:ascii="Calibri" w:hAnsi="Calibri"/>
        </w:rPr>
      </w:pPr>
    </w:p>
    <w:sectPr w:rsidR="002A6C20" w:rsidRPr="00013AD0" w:rsidSect="00DE1D26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418" w:bottom="1418" w:left="1418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9F609" w14:textId="77777777" w:rsidR="004A6328" w:rsidRDefault="004A6328">
      <w:r>
        <w:separator/>
      </w:r>
    </w:p>
  </w:endnote>
  <w:endnote w:type="continuationSeparator" w:id="0">
    <w:p w14:paraId="5504D2FC" w14:textId="77777777" w:rsidR="004A6328" w:rsidRDefault="004A6328">
      <w:r>
        <w:continuationSeparator/>
      </w:r>
    </w:p>
  </w:endnote>
  <w:endnote w:type="continuationNotice" w:id="1">
    <w:p w14:paraId="7FA4FB5B" w14:textId="77777777" w:rsidR="004A6328" w:rsidRDefault="004A63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D37D" w14:textId="435E9953" w:rsidR="007D2DE8" w:rsidRDefault="007D2DE8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F2CE776" wp14:editId="7F44E4D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2" name="Pole tekstowe 2" descr="K2 - Informacja wewnętrzna (Interna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D6D7A" w14:textId="3D6D9ED6" w:rsidR="007D2DE8" w:rsidRPr="007D2DE8" w:rsidRDefault="007D2DE8" w:rsidP="007D2DE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7D2DE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K2 - Informacja wewnętrzna (Internal)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2CE77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alt="K2 - Informacja wewnętrzna (Internal)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84D6D7A" w14:textId="3D6D9ED6" w:rsidR="007D2DE8" w:rsidRPr="007D2DE8" w:rsidRDefault="007D2DE8" w:rsidP="007D2DE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7D2DE8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K2 - Informacja wewnętrzna (Internal)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607DE" w14:textId="77777777" w:rsidR="0083127B" w:rsidRPr="006F4831" w:rsidRDefault="0083127B" w:rsidP="0083127B">
    <w:pPr>
      <w:pStyle w:val="Stopka"/>
      <w:tabs>
        <w:tab w:val="clear" w:pos="9072"/>
        <w:tab w:val="left" w:pos="2895"/>
        <w:tab w:val="right" w:pos="9070"/>
      </w:tabs>
      <w:jc w:val="left"/>
      <w:rPr>
        <w:rFonts w:ascii="Calibri" w:hAnsi="Calibri" w:cs="Calibri"/>
        <w:color w:val="000000" w:themeColor="text1"/>
        <w:sz w:val="24"/>
        <w:szCs w:val="24"/>
      </w:rPr>
    </w:pPr>
    <w:r>
      <w:rPr>
        <w:rFonts w:ascii="Calibri" w:hAnsi="Calibri" w:cs="Calibri"/>
        <w:color w:val="000000" w:themeColor="text1"/>
        <w:sz w:val="24"/>
        <w:szCs w:val="24"/>
      </w:rPr>
      <w:tab/>
    </w:r>
    <w:r>
      <w:rPr>
        <w:rFonts w:ascii="Calibri" w:hAnsi="Calibri" w:cs="Calibri"/>
        <w:color w:val="000000" w:themeColor="text1"/>
        <w:sz w:val="24"/>
        <w:szCs w:val="24"/>
      </w:rPr>
      <w:tab/>
    </w:r>
    <w:r>
      <w:rPr>
        <w:rFonts w:ascii="Calibri" w:hAnsi="Calibri" w:cs="Calibri"/>
        <w:color w:val="000000" w:themeColor="text1"/>
        <w:sz w:val="24"/>
        <w:szCs w:val="24"/>
      </w:rPr>
      <w:tab/>
    </w:r>
    <w:r w:rsidRPr="006F4831">
      <w:rPr>
        <w:rFonts w:ascii="Calibri" w:hAnsi="Calibri" w:cs="Calibr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152D656" wp14:editId="11F5A486">
              <wp:simplePos x="628153" y="997888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4" name="Pole tekstowe 4" descr="K1-Informacja Opublikowana (Public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D7604B" w14:textId="77777777" w:rsidR="0083127B" w:rsidRPr="00950D21" w:rsidRDefault="0083127B" w:rsidP="0083127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950D2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K1-Informacja Opublikowana (Public)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52D656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8" type="#_x0000_t202" alt="K1-Informacja Opublikowana (Public)" style="position:absolute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6AD7604B" w14:textId="77777777" w:rsidR="0083127B" w:rsidRPr="00950D21" w:rsidRDefault="0083127B" w:rsidP="0083127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950D2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K1-Informacja Opublikowana (Public)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F4831">
      <w:rPr>
        <w:rFonts w:ascii="Calibri" w:hAnsi="Calibri" w:cs="Calibri"/>
        <w:color w:val="000000" w:themeColor="text1"/>
        <w:sz w:val="24"/>
        <w:szCs w:val="24"/>
      </w:rPr>
      <w:t xml:space="preserve">Strona </w: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begin"/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instrText>PAGE  \* Arabic  \* MERGEFORMAT</w:instrTex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separate"/>
    </w:r>
    <w:r>
      <w:rPr>
        <w:rFonts w:ascii="Calibri" w:hAnsi="Calibri" w:cs="Calibri"/>
        <w:b/>
        <w:bCs/>
        <w:color w:val="000000" w:themeColor="text1"/>
        <w:sz w:val="24"/>
        <w:szCs w:val="24"/>
      </w:rPr>
      <w:t>2</w: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end"/>
    </w:r>
    <w:r w:rsidRPr="006F4831">
      <w:rPr>
        <w:rFonts w:ascii="Calibri" w:hAnsi="Calibri" w:cs="Calibri"/>
        <w:color w:val="000000" w:themeColor="text1"/>
        <w:sz w:val="24"/>
        <w:szCs w:val="24"/>
      </w:rPr>
      <w:t xml:space="preserve"> z </w: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begin"/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instrText>NUMPAGES \ * arabskie \ * MERGEFORMAT</w:instrTex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separate"/>
    </w:r>
    <w:r>
      <w:rPr>
        <w:rFonts w:ascii="Calibri" w:hAnsi="Calibri" w:cs="Calibri"/>
        <w:b/>
        <w:bCs/>
        <w:color w:val="000000" w:themeColor="text1"/>
        <w:sz w:val="24"/>
        <w:szCs w:val="24"/>
      </w:rPr>
      <w:t>9</w:t>
    </w:r>
    <w:r w:rsidRPr="006F4831">
      <w:rPr>
        <w:rFonts w:ascii="Calibri" w:hAnsi="Calibri" w:cs="Calibri"/>
        <w:b/>
        <w:bCs/>
        <w:color w:val="000000" w:themeColor="text1"/>
        <w:sz w:val="24"/>
        <w:szCs w:val="24"/>
      </w:rPr>
      <w:fldChar w:fldCharType="end"/>
    </w:r>
  </w:p>
  <w:p w14:paraId="03085288" w14:textId="77777777" w:rsidR="0083127B" w:rsidRDefault="0083127B" w:rsidP="0083127B">
    <w:pPr>
      <w:pStyle w:val="Stopka"/>
    </w:pPr>
  </w:p>
  <w:p w14:paraId="322CBC2C" w14:textId="77777777" w:rsidR="00A90DBC" w:rsidRDefault="00A90DB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85EF2" w14:textId="075CB6C3" w:rsidR="007D2DE8" w:rsidRDefault="00485CA8" w:rsidP="00DE1D26">
    <w:pPr>
      <w:pStyle w:val="Stopka"/>
      <w:tabs>
        <w:tab w:val="clear" w:pos="4536"/>
        <w:tab w:val="clear" w:pos="9072"/>
        <w:tab w:val="left" w:pos="7035"/>
        <w:tab w:val="left" w:pos="7785"/>
      </w:tabs>
    </w:pPr>
    <w:r w:rsidRPr="0048080F">
      <w:rPr>
        <w:rFonts w:ascii="Century Gothic" w:eastAsia="Century Gothic" w:hAnsi="Century Gothic" w:cs="Times New Roman"/>
        <w:noProof/>
        <w:color w:val="2B579A"/>
        <w:shd w:val="clear" w:color="auto" w:fill="E6E6E6"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2B70E893" wp14:editId="230ECBDB">
              <wp:simplePos x="0" y="0"/>
              <wp:positionH relativeFrom="page">
                <wp:posOffset>345440</wp:posOffset>
              </wp:positionH>
              <wp:positionV relativeFrom="page">
                <wp:posOffset>8924925</wp:posOffset>
              </wp:positionV>
              <wp:extent cx="6866255" cy="1514475"/>
              <wp:effectExtent l="0" t="0" r="10795" b="9525"/>
              <wp:wrapNone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255" cy="1514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1C6D9" w14:textId="77777777" w:rsidR="00485CA8" w:rsidRPr="0048080F" w:rsidRDefault="00485CA8" w:rsidP="00485CA8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ascii="Century Gothic" w:hAnsi="Century Gothic" w:cs="Century Gothic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</w:pPr>
                          <w:r w:rsidRPr="0048080F">
                            <w:rPr>
                              <w:rFonts w:ascii="Century Gothic" w:hAnsi="Century Gothic" w:cs="Century Gothic"/>
                              <w:color w:val="002060"/>
                              <w:sz w:val="28"/>
                              <w:szCs w:val="28"/>
                            </w:rPr>
                            <w:t xml:space="preserve">Strategiczny program badań naukowych i prac rozwojowych </w:t>
                          </w:r>
                          <w:r w:rsidRPr="0048080F">
                            <w:rPr>
                              <w:rFonts w:ascii="Century Gothic" w:hAnsi="Century Gothic" w:cs="Century Gothic"/>
                              <w:color w:val="002060"/>
                              <w:sz w:val="28"/>
                              <w:szCs w:val="28"/>
                            </w:rPr>
                            <w:br/>
                          </w:r>
                          <w:r w:rsidRPr="0048080F">
                            <w:rPr>
                              <w:rFonts w:ascii="Century Gothic" w:hAnsi="Century Gothic" w:cs="Century Gothic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>Społeczny i gospodarczy rozwój Polski w warunkach globalizujących się rynków</w:t>
                          </w:r>
                          <w:r>
                            <w:rPr>
                              <w:rFonts w:ascii="Century Gothic" w:hAnsi="Century Gothic" w:cs="Century Gothic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 xml:space="preserve"> – </w:t>
                          </w:r>
                          <w:r w:rsidRPr="0048080F">
                            <w:rPr>
                              <w:rFonts w:ascii="Century Gothic" w:hAnsi="Century Gothic" w:cs="Century Gothic"/>
                              <w:b/>
                              <w:bCs/>
                              <w:color w:val="002060"/>
                              <w:sz w:val="40"/>
                              <w:szCs w:val="40"/>
                            </w:rPr>
                            <w:t>GOSPOSTRATEG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70E893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29" type="#_x0000_t202" style="position:absolute;left:0;text-align:left;margin-left:27.2pt;margin-top:702.75pt;width:540.65pt;height:119.2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" filled="f" stroked="f">
              <v:textbox inset="0,0,0,0">
                <w:txbxContent>
                  <w:p w14:paraId="7281C6D9" w14:textId="77777777" w:rsidR="00485CA8" w:rsidRPr="0048080F" w:rsidRDefault="00485CA8" w:rsidP="00485CA8">
                    <w:pPr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jc w:val="center"/>
                      <w:textAlignment w:val="center"/>
                      <w:rPr>
                        <w:rFonts w:ascii="Century Gothic" w:hAnsi="Century Gothic" w:cs="Century Gothic"/>
                        <w:b/>
                        <w:bCs/>
                        <w:color w:val="002060"/>
                        <w:sz w:val="40"/>
                        <w:szCs w:val="40"/>
                      </w:rPr>
                    </w:pPr>
                    <w:r w:rsidRPr="0048080F">
                      <w:rPr>
                        <w:rFonts w:ascii="Century Gothic" w:hAnsi="Century Gothic" w:cs="Century Gothic"/>
                        <w:color w:val="002060"/>
                        <w:sz w:val="28"/>
                        <w:szCs w:val="28"/>
                      </w:rPr>
                      <w:t xml:space="preserve">Strategiczny program badań naukowych i prac rozwojowych </w:t>
                    </w:r>
                    <w:r w:rsidRPr="0048080F">
                      <w:rPr>
                        <w:rFonts w:ascii="Century Gothic" w:hAnsi="Century Gothic" w:cs="Century Gothic"/>
                        <w:color w:val="002060"/>
                        <w:sz w:val="28"/>
                        <w:szCs w:val="28"/>
                      </w:rPr>
                      <w:br/>
                    </w:r>
                    <w:r w:rsidRPr="0048080F">
                      <w:rPr>
                        <w:rFonts w:ascii="Century Gothic" w:hAnsi="Century Gothic" w:cs="Century Gothic"/>
                        <w:b/>
                        <w:bCs/>
                        <w:color w:val="002060"/>
                        <w:sz w:val="40"/>
                        <w:szCs w:val="40"/>
                      </w:rPr>
                      <w:t>Społeczny i gospodarczy rozwój Polski w warunkach globalizujących się rynków</w:t>
                    </w:r>
                    <w:r>
                      <w:rPr>
                        <w:rFonts w:ascii="Century Gothic" w:hAnsi="Century Gothic" w:cs="Century Gothic"/>
                        <w:b/>
                        <w:bCs/>
                        <w:color w:val="002060"/>
                        <w:sz w:val="40"/>
                        <w:szCs w:val="40"/>
                      </w:rPr>
                      <w:t xml:space="preserve"> – </w:t>
                    </w:r>
                    <w:r w:rsidRPr="0048080F">
                      <w:rPr>
                        <w:rFonts w:ascii="Century Gothic" w:hAnsi="Century Gothic" w:cs="Century Gothic"/>
                        <w:b/>
                        <w:bCs/>
                        <w:color w:val="002060"/>
                        <w:sz w:val="40"/>
                        <w:szCs w:val="40"/>
                      </w:rPr>
                      <w:t>GOSPOSTRATEG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92684" w14:textId="77777777" w:rsidR="004A6328" w:rsidRDefault="004A6328">
      <w:r>
        <w:separator/>
      </w:r>
    </w:p>
  </w:footnote>
  <w:footnote w:type="continuationSeparator" w:id="0">
    <w:p w14:paraId="1AD13A6F" w14:textId="77777777" w:rsidR="004A6328" w:rsidRDefault="004A6328">
      <w:r>
        <w:continuationSeparator/>
      </w:r>
    </w:p>
  </w:footnote>
  <w:footnote w:type="continuationNotice" w:id="1">
    <w:p w14:paraId="1FB7450A" w14:textId="77777777" w:rsidR="004A6328" w:rsidRDefault="004A6328"/>
  </w:footnote>
  <w:footnote w:id="2">
    <w:p w14:paraId="7E6A56D6" w14:textId="731EC176" w:rsidR="0077677D" w:rsidRDefault="007767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573C4" w:rsidRPr="004421B4">
        <w:rPr>
          <w:sz w:val="16"/>
          <w:szCs w:val="16"/>
        </w:rPr>
        <w:t xml:space="preserve">w rozumieniu art. 3 pkt 1 i 2 ustawy z dnia 6 grudnia 2006 r. o zasadach prowadzenia polityki rozwoju (tekst jednolity Dz.U. z 2023 r. poz. 1259 z </w:t>
      </w:r>
      <w:proofErr w:type="spellStart"/>
      <w:r w:rsidR="005573C4" w:rsidRPr="004421B4">
        <w:rPr>
          <w:sz w:val="16"/>
          <w:szCs w:val="16"/>
        </w:rPr>
        <w:t>późn</w:t>
      </w:r>
      <w:proofErr w:type="spellEnd"/>
      <w:r w:rsidR="005573C4" w:rsidRPr="004421B4">
        <w:rPr>
          <w:sz w:val="16"/>
          <w:szCs w:val="16"/>
        </w:rPr>
        <w:t>. zm.), tj. Rada Ministrów,  samorząd województwa, związki metropolitalne, samorząd powiatowy i gminny oraz ich związki.</w:t>
      </w:r>
    </w:p>
  </w:footnote>
  <w:footnote w:id="3">
    <w:p w14:paraId="4B7CBD00" w14:textId="0A5FFB50" w:rsidR="00F224F0" w:rsidRDefault="00F224F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A6C6E">
        <w:rPr>
          <w:color w:val="000000" w:themeColor="text1"/>
          <w:sz w:val="16"/>
          <w:szCs w:val="16"/>
        </w:rPr>
        <w:t xml:space="preserve">wskazane w ustawie z dnia 4 września 1997 r. o działach administracji rządowej (tekst jednolity Dz.U. z 2022 r. poz. 2512 z </w:t>
      </w:r>
      <w:proofErr w:type="spellStart"/>
      <w:r w:rsidRPr="00FA6C6E">
        <w:rPr>
          <w:color w:val="000000" w:themeColor="text1"/>
          <w:sz w:val="16"/>
          <w:szCs w:val="16"/>
        </w:rPr>
        <w:t>późn</w:t>
      </w:r>
      <w:proofErr w:type="spellEnd"/>
      <w:r w:rsidRPr="00FA6C6E">
        <w:rPr>
          <w:color w:val="000000" w:themeColor="text1"/>
          <w:sz w:val="16"/>
          <w:szCs w:val="16"/>
        </w:rPr>
        <w:t>. zm.)</w:t>
      </w:r>
    </w:p>
  </w:footnote>
  <w:footnote w:id="4">
    <w:p w14:paraId="6675D559" w14:textId="1DD58711" w:rsidR="00BD576F" w:rsidRDefault="00BD576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062B79" w:rsidRPr="005E2A08">
        <w:rPr>
          <w:sz w:val="16"/>
          <w:szCs w:val="16"/>
        </w:rPr>
        <w:t xml:space="preserve">Od czasu, gdy do doręczeń zamiast </w:t>
      </w:r>
      <w:proofErr w:type="spellStart"/>
      <w:r w:rsidR="00062B79" w:rsidRPr="005E2A08">
        <w:rPr>
          <w:sz w:val="16"/>
          <w:szCs w:val="16"/>
        </w:rPr>
        <w:t>ePUAP</w:t>
      </w:r>
      <w:proofErr w:type="spellEnd"/>
      <w:r w:rsidR="00062B79" w:rsidRPr="005E2A08">
        <w:rPr>
          <w:sz w:val="16"/>
          <w:szCs w:val="16"/>
        </w:rPr>
        <w:t xml:space="preserve"> </w:t>
      </w:r>
      <w:r w:rsidR="00062B79">
        <w:rPr>
          <w:sz w:val="16"/>
          <w:szCs w:val="16"/>
        </w:rPr>
        <w:t>Centrum</w:t>
      </w:r>
      <w:r w:rsidR="00062B79" w:rsidRPr="005E2A08">
        <w:rPr>
          <w:sz w:val="16"/>
          <w:szCs w:val="16"/>
        </w:rPr>
        <w:t xml:space="preserve"> będzie stosować system e-Doręczeń, </w:t>
      </w:r>
      <w:r w:rsidR="00BB1D68">
        <w:rPr>
          <w:sz w:val="16"/>
          <w:szCs w:val="16"/>
        </w:rPr>
        <w:t xml:space="preserve">należy wskazać </w:t>
      </w:r>
      <w:r w:rsidR="00062B79" w:rsidRPr="005E2A08">
        <w:rPr>
          <w:sz w:val="16"/>
          <w:szCs w:val="16"/>
        </w:rPr>
        <w:t xml:space="preserve">adres do doręczeń elektronicznych (dot. </w:t>
      </w:r>
      <w:r w:rsidR="00062B79">
        <w:rPr>
          <w:sz w:val="16"/>
          <w:szCs w:val="16"/>
        </w:rPr>
        <w:t xml:space="preserve">systemu </w:t>
      </w:r>
      <w:r w:rsidR="00062B79" w:rsidRPr="005E2A08">
        <w:rPr>
          <w:sz w:val="16"/>
          <w:szCs w:val="16"/>
        </w:rPr>
        <w:t>e-Doręczenia).</w:t>
      </w:r>
    </w:p>
  </w:footnote>
  <w:footnote w:id="5">
    <w:p w14:paraId="7198535E" w14:textId="2304ABB6" w:rsidR="00F642DD" w:rsidRDefault="00F642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2A08">
        <w:rPr>
          <w:sz w:val="16"/>
          <w:szCs w:val="16"/>
        </w:rPr>
        <w:t xml:space="preserve">Od czasu, gdy do doręczeń zamiast </w:t>
      </w:r>
      <w:proofErr w:type="spellStart"/>
      <w:r w:rsidRPr="005E2A08">
        <w:rPr>
          <w:sz w:val="16"/>
          <w:szCs w:val="16"/>
        </w:rPr>
        <w:t>ePUAP</w:t>
      </w:r>
      <w:proofErr w:type="spellEnd"/>
      <w:r w:rsidRPr="005E2A08">
        <w:rPr>
          <w:sz w:val="16"/>
          <w:szCs w:val="16"/>
        </w:rPr>
        <w:t xml:space="preserve"> </w:t>
      </w:r>
      <w:r>
        <w:rPr>
          <w:sz w:val="16"/>
          <w:szCs w:val="16"/>
        </w:rPr>
        <w:t>Centrum</w:t>
      </w:r>
      <w:r w:rsidRPr="005E2A08">
        <w:rPr>
          <w:sz w:val="16"/>
          <w:szCs w:val="16"/>
        </w:rPr>
        <w:t xml:space="preserve"> będzie stosować system e-Doręczenia, wszelkie postanowienia R</w:t>
      </w:r>
      <w:r>
        <w:rPr>
          <w:sz w:val="16"/>
          <w:szCs w:val="16"/>
        </w:rPr>
        <w:t>egulaminu naboru</w:t>
      </w:r>
      <w:r w:rsidRPr="005E2A0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i załączników </w:t>
      </w:r>
      <w:r w:rsidRPr="005E2A08">
        <w:rPr>
          <w:sz w:val="16"/>
          <w:szCs w:val="16"/>
        </w:rPr>
        <w:t>dot.</w:t>
      </w:r>
      <w:r>
        <w:rPr>
          <w:sz w:val="16"/>
          <w:szCs w:val="16"/>
        </w:rPr>
        <w:t xml:space="preserve"> </w:t>
      </w:r>
      <w:proofErr w:type="spellStart"/>
      <w:r w:rsidRPr="005E2A08">
        <w:rPr>
          <w:sz w:val="16"/>
          <w:szCs w:val="16"/>
        </w:rPr>
        <w:t>ePUAP</w:t>
      </w:r>
      <w:proofErr w:type="spellEnd"/>
      <w:r w:rsidRPr="005E2A08">
        <w:rPr>
          <w:sz w:val="16"/>
          <w:szCs w:val="16"/>
        </w:rPr>
        <w:t xml:space="preserve"> stosuje się odpowiednio do systemu e-Doręczenia.</w:t>
      </w:r>
    </w:p>
  </w:footnote>
  <w:footnote w:id="6">
    <w:p w14:paraId="50C11465" w14:textId="76C98D57" w:rsidR="002A6C20" w:rsidRPr="003369FF" w:rsidRDefault="002A6C20" w:rsidP="002A6C20">
      <w:pPr>
        <w:pStyle w:val="Tekstprzypisudolnego"/>
        <w:rPr>
          <w:rFonts w:ascii="Calibri" w:hAnsi="Calibri" w:cs="Calibri"/>
          <w:sz w:val="22"/>
          <w:szCs w:val="22"/>
        </w:rPr>
      </w:pPr>
      <w:r w:rsidRPr="003369FF">
        <w:rPr>
          <w:rStyle w:val="Odwoanieprzypisudolnego"/>
          <w:rFonts w:ascii="Calibri" w:hAnsi="Calibri" w:cs="Calibri"/>
          <w:sz w:val="22"/>
          <w:szCs w:val="22"/>
        </w:rPr>
        <w:footnoteRef/>
      </w:r>
      <w:r w:rsidRPr="003369FF">
        <w:rPr>
          <w:rFonts w:ascii="Calibri" w:hAnsi="Calibri" w:cs="Calibri"/>
          <w:sz w:val="22"/>
          <w:szCs w:val="22"/>
        </w:rPr>
        <w:t xml:space="preserve"> </w:t>
      </w:r>
      <w:r w:rsidRPr="004421B4">
        <w:rPr>
          <w:rFonts w:cs="Segoe UI"/>
          <w:sz w:val="16"/>
          <w:szCs w:val="16"/>
        </w:rPr>
        <w:t>Podpisany kwalifikowalnym podpisem elektronicznym potwierdzającym zgodność z oryginałem</w:t>
      </w:r>
      <w:r w:rsidR="003245C6" w:rsidRPr="004421B4">
        <w:rPr>
          <w:rFonts w:cs="Segoe U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9165" w14:textId="7E6B2B87" w:rsidR="00214074" w:rsidRPr="002323FB" w:rsidRDefault="00214074" w:rsidP="00214074">
    <w:pPr>
      <w:pStyle w:val="Nagwek"/>
      <w:jc w:val="left"/>
      <w:rPr>
        <w:rFonts w:ascii="Calibri" w:eastAsiaTheme="majorEastAsia" w:hAnsi="Calibri" w:cs="Calibri"/>
        <w:b/>
        <w:bCs/>
        <w:color w:val="002060"/>
        <w:szCs w:val="20"/>
      </w:rPr>
    </w:pPr>
    <w:r w:rsidRPr="002323FB">
      <w:rPr>
        <w:rFonts w:ascii="Calibri" w:eastAsia="Century Gothic" w:hAnsi="Calibri" w:cs="Calibri"/>
        <w:noProof/>
        <w:color w:val="2B579A"/>
        <w:sz w:val="16"/>
        <w:szCs w:val="18"/>
        <w:shd w:val="clear" w:color="auto" w:fill="E6E6E6"/>
      </w:rPr>
      <w:drawing>
        <wp:anchor distT="0" distB="0" distL="114300" distR="114300" simplePos="0" relativeHeight="251658245" behindDoc="1" locked="0" layoutInCell="1" allowOverlap="1" wp14:anchorId="2B69A1CB" wp14:editId="1B806DE4">
          <wp:simplePos x="0" y="0"/>
          <wp:positionH relativeFrom="margin">
            <wp:align>right</wp:align>
          </wp:positionH>
          <wp:positionV relativeFrom="paragraph">
            <wp:posOffset>-59690</wp:posOffset>
          </wp:positionV>
          <wp:extent cx="1162685" cy="405765"/>
          <wp:effectExtent l="0" t="0" r="0" b="0"/>
          <wp:wrapTight wrapText="bothSides">
            <wp:wrapPolygon edited="0">
              <wp:start x="18049" y="0"/>
              <wp:lineTo x="0" y="9127"/>
              <wp:lineTo x="0" y="19268"/>
              <wp:lineTo x="17695" y="20282"/>
              <wp:lineTo x="21234" y="20282"/>
              <wp:lineTo x="21234" y="0"/>
              <wp:lineTo x="18049" y="0"/>
            </wp:wrapPolygon>
          </wp:wrapTight>
          <wp:docPr id="77646" name="Obraz 77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colorTemperature colorTemp="11300"/>
                            </a14:imgEffect>
                            <a14:imgEffect>
                              <a14:saturation sat="0"/>
                            </a14:imgEffect>
                            <a14:imgEffect>
                              <a14:brightnessContrast bright="-49000" contrast="6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985"/>
                  <a:stretch/>
                </pic:blipFill>
                <pic:spPr bwMode="auto">
                  <a:xfrm>
                    <a:off x="0" y="0"/>
                    <a:ext cx="116268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Strategiczny </w:t>
    </w:r>
    <w:r w:rsidR="00680FE7">
      <w:rPr>
        <w:rFonts w:ascii="Calibri" w:eastAsiaTheme="majorEastAsia" w:hAnsi="Calibri" w:cs="Calibri"/>
        <w:b/>
        <w:bCs/>
        <w:color w:val="002060"/>
        <w:szCs w:val="20"/>
      </w:rPr>
      <w:t>P</w:t>
    </w:r>
    <w:r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rogram </w:t>
    </w:r>
    <w:r w:rsidR="00680FE7">
      <w:rPr>
        <w:rFonts w:ascii="Calibri" w:eastAsiaTheme="majorEastAsia" w:hAnsi="Calibri" w:cs="Calibri"/>
        <w:b/>
        <w:bCs/>
        <w:color w:val="002060"/>
        <w:szCs w:val="20"/>
      </w:rPr>
      <w:t>B</w:t>
    </w:r>
    <w:r w:rsidR="00680FE7"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adań </w:t>
    </w:r>
    <w:r w:rsidR="00680FE7">
      <w:rPr>
        <w:rFonts w:ascii="Calibri" w:eastAsiaTheme="majorEastAsia" w:hAnsi="Calibri" w:cs="Calibri"/>
        <w:b/>
        <w:bCs/>
        <w:color w:val="002060"/>
        <w:szCs w:val="20"/>
      </w:rPr>
      <w:t>N</w:t>
    </w:r>
    <w:r w:rsidR="00680FE7"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aukowych </w:t>
    </w:r>
    <w:r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i </w:t>
    </w:r>
    <w:r w:rsidR="00680FE7">
      <w:rPr>
        <w:rFonts w:ascii="Calibri" w:eastAsiaTheme="majorEastAsia" w:hAnsi="Calibri" w:cs="Calibri"/>
        <w:b/>
        <w:bCs/>
        <w:color w:val="002060"/>
        <w:szCs w:val="20"/>
      </w:rPr>
      <w:t>P</w:t>
    </w:r>
    <w:r w:rsidR="00680FE7" w:rsidRPr="002323FB">
      <w:rPr>
        <w:rFonts w:ascii="Calibri" w:eastAsiaTheme="majorEastAsia" w:hAnsi="Calibri" w:cs="Calibri"/>
        <w:b/>
        <w:bCs/>
        <w:color w:val="002060"/>
        <w:szCs w:val="20"/>
      </w:rPr>
      <w:t xml:space="preserve">rac </w:t>
    </w:r>
    <w:r w:rsidR="00680FE7">
      <w:rPr>
        <w:rFonts w:ascii="Calibri" w:eastAsiaTheme="majorEastAsia" w:hAnsi="Calibri" w:cs="Calibri"/>
        <w:b/>
        <w:bCs/>
        <w:color w:val="002060"/>
        <w:szCs w:val="20"/>
      </w:rPr>
      <w:t>R</w:t>
    </w:r>
    <w:r w:rsidR="00680FE7" w:rsidRPr="002323FB">
      <w:rPr>
        <w:rFonts w:ascii="Calibri" w:eastAsiaTheme="majorEastAsia" w:hAnsi="Calibri" w:cs="Calibri"/>
        <w:b/>
        <w:bCs/>
        <w:color w:val="002060"/>
        <w:szCs w:val="20"/>
      </w:rPr>
      <w:t>ozwojowych</w:t>
    </w:r>
  </w:p>
  <w:p w14:paraId="44F2C5DA" w14:textId="77777777" w:rsidR="00214074" w:rsidRPr="002323FB" w:rsidRDefault="00214074" w:rsidP="00214074">
    <w:pPr>
      <w:pStyle w:val="Nagwek"/>
      <w:jc w:val="left"/>
      <w:rPr>
        <w:rFonts w:ascii="Calibri" w:hAnsi="Calibri" w:cs="Calibri"/>
        <w:b/>
        <w:bCs/>
        <w:color w:val="002060"/>
        <w:sz w:val="18"/>
        <w:szCs w:val="16"/>
      </w:rPr>
    </w:pPr>
    <w:r w:rsidRPr="002323FB">
      <w:rPr>
        <w:rFonts w:ascii="Calibri" w:eastAsiaTheme="majorEastAsia" w:hAnsi="Calibri" w:cs="Calibri"/>
        <w:b/>
        <w:bCs/>
        <w:color w:val="002060"/>
        <w:szCs w:val="20"/>
      </w:rPr>
      <w:t>„Społeczny i gospodarczy rozwój Polski w warunkach globalizujących się rynków”</w:t>
    </w:r>
    <w:r w:rsidRPr="002323FB">
      <w:rPr>
        <w:rFonts w:ascii="Calibri" w:eastAsia="Century Gothic" w:hAnsi="Calibri" w:cs="Calibri"/>
        <w:noProof/>
        <w:sz w:val="16"/>
        <w:szCs w:val="18"/>
      </w:rPr>
      <w:t xml:space="preserve"> </w:t>
    </w:r>
  </w:p>
  <w:p w14:paraId="309D2745" w14:textId="77777777" w:rsidR="00214074" w:rsidRPr="00B23E2D" w:rsidRDefault="00214074" w:rsidP="00214074">
    <w:pPr>
      <w:pStyle w:val="Nagwek"/>
      <w:tabs>
        <w:tab w:val="left" w:pos="142"/>
      </w:tabs>
      <w:rPr>
        <w:rFonts w:ascii="Calibri" w:hAnsi="Calibri" w:cs="Calibri"/>
      </w:rPr>
    </w:pPr>
  </w:p>
  <w:p w14:paraId="4FAF144E" w14:textId="77777777" w:rsidR="003E7E79" w:rsidRPr="00214074" w:rsidRDefault="003E7E79" w:rsidP="00DC0569">
    <w:pPr>
      <w:pStyle w:val="Nagwek"/>
      <w:tabs>
        <w:tab w:val="left" w:pos="142"/>
      </w:tabs>
      <w:rPr>
        <w:rFonts w:ascii="Calibri" w:hAnsi="Calibri" w:cs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0B59" w14:textId="4DA71C71" w:rsidR="00DE1D26" w:rsidRDefault="00DE1D26" w:rsidP="00DE1D26">
    <w:pPr>
      <w:pStyle w:val="Nagwek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D257154" wp14:editId="5E19C619">
          <wp:simplePos x="0" y="0"/>
          <wp:positionH relativeFrom="page">
            <wp:posOffset>19050</wp:posOffset>
          </wp:positionH>
          <wp:positionV relativeFrom="page">
            <wp:posOffset>0</wp:posOffset>
          </wp:positionV>
          <wp:extent cx="7543800" cy="10674350"/>
          <wp:effectExtent l="0" t="0" r="0" b="0"/>
          <wp:wrapNone/>
          <wp:docPr id="77647" name="Obraz 77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35"/>
                  <a:stretch/>
                </pic:blipFill>
                <pic:spPr bwMode="auto">
                  <a:xfrm>
                    <a:off x="0" y="0"/>
                    <a:ext cx="7543800" cy="1067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80F"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747C67BF" wp14:editId="63A4EE7D">
          <wp:simplePos x="0" y="0"/>
          <wp:positionH relativeFrom="page">
            <wp:posOffset>114300</wp:posOffset>
          </wp:positionH>
          <wp:positionV relativeFrom="paragraph">
            <wp:posOffset>-821055</wp:posOffset>
          </wp:positionV>
          <wp:extent cx="2952750" cy="2952750"/>
          <wp:effectExtent l="0" t="0" r="0" b="0"/>
          <wp:wrapNone/>
          <wp:docPr id="77648" name="Obraz 77648">
            <a:extLst xmlns:a="http://schemas.openxmlformats.org/drawingml/2006/main">
              <a:ext uri="{FF2B5EF4-FFF2-40B4-BE49-F238E27FC236}">
                <a16:creationId xmlns:a16="http://schemas.microsoft.com/office/drawing/2014/main" id="{20E00DBE-3C7E-EBCB-E0BC-8F41B8F5007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20E00DBE-3C7E-EBCB-E0BC-8F41B8F5007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295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80F">
      <w:rPr>
        <w:rFonts w:ascii="Century Gothic" w:eastAsia="Century Gothic" w:hAnsi="Century Gothic" w:cs="Times New Roman"/>
        <w:noProof/>
        <w:color w:val="2B579A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495E2506" wp14:editId="3BBF3B6F">
          <wp:simplePos x="0" y="0"/>
          <wp:positionH relativeFrom="column">
            <wp:posOffset>2886075</wp:posOffset>
          </wp:positionH>
          <wp:positionV relativeFrom="paragraph">
            <wp:posOffset>8890</wp:posOffset>
          </wp:positionV>
          <wp:extent cx="3162300" cy="1200785"/>
          <wp:effectExtent l="0" t="0" r="0" b="0"/>
          <wp:wrapNone/>
          <wp:docPr id="77649" name="Grafika 77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300" cy="1200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D145E0" w14:textId="77777777" w:rsidR="00DE1D26" w:rsidRDefault="00DE1D26" w:rsidP="00DE1D26">
    <w:pPr>
      <w:pStyle w:val="Nagwek"/>
    </w:pPr>
  </w:p>
  <w:p w14:paraId="1E728C7A" w14:textId="77777777" w:rsidR="00DE1D26" w:rsidRDefault="00DE1D26" w:rsidP="00DE1D26">
    <w:pPr>
      <w:pStyle w:val="Nagwek"/>
    </w:pPr>
  </w:p>
  <w:p w14:paraId="2B83DF97" w14:textId="77777777" w:rsidR="00DE1D26" w:rsidRPr="005E21C2" w:rsidRDefault="00DE1D26" w:rsidP="00DE1D26">
    <w:pPr>
      <w:pStyle w:val="Nagwek"/>
    </w:pPr>
  </w:p>
  <w:p w14:paraId="0355C02F" w14:textId="19EF2B4C" w:rsidR="003E7E79" w:rsidRPr="00DE1D26" w:rsidRDefault="003E7E79" w:rsidP="00DE1D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3FC1"/>
    <w:multiLevelType w:val="hybridMultilevel"/>
    <w:tmpl w:val="3512686A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75F6A84"/>
    <w:multiLevelType w:val="multilevel"/>
    <w:tmpl w:val="7D325470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  <w:b/>
        <w:color w:val="005FFF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AE76F6F"/>
    <w:multiLevelType w:val="hybridMultilevel"/>
    <w:tmpl w:val="705C15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420BD"/>
    <w:multiLevelType w:val="hybridMultilevel"/>
    <w:tmpl w:val="DAD497FC"/>
    <w:lvl w:ilvl="0" w:tplc="2C9CEB0C">
      <w:start w:val="1"/>
      <w:numFmt w:val="decimal"/>
      <w:lvlText w:val="%1."/>
      <w:lvlJc w:val="left"/>
      <w:pPr>
        <w:ind w:left="721"/>
      </w:pPr>
      <w:rPr>
        <w:rFonts w:asciiTheme="minorHAnsi" w:eastAsia="Calibri" w:hAnsiTheme="minorHAns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FEC5FC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00799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8A4B9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0A011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9041A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6054B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E8C54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70C67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E76479"/>
    <w:multiLevelType w:val="hybridMultilevel"/>
    <w:tmpl w:val="63FE8D7E"/>
    <w:lvl w:ilvl="0" w:tplc="9718E934">
      <w:start w:val="3"/>
      <w:numFmt w:val="decimal"/>
      <w:lvlText w:val="%1."/>
      <w:lvlJc w:val="left"/>
      <w:pPr>
        <w:ind w:left="720" w:hanging="360"/>
      </w:pPr>
    </w:lvl>
    <w:lvl w:ilvl="1" w:tplc="EE2E0CA0">
      <w:start w:val="1"/>
      <w:numFmt w:val="lowerLetter"/>
      <w:lvlText w:val="%2."/>
      <w:lvlJc w:val="left"/>
      <w:pPr>
        <w:ind w:left="1440" w:hanging="360"/>
      </w:pPr>
    </w:lvl>
    <w:lvl w:ilvl="2" w:tplc="A976C724">
      <w:start w:val="1"/>
      <w:numFmt w:val="lowerRoman"/>
      <w:lvlText w:val="%3."/>
      <w:lvlJc w:val="right"/>
      <w:pPr>
        <w:ind w:left="2160" w:hanging="180"/>
      </w:pPr>
    </w:lvl>
    <w:lvl w:ilvl="3" w:tplc="291EC6E0">
      <w:start w:val="1"/>
      <w:numFmt w:val="decimal"/>
      <w:lvlText w:val="%4."/>
      <w:lvlJc w:val="left"/>
      <w:pPr>
        <w:ind w:left="2880" w:hanging="360"/>
      </w:pPr>
    </w:lvl>
    <w:lvl w:ilvl="4" w:tplc="3DAE9D06">
      <w:start w:val="1"/>
      <w:numFmt w:val="lowerLetter"/>
      <w:lvlText w:val="%5."/>
      <w:lvlJc w:val="left"/>
      <w:pPr>
        <w:ind w:left="3600" w:hanging="360"/>
      </w:pPr>
    </w:lvl>
    <w:lvl w:ilvl="5" w:tplc="6A4C6234">
      <w:start w:val="1"/>
      <w:numFmt w:val="lowerRoman"/>
      <w:lvlText w:val="%6."/>
      <w:lvlJc w:val="right"/>
      <w:pPr>
        <w:ind w:left="4320" w:hanging="180"/>
      </w:pPr>
    </w:lvl>
    <w:lvl w:ilvl="6" w:tplc="C7D2721C">
      <w:start w:val="1"/>
      <w:numFmt w:val="decimal"/>
      <w:lvlText w:val="%7."/>
      <w:lvlJc w:val="left"/>
      <w:pPr>
        <w:ind w:left="5040" w:hanging="360"/>
      </w:pPr>
    </w:lvl>
    <w:lvl w:ilvl="7" w:tplc="1640E86C">
      <w:start w:val="1"/>
      <w:numFmt w:val="lowerLetter"/>
      <w:lvlText w:val="%8."/>
      <w:lvlJc w:val="left"/>
      <w:pPr>
        <w:ind w:left="5760" w:hanging="360"/>
      </w:pPr>
    </w:lvl>
    <w:lvl w:ilvl="8" w:tplc="260E4AB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F874"/>
    <w:multiLevelType w:val="hybridMultilevel"/>
    <w:tmpl w:val="CE9A9906"/>
    <w:lvl w:ilvl="0" w:tplc="FD7E8FA2">
      <w:start w:val="100"/>
      <w:numFmt w:val="lowerRoman"/>
      <w:lvlText w:val="%1."/>
      <w:lvlJc w:val="right"/>
      <w:pPr>
        <w:ind w:left="720" w:hanging="360"/>
      </w:pPr>
    </w:lvl>
    <w:lvl w:ilvl="1" w:tplc="B838EF1A">
      <w:start w:val="1"/>
      <w:numFmt w:val="lowerLetter"/>
      <w:lvlText w:val="%2."/>
      <w:lvlJc w:val="left"/>
      <w:pPr>
        <w:ind w:left="1440" w:hanging="360"/>
      </w:pPr>
    </w:lvl>
    <w:lvl w:ilvl="2" w:tplc="69705CB8">
      <w:start w:val="1"/>
      <w:numFmt w:val="lowerRoman"/>
      <w:lvlText w:val="%3."/>
      <w:lvlJc w:val="right"/>
      <w:pPr>
        <w:ind w:left="2160" w:hanging="180"/>
      </w:pPr>
    </w:lvl>
    <w:lvl w:ilvl="3" w:tplc="55A2AE78">
      <w:start w:val="1"/>
      <w:numFmt w:val="decimal"/>
      <w:lvlText w:val="%4."/>
      <w:lvlJc w:val="left"/>
      <w:pPr>
        <w:ind w:left="2880" w:hanging="360"/>
      </w:pPr>
    </w:lvl>
    <w:lvl w:ilvl="4" w:tplc="D0306348">
      <w:start w:val="1"/>
      <w:numFmt w:val="lowerLetter"/>
      <w:lvlText w:val="%5."/>
      <w:lvlJc w:val="left"/>
      <w:pPr>
        <w:ind w:left="3600" w:hanging="360"/>
      </w:pPr>
    </w:lvl>
    <w:lvl w:ilvl="5" w:tplc="3A8454FA">
      <w:start w:val="1"/>
      <w:numFmt w:val="lowerRoman"/>
      <w:lvlText w:val="%6."/>
      <w:lvlJc w:val="right"/>
      <w:pPr>
        <w:ind w:left="4320" w:hanging="180"/>
      </w:pPr>
    </w:lvl>
    <w:lvl w:ilvl="6" w:tplc="5E78864C">
      <w:start w:val="1"/>
      <w:numFmt w:val="decimal"/>
      <w:lvlText w:val="%7."/>
      <w:lvlJc w:val="left"/>
      <w:pPr>
        <w:ind w:left="5040" w:hanging="360"/>
      </w:pPr>
    </w:lvl>
    <w:lvl w:ilvl="7" w:tplc="B218D1A0">
      <w:start w:val="1"/>
      <w:numFmt w:val="lowerLetter"/>
      <w:lvlText w:val="%8."/>
      <w:lvlJc w:val="left"/>
      <w:pPr>
        <w:ind w:left="5760" w:hanging="360"/>
      </w:pPr>
    </w:lvl>
    <w:lvl w:ilvl="8" w:tplc="5F5834C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D6A6B"/>
    <w:multiLevelType w:val="hybridMultilevel"/>
    <w:tmpl w:val="90F0DB28"/>
    <w:lvl w:ilvl="0" w:tplc="0A7EDB40">
      <w:start w:val="1"/>
      <w:numFmt w:val="decimal"/>
      <w:lvlText w:val="%1)"/>
      <w:lvlJc w:val="left"/>
      <w:pPr>
        <w:ind w:left="720" w:hanging="360"/>
      </w:pPr>
    </w:lvl>
    <w:lvl w:ilvl="1" w:tplc="A5F42B34">
      <w:start w:val="1"/>
      <w:numFmt w:val="lowerLetter"/>
      <w:lvlText w:val="%2."/>
      <w:lvlJc w:val="left"/>
      <w:pPr>
        <w:ind w:left="1440" w:hanging="360"/>
      </w:pPr>
    </w:lvl>
    <w:lvl w:ilvl="2" w:tplc="EFB48F40">
      <w:start w:val="1"/>
      <w:numFmt w:val="lowerRoman"/>
      <w:lvlText w:val="%3."/>
      <w:lvlJc w:val="right"/>
      <w:pPr>
        <w:ind w:left="2160" w:hanging="180"/>
      </w:pPr>
    </w:lvl>
    <w:lvl w:ilvl="3" w:tplc="1F927DB2">
      <w:start w:val="1"/>
      <w:numFmt w:val="decimal"/>
      <w:lvlText w:val="%4."/>
      <w:lvlJc w:val="left"/>
      <w:pPr>
        <w:ind w:left="2880" w:hanging="360"/>
      </w:pPr>
    </w:lvl>
    <w:lvl w:ilvl="4" w:tplc="A29CBFC0">
      <w:start w:val="1"/>
      <w:numFmt w:val="lowerLetter"/>
      <w:lvlText w:val="%5."/>
      <w:lvlJc w:val="left"/>
      <w:pPr>
        <w:ind w:left="3600" w:hanging="360"/>
      </w:pPr>
    </w:lvl>
    <w:lvl w:ilvl="5" w:tplc="B8C636F2">
      <w:start w:val="1"/>
      <w:numFmt w:val="lowerRoman"/>
      <w:lvlText w:val="%6."/>
      <w:lvlJc w:val="right"/>
      <w:pPr>
        <w:ind w:left="4320" w:hanging="180"/>
      </w:pPr>
    </w:lvl>
    <w:lvl w:ilvl="6" w:tplc="58F8ABA0">
      <w:start w:val="1"/>
      <w:numFmt w:val="decimal"/>
      <w:lvlText w:val="%7."/>
      <w:lvlJc w:val="left"/>
      <w:pPr>
        <w:ind w:left="5040" w:hanging="360"/>
      </w:pPr>
    </w:lvl>
    <w:lvl w:ilvl="7" w:tplc="8D707F78">
      <w:start w:val="1"/>
      <w:numFmt w:val="lowerLetter"/>
      <w:lvlText w:val="%8."/>
      <w:lvlJc w:val="left"/>
      <w:pPr>
        <w:ind w:left="5760" w:hanging="360"/>
      </w:pPr>
    </w:lvl>
    <w:lvl w:ilvl="8" w:tplc="8688877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0038B"/>
    <w:multiLevelType w:val="hybridMultilevel"/>
    <w:tmpl w:val="EA44F094"/>
    <w:lvl w:ilvl="0" w:tplc="F9026282">
      <w:start w:val="2"/>
      <w:numFmt w:val="decimal"/>
      <w:lvlText w:val="%1."/>
      <w:lvlJc w:val="left"/>
      <w:pPr>
        <w:ind w:left="720" w:hanging="360"/>
      </w:pPr>
    </w:lvl>
    <w:lvl w:ilvl="1" w:tplc="6FFED874">
      <w:start w:val="1"/>
      <w:numFmt w:val="lowerLetter"/>
      <w:lvlText w:val="%2."/>
      <w:lvlJc w:val="left"/>
      <w:pPr>
        <w:ind w:left="1440" w:hanging="360"/>
      </w:pPr>
    </w:lvl>
    <w:lvl w:ilvl="2" w:tplc="64766B60">
      <w:start w:val="1"/>
      <w:numFmt w:val="lowerRoman"/>
      <w:lvlText w:val="%3."/>
      <w:lvlJc w:val="right"/>
      <w:pPr>
        <w:ind w:left="2160" w:hanging="180"/>
      </w:pPr>
    </w:lvl>
    <w:lvl w:ilvl="3" w:tplc="C4AA31CC">
      <w:start w:val="1"/>
      <w:numFmt w:val="decimal"/>
      <w:lvlText w:val="%4."/>
      <w:lvlJc w:val="left"/>
      <w:pPr>
        <w:ind w:left="2880" w:hanging="360"/>
      </w:pPr>
    </w:lvl>
    <w:lvl w:ilvl="4" w:tplc="B12C8AAA">
      <w:start w:val="1"/>
      <w:numFmt w:val="lowerLetter"/>
      <w:lvlText w:val="%5."/>
      <w:lvlJc w:val="left"/>
      <w:pPr>
        <w:ind w:left="3600" w:hanging="360"/>
      </w:pPr>
    </w:lvl>
    <w:lvl w:ilvl="5" w:tplc="3C8AC716">
      <w:start w:val="1"/>
      <w:numFmt w:val="lowerRoman"/>
      <w:lvlText w:val="%6."/>
      <w:lvlJc w:val="right"/>
      <w:pPr>
        <w:ind w:left="4320" w:hanging="180"/>
      </w:pPr>
    </w:lvl>
    <w:lvl w:ilvl="6" w:tplc="1A663168">
      <w:start w:val="1"/>
      <w:numFmt w:val="decimal"/>
      <w:lvlText w:val="%7."/>
      <w:lvlJc w:val="left"/>
      <w:pPr>
        <w:ind w:left="5040" w:hanging="360"/>
      </w:pPr>
    </w:lvl>
    <w:lvl w:ilvl="7" w:tplc="C4849574">
      <w:start w:val="1"/>
      <w:numFmt w:val="lowerLetter"/>
      <w:lvlText w:val="%8."/>
      <w:lvlJc w:val="left"/>
      <w:pPr>
        <w:ind w:left="5760" w:hanging="360"/>
      </w:pPr>
    </w:lvl>
    <w:lvl w:ilvl="8" w:tplc="318669C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2502A"/>
    <w:multiLevelType w:val="hybridMultilevel"/>
    <w:tmpl w:val="530AF698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37866"/>
    <w:multiLevelType w:val="hybridMultilevel"/>
    <w:tmpl w:val="5E429A3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3220F"/>
    <w:multiLevelType w:val="hybridMultilevel"/>
    <w:tmpl w:val="B3846454"/>
    <w:lvl w:ilvl="0" w:tplc="680E635C">
      <w:start w:val="7"/>
      <w:numFmt w:val="decimal"/>
      <w:lvlText w:val="%1."/>
      <w:lvlJc w:val="left"/>
      <w:pPr>
        <w:ind w:left="720" w:hanging="360"/>
      </w:pPr>
    </w:lvl>
    <w:lvl w:ilvl="1" w:tplc="1EA86FEC">
      <w:start w:val="1"/>
      <w:numFmt w:val="lowerLetter"/>
      <w:lvlText w:val="%2."/>
      <w:lvlJc w:val="left"/>
      <w:pPr>
        <w:ind w:left="1440" w:hanging="360"/>
      </w:pPr>
    </w:lvl>
    <w:lvl w:ilvl="2" w:tplc="4126D2BA">
      <w:start w:val="1"/>
      <w:numFmt w:val="lowerRoman"/>
      <w:lvlText w:val="%3."/>
      <w:lvlJc w:val="right"/>
      <w:pPr>
        <w:ind w:left="2160" w:hanging="180"/>
      </w:pPr>
    </w:lvl>
    <w:lvl w:ilvl="3" w:tplc="AAF4D7C0">
      <w:start w:val="1"/>
      <w:numFmt w:val="decimal"/>
      <w:lvlText w:val="%4."/>
      <w:lvlJc w:val="left"/>
      <w:pPr>
        <w:ind w:left="2880" w:hanging="360"/>
      </w:pPr>
    </w:lvl>
    <w:lvl w:ilvl="4" w:tplc="8B6C5766">
      <w:start w:val="1"/>
      <w:numFmt w:val="lowerLetter"/>
      <w:lvlText w:val="%5."/>
      <w:lvlJc w:val="left"/>
      <w:pPr>
        <w:ind w:left="3600" w:hanging="360"/>
      </w:pPr>
    </w:lvl>
    <w:lvl w:ilvl="5" w:tplc="462EE210">
      <w:start w:val="1"/>
      <w:numFmt w:val="lowerRoman"/>
      <w:lvlText w:val="%6."/>
      <w:lvlJc w:val="right"/>
      <w:pPr>
        <w:ind w:left="4320" w:hanging="180"/>
      </w:pPr>
    </w:lvl>
    <w:lvl w:ilvl="6" w:tplc="158AA714">
      <w:start w:val="1"/>
      <w:numFmt w:val="decimal"/>
      <w:lvlText w:val="%7."/>
      <w:lvlJc w:val="left"/>
      <w:pPr>
        <w:ind w:left="5040" w:hanging="360"/>
      </w:pPr>
    </w:lvl>
    <w:lvl w:ilvl="7" w:tplc="3072D280">
      <w:start w:val="1"/>
      <w:numFmt w:val="lowerLetter"/>
      <w:lvlText w:val="%8."/>
      <w:lvlJc w:val="left"/>
      <w:pPr>
        <w:ind w:left="5760" w:hanging="360"/>
      </w:pPr>
    </w:lvl>
    <w:lvl w:ilvl="8" w:tplc="364A328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5253E"/>
    <w:multiLevelType w:val="hybridMultilevel"/>
    <w:tmpl w:val="C3DEBA68"/>
    <w:lvl w:ilvl="0" w:tplc="0415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2" w15:restartNumberingAfterBreak="0">
    <w:nsid w:val="25BE2AC2"/>
    <w:multiLevelType w:val="hybridMultilevel"/>
    <w:tmpl w:val="397CC552"/>
    <w:lvl w:ilvl="0" w:tplc="B62416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8C0A4"/>
    <w:multiLevelType w:val="hybridMultilevel"/>
    <w:tmpl w:val="6C08E052"/>
    <w:lvl w:ilvl="0" w:tplc="5896ECF6">
      <w:start w:val="5"/>
      <w:numFmt w:val="decimal"/>
      <w:lvlText w:val="%1."/>
      <w:lvlJc w:val="left"/>
      <w:pPr>
        <w:ind w:left="720" w:hanging="360"/>
      </w:pPr>
    </w:lvl>
    <w:lvl w:ilvl="1" w:tplc="463C0242">
      <w:start w:val="1"/>
      <w:numFmt w:val="lowerLetter"/>
      <w:lvlText w:val="%2."/>
      <w:lvlJc w:val="left"/>
      <w:pPr>
        <w:ind w:left="1440" w:hanging="360"/>
      </w:pPr>
    </w:lvl>
    <w:lvl w:ilvl="2" w:tplc="2006E0F6">
      <w:start w:val="1"/>
      <w:numFmt w:val="lowerRoman"/>
      <w:lvlText w:val="%3."/>
      <w:lvlJc w:val="right"/>
      <w:pPr>
        <w:ind w:left="2160" w:hanging="180"/>
      </w:pPr>
    </w:lvl>
    <w:lvl w:ilvl="3" w:tplc="C11E2762">
      <w:start w:val="1"/>
      <w:numFmt w:val="decimal"/>
      <w:lvlText w:val="%4."/>
      <w:lvlJc w:val="left"/>
      <w:pPr>
        <w:ind w:left="2880" w:hanging="360"/>
      </w:pPr>
    </w:lvl>
    <w:lvl w:ilvl="4" w:tplc="47587C50">
      <w:start w:val="1"/>
      <w:numFmt w:val="lowerLetter"/>
      <w:lvlText w:val="%5."/>
      <w:lvlJc w:val="left"/>
      <w:pPr>
        <w:ind w:left="3600" w:hanging="360"/>
      </w:pPr>
    </w:lvl>
    <w:lvl w:ilvl="5" w:tplc="86D0449C">
      <w:start w:val="1"/>
      <w:numFmt w:val="lowerRoman"/>
      <w:lvlText w:val="%6."/>
      <w:lvlJc w:val="right"/>
      <w:pPr>
        <w:ind w:left="4320" w:hanging="180"/>
      </w:pPr>
    </w:lvl>
    <w:lvl w:ilvl="6" w:tplc="7FFEAA3A">
      <w:start w:val="1"/>
      <w:numFmt w:val="decimal"/>
      <w:lvlText w:val="%7."/>
      <w:lvlJc w:val="left"/>
      <w:pPr>
        <w:ind w:left="5040" w:hanging="360"/>
      </w:pPr>
    </w:lvl>
    <w:lvl w:ilvl="7" w:tplc="E67472BC">
      <w:start w:val="1"/>
      <w:numFmt w:val="lowerLetter"/>
      <w:lvlText w:val="%8."/>
      <w:lvlJc w:val="left"/>
      <w:pPr>
        <w:ind w:left="5760" w:hanging="360"/>
      </w:pPr>
    </w:lvl>
    <w:lvl w:ilvl="8" w:tplc="1DB4E3C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9653E8"/>
    <w:multiLevelType w:val="hybridMultilevel"/>
    <w:tmpl w:val="79E00E04"/>
    <w:lvl w:ilvl="0" w:tplc="F99204EC">
      <w:start w:val="11"/>
      <w:numFmt w:val="decimal"/>
      <w:lvlText w:val="%1."/>
      <w:lvlJc w:val="left"/>
      <w:pPr>
        <w:ind w:left="720" w:hanging="360"/>
      </w:pPr>
    </w:lvl>
    <w:lvl w:ilvl="1" w:tplc="3960999A">
      <w:start w:val="1"/>
      <w:numFmt w:val="lowerLetter"/>
      <w:lvlText w:val="%2."/>
      <w:lvlJc w:val="left"/>
      <w:pPr>
        <w:ind w:left="1440" w:hanging="360"/>
      </w:pPr>
    </w:lvl>
    <w:lvl w:ilvl="2" w:tplc="223242A0">
      <w:start w:val="1"/>
      <w:numFmt w:val="lowerRoman"/>
      <w:lvlText w:val="%3."/>
      <w:lvlJc w:val="right"/>
      <w:pPr>
        <w:ind w:left="2160" w:hanging="180"/>
      </w:pPr>
    </w:lvl>
    <w:lvl w:ilvl="3" w:tplc="476663EE">
      <w:start w:val="1"/>
      <w:numFmt w:val="decimal"/>
      <w:lvlText w:val="%4."/>
      <w:lvlJc w:val="left"/>
      <w:pPr>
        <w:ind w:left="2880" w:hanging="360"/>
      </w:pPr>
    </w:lvl>
    <w:lvl w:ilvl="4" w:tplc="14488C3E">
      <w:start w:val="1"/>
      <w:numFmt w:val="lowerLetter"/>
      <w:lvlText w:val="%5."/>
      <w:lvlJc w:val="left"/>
      <w:pPr>
        <w:ind w:left="3600" w:hanging="360"/>
      </w:pPr>
    </w:lvl>
    <w:lvl w:ilvl="5" w:tplc="A430563A">
      <w:start w:val="1"/>
      <w:numFmt w:val="lowerRoman"/>
      <w:lvlText w:val="%6."/>
      <w:lvlJc w:val="right"/>
      <w:pPr>
        <w:ind w:left="4320" w:hanging="180"/>
      </w:pPr>
    </w:lvl>
    <w:lvl w:ilvl="6" w:tplc="51B85CD8">
      <w:start w:val="1"/>
      <w:numFmt w:val="decimal"/>
      <w:lvlText w:val="%7."/>
      <w:lvlJc w:val="left"/>
      <w:pPr>
        <w:ind w:left="5040" w:hanging="360"/>
      </w:pPr>
    </w:lvl>
    <w:lvl w:ilvl="7" w:tplc="4C527644">
      <w:start w:val="1"/>
      <w:numFmt w:val="lowerLetter"/>
      <w:lvlText w:val="%8."/>
      <w:lvlJc w:val="left"/>
      <w:pPr>
        <w:ind w:left="5760" w:hanging="360"/>
      </w:pPr>
    </w:lvl>
    <w:lvl w:ilvl="8" w:tplc="8E0037B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45495"/>
    <w:multiLevelType w:val="hybridMultilevel"/>
    <w:tmpl w:val="458A4732"/>
    <w:lvl w:ilvl="0" w:tplc="A21442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C20F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3C0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605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2E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426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F2D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789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A83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B7D465"/>
    <w:multiLevelType w:val="hybridMultilevel"/>
    <w:tmpl w:val="910285D2"/>
    <w:lvl w:ilvl="0" w:tplc="40FA0850">
      <w:start w:val="100"/>
      <w:numFmt w:val="lowerRoman"/>
      <w:lvlText w:val="%1."/>
      <w:lvlJc w:val="right"/>
      <w:pPr>
        <w:ind w:left="720" w:hanging="360"/>
      </w:pPr>
    </w:lvl>
    <w:lvl w:ilvl="1" w:tplc="25FA6CF0">
      <w:start w:val="1"/>
      <w:numFmt w:val="lowerLetter"/>
      <w:lvlText w:val="%2."/>
      <w:lvlJc w:val="left"/>
      <w:pPr>
        <w:ind w:left="1440" w:hanging="360"/>
      </w:pPr>
    </w:lvl>
    <w:lvl w:ilvl="2" w:tplc="9DAA297A">
      <w:start w:val="1"/>
      <w:numFmt w:val="lowerRoman"/>
      <w:lvlText w:val="%3."/>
      <w:lvlJc w:val="right"/>
      <w:pPr>
        <w:ind w:left="2160" w:hanging="180"/>
      </w:pPr>
    </w:lvl>
    <w:lvl w:ilvl="3" w:tplc="80B65AB0">
      <w:start w:val="1"/>
      <w:numFmt w:val="decimal"/>
      <w:lvlText w:val="%4."/>
      <w:lvlJc w:val="left"/>
      <w:pPr>
        <w:ind w:left="2880" w:hanging="360"/>
      </w:pPr>
    </w:lvl>
    <w:lvl w:ilvl="4" w:tplc="89BA0C86">
      <w:start w:val="1"/>
      <w:numFmt w:val="lowerLetter"/>
      <w:lvlText w:val="%5."/>
      <w:lvlJc w:val="left"/>
      <w:pPr>
        <w:ind w:left="3600" w:hanging="360"/>
      </w:pPr>
    </w:lvl>
    <w:lvl w:ilvl="5" w:tplc="B5F2BD16">
      <w:start w:val="1"/>
      <w:numFmt w:val="lowerRoman"/>
      <w:lvlText w:val="%6."/>
      <w:lvlJc w:val="right"/>
      <w:pPr>
        <w:ind w:left="4320" w:hanging="180"/>
      </w:pPr>
    </w:lvl>
    <w:lvl w:ilvl="6" w:tplc="83B08EC2">
      <w:start w:val="1"/>
      <w:numFmt w:val="decimal"/>
      <w:lvlText w:val="%7."/>
      <w:lvlJc w:val="left"/>
      <w:pPr>
        <w:ind w:left="5040" w:hanging="360"/>
      </w:pPr>
    </w:lvl>
    <w:lvl w:ilvl="7" w:tplc="2B80342A">
      <w:start w:val="1"/>
      <w:numFmt w:val="lowerLetter"/>
      <w:lvlText w:val="%8."/>
      <w:lvlJc w:val="left"/>
      <w:pPr>
        <w:ind w:left="5760" w:hanging="360"/>
      </w:pPr>
    </w:lvl>
    <w:lvl w:ilvl="8" w:tplc="8B5E28E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8C425B"/>
    <w:multiLevelType w:val="hybridMultilevel"/>
    <w:tmpl w:val="3DC2A946"/>
    <w:lvl w:ilvl="0" w:tplc="C2AE17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768052">
      <w:start w:val="1"/>
      <w:numFmt w:val="decimal"/>
      <w:lvlText w:val="%2)"/>
      <w:lvlJc w:val="left"/>
      <w:pPr>
        <w:ind w:left="1440" w:hanging="360"/>
      </w:pPr>
      <w:rPr>
        <w:color w:val="262626" w:themeColor="accent6" w:themeShade="80"/>
      </w:rPr>
    </w:lvl>
    <w:lvl w:ilvl="2" w:tplc="FFFFFFFF">
      <w:start w:val="1"/>
      <w:numFmt w:val="bullet"/>
      <w:lvlText w:val=""/>
      <w:lvlJc w:val="left"/>
      <w:pPr>
        <w:ind w:left="2700" w:hanging="720"/>
      </w:pPr>
      <w:rPr>
        <w:u w:val="none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1875E3"/>
    <w:multiLevelType w:val="hybridMultilevel"/>
    <w:tmpl w:val="1E3EA0DA"/>
    <w:lvl w:ilvl="0" w:tplc="6E146A7A">
      <w:start w:val="1"/>
      <w:numFmt w:val="lowerLetter"/>
      <w:lvlText w:val="%1."/>
      <w:lvlJc w:val="left"/>
      <w:pPr>
        <w:ind w:left="720" w:hanging="360"/>
      </w:pPr>
    </w:lvl>
    <w:lvl w:ilvl="1" w:tplc="2B56CFEA">
      <w:start w:val="1"/>
      <w:numFmt w:val="lowerLetter"/>
      <w:lvlText w:val="%2."/>
      <w:lvlJc w:val="left"/>
      <w:pPr>
        <w:ind w:left="1440" w:hanging="360"/>
      </w:pPr>
    </w:lvl>
    <w:lvl w:ilvl="2" w:tplc="CBD42918">
      <w:start w:val="1"/>
      <w:numFmt w:val="lowerRoman"/>
      <w:lvlText w:val="%3."/>
      <w:lvlJc w:val="right"/>
      <w:pPr>
        <w:ind w:left="2160" w:hanging="180"/>
      </w:pPr>
    </w:lvl>
    <w:lvl w:ilvl="3" w:tplc="F3849E8A">
      <w:start w:val="1"/>
      <w:numFmt w:val="decimal"/>
      <w:lvlText w:val="%4."/>
      <w:lvlJc w:val="left"/>
      <w:pPr>
        <w:ind w:left="2880" w:hanging="360"/>
      </w:pPr>
    </w:lvl>
    <w:lvl w:ilvl="4" w:tplc="91F6094A">
      <w:start w:val="1"/>
      <w:numFmt w:val="lowerLetter"/>
      <w:lvlText w:val="%5."/>
      <w:lvlJc w:val="left"/>
      <w:pPr>
        <w:ind w:left="3600" w:hanging="360"/>
      </w:pPr>
    </w:lvl>
    <w:lvl w:ilvl="5" w:tplc="C0E814E6">
      <w:start w:val="1"/>
      <w:numFmt w:val="lowerRoman"/>
      <w:lvlText w:val="%6."/>
      <w:lvlJc w:val="right"/>
      <w:pPr>
        <w:ind w:left="4320" w:hanging="180"/>
      </w:pPr>
    </w:lvl>
    <w:lvl w:ilvl="6" w:tplc="3E467D3C">
      <w:start w:val="1"/>
      <w:numFmt w:val="decimal"/>
      <w:lvlText w:val="%7."/>
      <w:lvlJc w:val="left"/>
      <w:pPr>
        <w:ind w:left="5040" w:hanging="360"/>
      </w:pPr>
    </w:lvl>
    <w:lvl w:ilvl="7" w:tplc="D6B8D0B8">
      <w:start w:val="1"/>
      <w:numFmt w:val="lowerLetter"/>
      <w:lvlText w:val="%8."/>
      <w:lvlJc w:val="left"/>
      <w:pPr>
        <w:ind w:left="5760" w:hanging="360"/>
      </w:pPr>
    </w:lvl>
    <w:lvl w:ilvl="8" w:tplc="AE3E02F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7B6"/>
    <w:multiLevelType w:val="hybridMultilevel"/>
    <w:tmpl w:val="19B20DC0"/>
    <w:lvl w:ilvl="0" w:tplc="C3B6D5D6">
      <w:start w:val="1"/>
      <w:numFmt w:val="lowerLetter"/>
      <w:lvlText w:val="%1."/>
      <w:lvlJc w:val="left"/>
      <w:pPr>
        <w:ind w:left="720" w:hanging="360"/>
      </w:pPr>
    </w:lvl>
    <w:lvl w:ilvl="1" w:tplc="0EFC37E2">
      <w:start w:val="1"/>
      <w:numFmt w:val="lowerLetter"/>
      <w:lvlText w:val="%2."/>
      <w:lvlJc w:val="left"/>
      <w:pPr>
        <w:ind w:left="1440" w:hanging="360"/>
      </w:pPr>
    </w:lvl>
    <w:lvl w:ilvl="2" w:tplc="25DA9D48">
      <w:start w:val="1"/>
      <w:numFmt w:val="lowerRoman"/>
      <w:lvlText w:val="%3."/>
      <w:lvlJc w:val="right"/>
      <w:pPr>
        <w:ind w:left="2160" w:hanging="180"/>
      </w:pPr>
    </w:lvl>
    <w:lvl w:ilvl="3" w:tplc="3A66D686">
      <w:start w:val="1"/>
      <w:numFmt w:val="decimal"/>
      <w:lvlText w:val="%4."/>
      <w:lvlJc w:val="left"/>
      <w:pPr>
        <w:ind w:left="2880" w:hanging="360"/>
      </w:pPr>
    </w:lvl>
    <w:lvl w:ilvl="4" w:tplc="88A6C172">
      <w:start w:val="1"/>
      <w:numFmt w:val="lowerLetter"/>
      <w:lvlText w:val="%5."/>
      <w:lvlJc w:val="left"/>
      <w:pPr>
        <w:ind w:left="3600" w:hanging="360"/>
      </w:pPr>
    </w:lvl>
    <w:lvl w:ilvl="5" w:tplc="E45C24EC">
      <w:start w:val="1"/>
      <w:numFmt w:val="lowerRoman"/>
      <w:lvlText w:val="%6."/>
      <w:lvlJc w:val="right"/>
      <w:pPr>
        <w:ind w:left="4320" w:hanging="180"/>
      </w:pPr>
    </w:lvl>
    <w:lvl w:ilvl="6" w:tplc="EF181DB6">
      <w:start w:val="1"/>
      <w:numFmt w:val="decimal"/>
      <w:lvlText w:val="%7."/>
      <w:lvlJc w:val="left"/>
      <w:pPr>
        <w:ind w:left="5040" w:hanging="360"/>
      </w:pPr>
    </w:lvl>
    <w:lvl w:ilvl="7" w:tplc="1A22CE88">
      <w:start w:val="1"/>
      <w:numFmt w:val="lowerLetter"/>
      <w:lvlText w:val="%8."/>
      <w:lvlJc w:val="left"/>
      <w:pPr>
        <w:ind w:left="5760" w:hanging="360"/>
      </w:pPr>
    </w:lvl>
    <w:lvl w:ilvl="8" w:tplc="F81876C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436BEE"/>
    <w:multiLevelType w:val="hybridMultilevel"/>
    <w:tmpl w:val="217A8C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0615AE"/>
    <w:multiLevelType w:val="hybridMultilevel"/>
    <w:tmpl w:val="1EF0660A"/>
    <w:lvl w:ilvl="0" w:tplc="FB5EE44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9286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308F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59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055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185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DE4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2A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264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3164C"/>
    <w:multiLevelType w:val="hybridMultilevel"/>
    <w:tmpl w:val="00C004CA"/>
    <w:lvl w:ilvl="0" w:tplc="03DEC0FA">
      <w:start w:val="500"/>
      <w:numFmt w:val="lowerRoman"/>
      <w:lvlText w:val="%1."/>
      <w:lvlJc w:val="right"/>
      <w:pPr>
        <w:ind w:left="720" w:hanging="360"/>
      </w:pPr>
    </w:lvl>
    <w:lvl w:ilvl="1" w:tplc="C20E3146">
      <w:start w:val="1"/>
      <w:numFmt w:val="lowerLetter"/>
      <w:lvlText w:val="%2."/>
      <w:lvlJc w:val="left"/>
      <w:pPr>
        <w:ind w:left="1440" w:hanging="360"/>
      </w:pPr>
    </w:lvl>
    <w:lvl w:ilvl="2" w:tplc="BCF6A7CC">
      <w:start w:val="1"/>
      <w:numFmt w:val="lowerRoman"/>
      <w:lvlText w:val="%3."/>
      <w:lvlJc w:val="right"/>
      <w:pPr>
        <w:ind w:left="2160" w:hanging="180"/>
      </w:pPr>
    </w:lvl>
    <w:lvl w:ilvl="3" w:tplc="A5FE8A4A">
      <w:start w:val="1"/>
      <w:numFmt w:val="decimal"/>
      <w:lvlText w:val="%4."/>
      <w:lvlJc w:val="left"/>
      <w:pPr>
        <w:ind w:left="2880" w:hanging="360"/>
      </w:pPr>
    </w:lvl>
    <w:lvl w:ilvl="4" w:tplc="AAAC0428">
      <w:start w:val="1"/>
      <w:numFmt w:val="lowerLetter"/>
      <w:lvlText w:val="%5."/>
      <w:lvlJc w:val="left"/>
      <w:pPr>
        <w:ind w:left="3600" w:hanging="360"/>
      </w:pPr>
    </w:lvl>
    <w:lvl w:ilvl="5" w:tplc="B77A7932">
      <w:start w:val="1"/>
      <w:numFmt w:val="lowerRoman"/>
      <w:lvlText w:val="%6."/>
      <w:lvlJc w:val="right"/>
      <w:pPr>
        <w:ind w:left="4320" w:hanging="180"/>
      </w:pPr>
    </w:lvl>
    <w:lvl w:ilvl="6" w:tplc="EA44EC24">
      <w:start w:val="1"/>
      <w:numFmt w:val="decimal"/>
      <w:lvlText w:val="%7."/>
      <w:lvlJc w:val="left"/>
      <w:pPr>
        <w:ind w:left="5040" w:hanging="360"/>
      </w:pPr>
    </w:lvl>
    <w:lvl w:ilvl="7" w:tplc="B740817A">
      <w:start w:val="1"/>
      <w:numFmt w:val="lowerLetter"/>
      <w:lvlText w:val="%8."/>
      <w:lvlJc w:val="left"/>
      <w:pPr>
        <w:ind w:left="5760" w:hanging="360"/>
      </w:pPr>
    </w:lvl>
    <w:lvl w:ilvl="8" w:tplc="BC5C94B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803C0"/>
    <w:multiLevelType w:val="hybridMultilevel"/>
    <w:tmpl w:val="09C8A7B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3A67395"/>
    <w:multiLevelType w:val="hybridMultilevel"/>
    <w:tmpl w:val="5C08F90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C8A63D48">
      <w:start w:val="1"/>
      <w:numFmt w:val="decimal"/>
      <w:lvlText w:val="%2."/>
      <w:lvlJc w:val="left"/>
      <w:pPr>
        <w:ind w:left="2145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BECB6F"/>
    <w:multiLevelType w:val="hybridMultilevel"/>
    <w:tmpl w:val="71AC77C0"/>
    <w:lvl w:ilvl="0" w:tplc="92567D1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64C3B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CAB0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769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460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C84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AA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441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1A7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25033"/>
    <w:multiLevelType w:val="hybridMultilevel"/>
    <w:tmpl w:val="F940BABE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669D6"/>
    <w:multiLevelType w:val="hybridMultilevel"/>
    <w:tmpl w:val="5732B1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FD7A0B"/>
    <w:multiLevelType w:val="hybridMultilevel"/>
    <w:tmpl w:val="A4F018B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551E28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D87AD"/>
    <w:multiLevelType w:val="hybridMultilevel"/>
    <w:tmpl w:val="97C28E42"/>
    <w:lvl w:ilvl="0" w:tplc="17DE1158">
      <w:start w:val="2"/>
      <w:numFmt w:val="lowerLetter"/>
      <w:lvlText w:val="%1."/>
      <w:lvlJc w:val="left"/>
      <w:pPr>
        <w:ind w:left="720" w:hanging="360"/>
      </w:pPr>
    </w:lvl>
    <w:lvl w:ilvl="1" w:tplc="E3920D76">
      <w:start w:val="1"/>
      <w:numFmt w:val="lowerLetter"/>
      <w:lvlText w:val="%2."/>
      <w:lvlJc w:val="left"/>
      <w:pPr>
        <w:ind w:left="1440" w:hanging="360"/>
      </w:pPr>
    </w:lvl>
    <w:lvl w:ilvl="2" w:tplc="C1DED20A">
      <w:start w:val="1"/>
      <w:numFmt w:val="lowerRoman"/>
      <w:lvlText w:val="%3."/>
      <w:lvlJc w:val="right"/>
      <w:pPr>
        <w:ind w:left="2160" w:hanging="180"/>
      </w:pPr>
    </w:lvl>
    <w:lvl w:ilvl="3" w:tplc="6788628A">
      <w:start w:val="1"/>
      <w:numFmt w:val="decimal"/>
      <w:lvlText w:val="%4."/>
      <w:lvlJc w:val="left"/>
      <w:pPr>
        <w:ind w:left="2880" w:hanging="360"/>
      </w:pPr>
    </w:lvl>
    <w:lvl w:ilvl="4" w:tplc="AE78B1FA">
      <w:start w:val="1"/>
      <w:numFmt w:val="lowerLetter"/>
      <w:lvlText w:val="%5."/>
      <w:lvlJc w:val="left"/>
      <w:pPr>
        <w:ind w:left="3600" w:hanging="360"/>
      </w:pPr>
    </w:lvl>
    <w:lvl w:ilvl="5" w:tplc="51E41A4C">
      <w:start w:val="1"/>
      <w:numFmt w:val="lowerRoman"/>
      <w:lvlText w:val="%6."/>
      <w:lvlJc w:val="right"/>
      <w:pPr>
        <w:ind w:left="4320" w:hanging="180"/>
      </w:pPr>
    </w:lvl>
    <w:lvl w:ilvl="6" w:tplc="2D48AFD2">
      <w:start w:val="1"/>
      <w:numFmt w:val="decimal"/>
      <w:lvlText w:val="%7."/>
      <w:lvlJc w:val="left"/>
      <w:pPr>
        <w:ind w:left="5040" w:hanging="360"/>
      </w:pPr>
    </w:lvl>
    <w:lvl w:ilvl="7" w:tplc="92FC6D12">
      <w:start w:val="1"/>
      <w:numFmt w:val="lowerLetter"/>
      <w:lvlText w:val="%8."/>
      <w:lvlJc w:val="left"/>
      <w:pPr>
        <w:ind w:left="5760" w:hanging="360"/>
      </w:pPr>
    </w:lvl>
    <w:lvl w:ilvl="8" w:tplc="B70CD9F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BBD7F"/>
    <w:multiLevelType w:val="hybridMultilevel"/>
    <w:tmpl w:val="830C0D34"/>
    <w:lvl w:ilvl="0" w:tplc="C04827E0">
      <w:start w:val="6"/>
      <w:numFmt w:val="decimal"/>
      <w:lvlText w:val="%1."/>
      <w:lvlJc w:val="left"/>
      <w:pPr>
        <w:ind w:left="720" w:hanging="360"/>
      </w:pPr>
    </w:lvl>
    <w:lvl w:ilvl="1" w:tplc="3DB6BBCE">
      <w:start w:val="1"/>
      <w:numFmt w:val="lowerLetter"/>
      <w:lvlText w:val="%2."/>
      <w:lvlJc w:val="left"/>
      <w:pPr>
        <w:ind w:left="1440" w:hanging="360"/>
      </w:pPr>
    </w:lvl>
    <w:lvl w:ilvl="2" w:tplc="821E35B8">
      <w:start w:val="1"/>
      <w:numFmt w:val="lowerRoman"/>
      <w:lvlText w:val="%3."/>
      <w:lvlJc w:val="right"/>
      <w:pPr>
        <w:ind w:left="2160" w:hanging="180"/>
      </w:pPr>
    </w:lvl>
    <w:lvl w:ilvl="3" w:tplc="5E124900">
      <w:start w:val="1"/>
      <w:numFmt w:val="decimal"/>
      <w:lvlText w:val="%4."/>
      <w:lvlJc w:val="left"/>
      <w:pPr>
        <w:ind w:left="2880" w:hanging="360"/>
      </w:pPr>
    </w:lvl>
    <w:lvl w:ilvl="4" w:tplc="13E48F4E">
      <w:start w:val="1"/>
      <w:numFmt w:val="lowerLetter"/>
      <w:lvlText w:val="%5."/>
      <w:lvlJc w:val="left"/>
      <w:pPr>
        <w:ind w:left="3600" w:hanging="360"/>
      </w:pPr>
    </w:lvl>
    <w:lvl w:ilvl="5" w:tplc="35243114">
      <w:start w:val="1"/>
      <w:numFmt w:val="lowerRoman"/>
      <w:lvlText w:val="%6."/>
      <w:lvlJc w:val="right"/>
      <w:pPr>
        <w:ind w:left="4320" w:hanging="180"/>
      </w:pPr>
    </w:lvl>
    <w:lvl w:ilvl="6" w:tplc="4330F91C">
      <w:start w:val="1"/>
      <w:numFmt w:val="decimal"/>
      <w:lvlText w:val="%7."/>
      <w:lvlJc w:val="left"/>
      <w:pPr>
        <w:ind w:left="5040" w:hanging="360"/>
      </w:pPr>
    </w:lvl>
    <w:lvl w:ilvl="7" w:tplc="43DA4CE2">
      <w:start w:val="1"/>
      <w:numFmt w:val="lowerLetter"/>
      <w:lvlText w:val="%8."/>
      <w:lvlJc w:val="left"/>
      <w:pPr>
        <w:ind w:left="5760" w:hanging="360"/>
      </w:pPr>
    </w:lvl>
    <w:lvl w:ilvl="8" w:tplc="0CBC0DB2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1927D1"/>
    <w:multiLevelType w:val="hybridMultilevel"/>
    <w:tmpl w:val="1CF694B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CA38176"/>
    <w:multiLevelType w:val="hybridMultilevel"/>
    <w:tmpl w:val="0FA22604"/>
    <w:lvl w:ilvl="0" w:tplc="BD4813A0">
      <w:start w:val="2"/>
      <w:numFmt w:val="lowerLetter"/>
      <w:lvlText w:val="%1."/>
      <w:lvlJc w:val="left"/>
      <w:pPr>
        <w:ind w:left="720" w:hanging="360"/>
      </w:pPr>
    </w:lvl>
    <w:lvl w:ilvl="1" w:tplc="39FCD748">
      <w:start w:val="1"/>
      <w:numFmt w:val="lowerLetter"/>
      <w:lvlText w:val="%2."/>
      <w:lvlJc w:val="left"/>
      <w:pPr>
        <w:ind w:left="1440" w:hanging="360"/>
      </w:pPr>
    </w:lvl>
    <w:lvl w:ilvl="2" w:tplc="67A22A8C">
      <w:start w:val="1"/>
      <w:numFmt w:val="lowerRoman"/>
      <w:lvlText w:val="%3."/>
      <w:lvlJc w:val="right"/>
      <w:pPr>
        <w:ind w:left="2160" w:hanging="180"/>
      </w:pPr>
    </w:lvl>
    <w:lvl w:ilvl="3" w:tplc="AF2A7DCC">
      <w:start w:val="1"/>
      <w:numFmt w:val="decimal"/>
      <w:lvlText w:val="%4."/>
      <w:lvlJc w:val="left"/>
      <w:pPr>
        <w:ind w:left="2880" w:hanging="360"/>
      </w:pPr>
    </w:lvl>
    <w:lvl w:ilvl="4" w:tplc="721C3B62">
      <w:start w:val="1"/>
      <w:numFmt w:val="lowerLetter"/>
      <w:lvlText w:val="%5."/>
      <w:lvlJc w:val="left"/>
      <w:pPr>
        <w:ind w:left="3600" w:hanging="360"/>
      </w:pPr>
    </w:lvl>
    <w:lvl w:ilvl="5" w:tplc="6A34B01C">
      <w:start w:val="1"/>
      <w:numFmt w:val="lowerRoman"/>
      <w:lvlText w:val="%6."/>
      <w:lvlJc w:val="right"/>
      <w:pPr>
        <w:ind w:left="4320" w:hanging="180"/>
      </w:pPr>
    </w:lvl>
    <w:lvl w:ilvl="6" w:tplc="BAC002D0">
      <w:start w:val="1"/>
      <w:numFmt w:val="decimal"/>
      <w:lvlText w:val="%7."/>
      <w:lvlJc w:val="left"/>
      <w:pPr>
        <w:ind w:left="5040" w:hanging="360"/>
      </w:pPr>
    </w:lvl>
    <w:lvl w:ilvl="7" w:tplc="29EA7268">
      <w:start w:val="1"/>
      <w:numFmt w:val="lowerLetter"/>
      <w:lvlText w:val="%8."/>
      <w:lvlJc w:val="left"/>
      <w:pPr>
        <w:ind w:left="5760" w:hanging="360"/>
      </w:pPr>
    </w:lvl>
    <w:lvl w:ilvl="8" w:tplc="7E12EA5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7B6AB4"/>
    <w:multiLevelType w:val="hybridMultilevel"/>
    <w:tmpl w:val="17E89A46"/>
    <w:lvl w:ilvl="0" w:tplc="EE7A72A0">
      <w:start w:val="1"/>
      <w:numFmt w:val="lowerLetter"/>
      <w:lvlText w:val="%1."/>
      <w:lvlJc w:val="left"/>
      <w:pPr>
        <w:ind w:left="720" w:hanging="360"/>
      </w:pPr>
    </w:lvl>
    <w:lvl w:ilvl="1" w:tplc="FC74B7EC">
      <w:start w:val="1"/>
      <w:numFmt w:val="lowerLetter"/>
      <w:lvlText w:val="%2."/>
      <w:lvlJc w:val="left"/>
      <w:pPr>
        <w:ind w:left="1440" w:hanging="360"/>
      </w:pPr>
    </w:lvl>
    <w:lvl w:ilvl="2" w:tplc="63588AE4">
      <w:start w:val="1"/>
      <w:numFmt w:val="lowerRoman"/>
      <w:lvlText w:val="%3."/>
      <w:lvlJc w:val="right"/>
      <w:pPr>
        <w:ind w:left="2160" w:hanging="180"/>
      </w:pPr>
    </w:lvl>
    <w:lvl w:ilvl="3" w:tplc="CEEE0850">
      <w:start w:val="1"/>
      <w:numFmt w:val="decimal"/>
      <w:lvlText w:val="%4."/>
      <w:lvlJc w:val="left"/>
      <w:pPr>
        <w:ind w:left="2880" w:hanging="360"/>
      </w:pPr>
    </w:lvl>
    <w:lvl w:ilvl="4" w:tplc="44B2CF6C">
      <w:start w:val="1"/>
      <w:numFmt w:val="lowerLetter"/>
      <w:lvlText w:val="%5."/>
      <w:lvlJc w:val="left"/>
      <w:pPr>
        <w:ind w:left="3600" w:hanging="360"/>
      </w:pPr>
    </w:lvl>
    <w:lvl w:ilvl="5" w:tplc="E0FE27AA">
      <w:start w:val="1"/>
      <w:numFmt w:val="lowerRoman"/>
      <w:lvlText w:val="%6."/>
      <w:lvlJc w:val="right"/>
      <w:pPr>
        <w:ind w:left="4320" w:hanging="180"/>
      </w:pPr>
    </w:lvl>
    <w:lvl w:ilvl="6" w:tplc="1068B1E0">
      <w:start w:val="1"/>
      <w:numFmt w:val="decimal"/>
      <w:lvlText w:val="%7."/>
      <w:lvlJc w:val="left"/>
      <w:pPr>
        <w:ind w:left="5040" w:hanging="360"/>
      </w:pPr>
    </w:lvl>
    <w:lvl w:ilvl="7" w:tplc="92C2B030">
      <w:start w:val="1"/>
      <w:numFmt w:val="lowerLetter"/>
      <w:lvlText w:val="%8."/>
      <w:lvlJc w:val="left"/>
      <w:pPr>
        <w:ind w:left="5760" w:hanging="360"/>
      </w:pPr>
    </w:lvl>
    <w:lvl w:ilvl="8" w:tplc="92821DF0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2370E3"/>
    <w:multiLevelType w:val="hybridMultilevel"/>
    <w:tmpl w:val="00CA86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0B35EB"/>
    <w:multiLevelType w:val="hybridMultilevel"/>
    <w:tmpl w:val="6C7A1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08D9E"/>
    <w:multiLevelType w:val="hybridMultilevel"/>
    <w:tmpl w:val="35C8A078"/>
    <w:lvl w:ilvl="0" w:tplc="8856D21C">
      <w:start w:val="1"/>
      <w:numFmt w:val="decimal"/>
      <w:lvlText w:val="%1."/>
      <w:lvlJc w:val="left"/>
      <w:pPr>
        <w:ind w:left="720" w:hanging="360"/>
      </w:pPr>
    </w:lvl>
    <w:lvl w:ilvl="1" w:tplc="0392503C">
      <w:start w:val="1"/>
      <w:numFmt w:val="lowerLetter"/>
      <w:lvlText w:val="%2."/>
      <w:lvlJc w:val="left"/>
      <w:pPr>
        <w:ind w:left="1440" w:hanging="360"/>
      </w:pPr>
    </w:lvl>
    <w:lvl w:ilvl="2" w:tplc="7E7A81E8">
      <w:start w:val="1"/>
      <w:numFmt w:val="lowerRoman"/>
      <w:lvlText w:val="%3."/>
      <w:lvlJc w:val="right"/>
      <w:pPr>
        <w:ind w:left="2160" w:hanging="180"/>
      </w:pPr>
    </w:lvl>
    <w:lvl w:ilvl="3" w:tplc="3208E894">
      <w:start w:val="1"/>
      <w:numFmt w:val="decimal"/>
      <w:lvlText w:val="%4."/>
      <w:lvlJc w:val="left"/>
      <w:pPr>
        <w:ind w:left="2880" w:hanging="360"/>
      </w:pPr>
    </w:lvl>
    <w:lvl w:ilvl="4" w:tplc="09043FF4">
      <w:start w:val="1"/>
      <w:numFmt w:val="lowerLetter"/>
      <w:lvlText w:val="%5."/>
      <w:lvlJc w:val="left"/>
      <w:pPr>
        <w:ind w:left="3600" w:hanging="360"/>
      </w:pPr>
    </w:lvl>
    <w:lvl w:ilvl="5" w:tplc="D75C7540">
      <w:start w:val="1"/>
      <w:numFmt w:val="lowerRoman"/>
      <w:lvlText w:val="%6."/>
      <w:lvlJc w:val="right"/>
      <w:pPr>
        <w:ind w:left="4320" w:hanging="180"/>
      </w:pPr>
    </w:lvl>
    <w:lvl w:ilvl="6" w:tplc="7D2A29C2">
      <w:start w:val="1"/>
      <w:numFmt w:val="decimal"/>
      <w:lvlText w:val="%7."/>
      <w:lvlJc w:val="left"/>
      <w:pPr>
        <w:ind w:left="5040" w:hanging="360"/>
      </w:pPr>
    </w:lvl>
    <w:lvl w:ilvl="7" w:tplc="68DA058A">
      <w:start w:val="1"/>
      <w:numFmt w:val="lowerLetter"/>
      <w:lvlText w:val="%8."/>
      <w:lvlJc w:val="left"/>
      <w:pPr>
        <w:ind w:left="5760" w:hanging="360"/>
      </w:pPr>
    </w:lvl>
    <w:lvl w:ilvl="8" w:tplc="FB2430D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F649C"/>
    <w:multiLevelType w:val="hybridMultilevel"/>
    <w:tmpl w:val="BF0CE0EA"/>
    <w:lvl w:ilvl="0" w:tplc="F7A07AF4">
      <w:start w:val="4"/>
      <w:numFmt w:val="decimal"/>
      <w:lvlText w:val="%1."/>
      <w:lvlJc w:val="left"/>
      <w:pPr>
        <w:ind w:left="720" w:hanging="360"/>
      </w:pPr>
    </w:lvl>
    <w:lvl w:ilvl="1" w:tplc="70BAEBE0">
      <w:start w:val="1"/>
      <w:numFmt w:val="lowerLetter"/>
      <w:lvlText w:val="%2."/>
      <w:lvlJc w:val="left"/>
      <w:pPr>
        <w:ind w:left="1440" w:hanging="360"/>
      </w:pPr>
    </w:lvl>
    <w:lvl w:ilvl="2" w:tplc="7A6AA2CC">
      <w:start w:val="1"/>
      <w:numFmt w:val="lowerRoman"/>
      <w:lvlText w:val="%3."/>
      <w:lvlJc w:val="right"/>
      <w:pPr>
        <w:ind w:left="2160" w:hanging="180"/>
      </w:pPr>
    </w:lvl>
    <w:lvl w:ilvl="3" w:tplc="15B4EFAA">
      <w:start w:val="1"/>
      <w:numFmt w:val="decimal"/>
      <w:lvlText w:val="%4."/>
      <w:lvlJc w:val="left"/>
      <w:pPr>
        <w:ind w:left="2880" w:hanging="360"/>
      </w:pPr>
    </w:lvl>
    <w:lvl w:ilvl="4" w:tplc="1474E528">
      <w:start w:val="1"/>
      <w:numFmt w:val="lowerLetter"/>
      <w:lvlText w:val="%5."/>
      <w:lvlJc w:val="left"/>
      <w:pPr>
        <w:ind w:left="3600" w:hanging="360"/>
      </w:pPr>
    </w:lvl>
    <w:lvl w:ilvl="5" w:tplc="F68E27CC">
      <w:start w:val="1"/>
      <w:numFmt w:val="lowerRoman"/>
      <w:lvlText w:val="%6."/>
      <w:lvlJc w:val="right"/>
      <w:pPr>
        <w:ind w:left="4320" w:hanging="180"/>
      </w:pPr>
    </w:lvl>
    <w:lvl w:ilvl="6" w:tplc="0B3C79F6">
      <w:start w:val="1"/>
      <w:numFmt w:val="decimal"/>
      <w:lvlText w:val="%7."/>
      <w:lvlJc w:val="left"/>
      <w:pPr>
        <w:ind w:left="5040" w:hanging="360"/>
      </w:pPr>
    </w:lvl>
    <w:lvl w:ilvl="7" w:tplc="34DC3EF8">
      <w:start w:val="1"/>
      <w:numFmt w:val="lowerLetter"/>
      <w:lvlText w:val="%8."/>
      <w:lvlJc w:val="left"/>
      <w:pPr>
        <w:ind w:left="5760" w:hanging="360"/>
      </w:pPr>
    </w:lvl>
    <w:lvl w:ilvl="8" w:tplc="F91689C0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A13490"/>
    <w:multiLevelType w:val="hybridMultilevel"/>
    <w:tmpl w:val="B23AEF4E"/>
    <w:lvl w:ilvl="0" w:tplc="33048EF6">
      <w:start w:val="1"/>
      <w:numFmt w:val="lowerLetter"/>
      <w:lvlText w:val="%1)"/>
      <w:lvlJc w:val="left"/>
      <w:pPr>
        <w:ind w:left="1854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6A0917C7"/>
    <w:multiLevelType w:val="hybridMultilevel"/>
    <w:tmpl w:val="0B6C83BE"/>
    <w:lvl w:ilvl="0" w:tplc="8E74A020">
      <w:start w:val="1"/>
      <w:numFmt w:val="lowerLetter"/>
      <w:lvlText w:val="%1)"/>
      <w:lvlJc w:val="left"/>
      <w:pPr>
        <w:ind w:left="1778" w:hanging="360"/>
      </w:pPr>
      <w:rPr>
        <w:rFonts w:asciiTheme="minorHAnsi" w:hAnsiTheme="minorHAnsi" w:cs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6A4649E0"/>
    <w:multiLevelType w:val="multilevel"/>
    <w:tmpl w:val="9C4ED4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B74965E"/>
    <w:multiLevelType w:val="hybridMultilevel"/>
    <w:tmpl w:val="50D42D46"/>
    <w:lvl w:ilvl="0" w:tplc="3F680DCA">
      <w:start w:val="8"/>
      <w:numFmt w:val="decimal"/>
      <w:lvlText w:val="%1."/>
      <w:lvlJc w:val="left"/>
      <w:pPr>
        <w:ind w:left="720" w:hanging="360"/>
      </w:pPr>
    </w:lvl>
    <w:lvl w:ilvl="1" w:tplc="41A23AA0">
      <w:start w:val="1"/>
      <w:numFmt w:val="lowerLetter"/>
      <w:lvlText w:val="%2."/>
      <w:lvlJc w:val="left"/>
      <w:pPr>
        <w:ind w:left="1440" w:hanging="360"/>
      </w:pPr>
    </w:lvl>
    <w:lvl w:ilvl="2" w:tplc="9AA88F86">
      <w:start w:val="1"/>
      <w:numFmt w:val="lowerRoman"/>
      <w:lvlText w:val="%3."/>
      <w:lvlJc w:val="right"/>
      <w:pPr>
        <w:ind w:left="2160" w:hanging="180"/>
      </w:pPr>
    </w:lvl>
    <w:lvl w:ilvl="3" w:tplc="6E5C634E">
      <w:start w:val="1"/>
      <w:numFmt w:val="decimal"/>
      <w:lvlText w:val="%4."/>
      <w:lvlJc w:val="left"/>
      <w:pPr>
        <w:ind w:left="2880" w:hanging="360"/>
      </w:pPr>
    </w:lvl>
    <w:lvl w:ilvl="4" w:tplc="060C6B00">
      <w:start w:val="1"/>
      <w:numFmt w:val="lowerLetter"/>
      <w:lvlText w:val="%5."/>
      <w:lvlJc w:val="left"/>
      <w:pPr>
        <w:ind w:left="3600" w:hanging="360"/>
      </w:pPr>
    </w:lvl>
    <w:lvl w:ilvl="5" w:tplc="5DC6D8AE">
      <w:start w:val="1"/>
      <w:numFmt w:val="lowerRoman"/>
      <w:lvlText w:val="%6."/>
      <w:lvlJc w:val="right"/>
      <w:pPr>
        <w:ind w:left="4320" w:hanging="180"/>
      </w:pPr>
    </w:lvl>
    <w:lvl w:ilvl="6" w:tplc="3B78DA2A">
      <w:start w:val="1"/>
      <w:numFmt w:val="decimal"/>
      <w:lvlText w:val="%7."/>
      <w:lvlJc w:val="left"/>
      <w:pPr>
        <w:ind w:left="5040" w:hanging="360"/>
      </w:pPr>
    </w:lvl>
    <w:lvl w:ilvl="7" w:tplc="328467CA">
      <w:start w:val="1"/>
      <w:numFmt w:val="lowerLetter"/>
      <w:lvlText w:val="%8."/>
      <w:lvlJc w:val="left"/>
      <w:pPr>
        <w:ind w:left="5760" w:hanging="360"/>
      </w:pPr>
    </w:lvl>
    <w:lvl w:ilvl="8" w:tplc="3394FAE0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59E2DD"/>
    <w:multiLevelType w:val="hybridMultilevel"/>
    <w:tmpl w:val="55925C2C"/>
    <w:lvl w:ilvl="0" w:tplc="89366DEA">
      <w:start w:val="10"/>
      <w:numFmt w:val="decimal"/>
      <w:lvlText w:val="%1."/>
      <w:lvlJc w:val="left"/>
      <w:pPr>
        <w:ind w:left="720" w:hanging="360"/>
      </w:pPr>
    </w:lvl>
    <w:lvl w:ilvl="1" w:tplc="4448DFAE">
      <w:start w:val="1"/>
      <w:numFmt w:val="lowerLetter"/>
      <w:lvlText w:val="%2."/>
      <w:lvlJc w:val="left"/>
      <w:pPr>
        <w:ind w:left="1440" w:hanging="360"/>
      </w:pPr>
    </w:lvl>
    <w:lvl w:ilvl="2" w:tplc="AFF82FBA">
      <w:start w:val="1"/>
      <w:numFmt w:val="lowerRoman"/>
      <w:lvlText w:val="%3."/>
      <w:lvlJc w:val="right"/>
      <w:pPr>
        <w:ind w:left="2160" w:hanging="180"/>
      </w:pPr>
    </w:lvl>
    <w:lvl w:ilvl="3" w:tplc="55340FF8">
      <w:start w:val="1"/>
      <w:numFmt w:val="decimal"/>
      <w:lvlText w:val="%4."/>
      <w:lvlJc w:val="left"/>
      <w:pPr>
        <w:ind w:left="2880" w:hanging="360"/>
      </w:pPr>
    </w:lvl>
    <w:lvl w:ilvl="4" w:tplc="223A95C0">
      <w:start w:val="1"/>
      <w:numFmt w:val="lowerLetter"/>
      <w:lvlText w:val="%5."/>
      <w:lvlJc w:val="left"/>
      <w:pPr>
        <w:ind w:left="3600" w:hanging="360"/>
      </w:pPr>
    </w:lvl>
    <w:lvl w:ilvl="5" w:tplc="632ABDD8">
      <w:start w:val="1"/>
      <w:numFmt w:val="lowerRoman"/>
      <w:lvlText w:val="%6."/>
      <w:lvlJc w:val="right"/>
      <w:pPr>
        <w:ind w:left="4320" w:hanging="180"/>
      </w:pPr>
    </w:lvl>
    <w:lvl w:ilvl="6" w:tplc="9AECC02C">
      <w:start w:val="1"/>
      <w:numFmt w:val="decimal"/>
      <w:lvlText w:val="%7."/>
      <w:lvlJc w:val="left"/>
      <w:pPr>
        <w:ind w:left="5040" w:hanging="360"/>
      </w:pPr>
    </w:lvl>
    <w:lvl w:ilvl="7" w:tplc="EE8C151C">
      <w:start w:val="1"/>
      <w:numFmt w:val="lowerLetter"/>
      <w:lvlText w:val="%8."/>
      <w:lvlJc w:val="left"/>
      <w:pPr>
        <w:ind w:left="5760" w:hanging="360"/>
      </w:pPr>
    </w:lvl>
    <w:lvl w:ilvl="8" w:tplc="4DFE8CC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99FB92"/>
    <w:multiLevelType w:val="hybridMultilevel"/>
    <w:tmpl w:val="4482B29A"/>
    <w:lvl w:ilvl="0" w:tplc="6720A2C2">
      <w:start w:val="2"/>
      <w:numFmt w:val="lowerLetter"/>
      <w:lvlText w:val="%1."/>
      <w:lvlJc w:val="left"/>
      <w:pPr>
        <w:ind w:left="720" w:hanging="360"/>
      </w:pPr>
    </w:lvl>
    <w:lvl w:ilvl="1" w:tplc="9E3021D0">
      <w:start w:val="1"/>
      <w:numFmt w:val="lowerLetter"/>
      <w:lvlText w:val="%2."/>
      <w:lvlJc w:val="left"/>
      <w:pPr>
        <w:ind w:left="1440" w:hanging="360"/>
      </w:pPr>
    </w:lvl>
    <w:lvl w:ilvl="2" w:tplc="A3428B40">
      <w:start w:val="1"/>
      <w:numFmt w:val="lowerRoman"/>
      <w:lvlText w:val="%3."/>
      <w:lvlJc w:val="right"/>
      <w:pPr>
        <w:ind w:left="2160" w:hanging="180"/>
      </w:pPr>
    </w:lvl>
    <w:lvl w:ilvl="3" w:tplc="814E2FA4">
      <w:start w:val="1"/>
      <w:numFmt w:val="decimal"/>
      <w:lvlText w:val="%4."/>
      <w:lvlJc w:val="left"/>
      <w:pPr>
        <w:ind w:left="2880" w:hanging="360"/>
      </w:pPr>
    </w:lvl>
    <w:lvl w:ilvl="4" w:tplc="16CAB496">
      <w:start w:val="1"/>
      <w:numFmt w:val="lowerLetter"/>
      <w:lvlText w:val="%5."/>
      <w:lvlJc w:val="left"/>
      <w:pPr>
        <w:ind w:left="3600" w:hanging="360"/>
      </w:pPr>
    </w:lvl>
    <w:lvl w:ilvl="5" w:tplc="8438EA48">
      <w:start w:val="1"/>
      <w:numFmt w:val="lowerRoman"/>
      <w:lvlText w:val="%6."/>
      <w:lvlJc w:val="right"/>
      <w:pPr>
        <w:ind w:left="4320" w:hanging="180"/>
      </w:pPr>
    </w:lvl>
    <w:lvl w:ilvl="6" w:tplc="6DB8B7E6">
      <w:start w:val="1"/>
      <w:numFmt w:val="decimal"/>
      <w:lvlText w:val="%7."/>
      <w:lvlJc w:val="left"/>
      <w:pPr>
        <w:ind w:left="5040" w:hanging="360"/>
      </w:pPr>
    </w:lvl>
    <w:lvl w:ilvl="7" w:tplc="87BA4CAE">
      <w:start w:val="1"/>
      <w:numFmt w:val="lowerLetter"/>
      <w:lvlText w:val="%8."/>
      <w:lvlJc w:val="left"/>
      <w:pPr>
        <w:ind w:left="5760" w:hanging="360"/>
      </w:pPr>
    </w:lvl>
    <w:lvl w:ilvl="8" w:tplc="3A88C946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00609"/>
    <w:multiLevelType w:val="hybridMultilevel"/>
    <w:tmpl w:val="42BECD6C"/>
    <w:lvl w:ilvl="0" w:tplc="B624162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1828DB"/>
    <w:multiLevelType w:val="hybridMultilevel"/>
    <w:tmpl w:val="F990A5EA"/>
    <w:lvl w:ilvl="0" w:tplc="52526B1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B1F36" w:themeColor="accent1" w:themeShade="8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104996"/>
    <w:multiLevelType w:val="multilevel"/>
    <w:tmpl w:val="C376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FFFF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A1D6A8F"/>
    <w:multiLevelType w:val="hybridMultilevel"/>
    <w:tmpl w:val="859C4C0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7">
      <w:start w:val="1"/>
      <w:numFmt w:val="lowerLetter"/>
      <w:lvlText w:val="%2)"/>
      <w:lvlJc w:val="left"/>
      <w:pPr>
        <w:ind w:left="2133" w:hanging="705"/>
      </w:pPr>
      <w:rPr>
        <w:rFonts w:hint="default"/>
        <w:color w:val="244061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9" w15:restartNumberingAfterBreak="0">
    <w:nsid w:val="7B4E2EAA"/>
    <w:multiLevelType w:val="hybridMultilevel"/>
    <w:tmpl w:val="C3BC82B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7EC05742"/>
    <w:multiLevelType w:val="hybridMultilevel"/>
    <w:tmpl w:val="040478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461BD7"/>
    <w:multiLevelType w:val="hybridMultilevel"/>
    <w:tmpl w:val="DC92800E"/>
    <w:lvl w:ilvl="0" w:tplc="23B421C6">
      <w:start w:val="500"/>
      <w:numFmt w:val="lowerRoman"/>
      <w:lvlText w:val="%1."/>
      <w:lvlJc w:val="right"/>
      <w:pPr>
        <w:ind w:left="720" w:hanging="360"/>
      </w:pPr>
    </w:lvl>
    <w:lvl w:ilvl="1" w:tplc="28D49466">
      <w:start w:val="1"/>
      <w:numFmt w:val="lowerLetter"/>
      <w:lvlText w:val="%2."/>
      <w:lvlJc w:val="left"/>
      <w:pPr>
        <w:ind w:left="1440" w:hanging="360"/>
      </w:pPr>
    </w:lvl>
    <w:lvl w:ilvl="2" w:tplc="7A908332">
      <w:start w:val="1"/>
      <w:numFmt w:val="lowerRoman"/>
      <w:lvlText w:val="%3."/>
      <w:lvlJc w:val="right"/>
      <w:pPr>
        <w:ind w:left="2160" w:hanging="180"/>
      </w:pPr>
    </w:lvl>
    <w:lvl w:ilvl="3" w:tplc="74D6C0DC">
      <w:start w:val="1"/>
      <w:numFmt w:val="decimal"/>
      <w:lvlText w:val="%4."/>
      <w:lvlJc w:val="left"/>
      <w:pPr>
        <w:ind w:left="2880" w:hanging="360"/>
      </w:pPr>
    </w:lvl>
    <w:lvl w:ilvl="4" w:tplc="5BAA1E04">
      <w:start w:val="1"/>
      <w:numFmt w:val="lowerLetter"/>
      <w:lvlText w:val="%5."/>
      <w:lvlJc w:val="left"/>
      <w:pPr>
        <w:ind w:left="3600" w:hanging="360"/>
      </w:pPr>
    </w:lvl>
    <w:lvl w:ilvl="5" w:tplc="D0B432E2">
      <w:start w:val="1"/>
      <w:numFmt w:val="lowerRoman"/>
      <w:lvlText w:val="%6."/>
      <w:lvlJc w:val="right"/>
      <w:pPr>
        <w:ind w:left="4320" w:hanging="180"/>
      </w:pPr>
    </w:lvl>
    <w:lvl w:ilvl="6" w:tplc="5F720B10">
      <w:start w:val="1"/>
      <w:numFmt w:val="decimal"/>
      <w:lvlText w:val="%7."/>
      <w:lvlJc w:val="left"/>
      <w:pPr>
        <w:ind w:left="5040" w:hanging="360"/>
      </w:pPr>
    </w:lvl>
    <w:lvl w:ilvl="7" w:tplc="A5B495F8">
      <w:start w:val="1"/>
      <w:numFmt w:val="lowerLetter"/>
      <w:lvlText w:val="%8."/>
      <w:lvlJc w:val="left"/>
      <w:pPr>
        <w:ind w:left="5760" w:hanging="360"/>
      </w:pPr>
    </w:lvl>
    <w:lvl w:ilvl="8" w:tplc="D728B07C">
      <w:start w:val="1"/>
      <w:numFmt w:val="lowerRoman"/>
      <w:lvlText w:val="%9."/>
      <w:lvlJc w:val="right"/>
      <w:pPr>
        <w:ind w:left="6480" w:hanging="180"/>
      </w:pPr>
    </w:lvl>
  </w:abstractNum>
  <w:num w:numId="1" w16cid:durableId="43650872">
    <w:abstractNumId w:val="14"/>
  </w:num>
  <w:num w:numId="2" w16cid:durableId="653147138">
    <w:abstractNumId w:val="43"/>
  </w:num>
  <w:num w:numId="3" w16cid:durableId="904293355">
    <w:abstractNumId w:val="42"/>
  </w:num>
  <w:num w:numId="4" w16cid:durableId="1165710119">
    <w:abstractNumId w:val="22"/>
  </w:num>
  <w:num w:numId="5" w16cid:durableId="1763573878">
    <w:abstractNumId w:val="16"/>
  </w:num>
  <w:num w:numId="6" w16cid:durableId="141626417">
    <w:abstractNumId w:val="30"/>
  </w:num>
  <w:num w:numId="7" w16cid:durableId="1899440791">
    <w:abstractNumId w:val="18"/>
  </w:num>
  <w:num w:numId="8" w16cid:durableId="1553274149">
    <w:abstractNumId w:val="10"/>
  </w:num>
  <w:num w:numId="9" w16cid:durableId="1116169471">
    <w:abstractNumId w:val="31"/>
  </w:num>
  <w:num w:numId="10" w16cid:durableId="536894551">
    <w:abstractNumId w:val="13"/>
  </w:num>
  <w:num w:numId="11" w16cid:durableId="437649584">
    <w:abstractNumId w:val="25"/>
  </w:num>
  <w:num w:numId="12" w16cid:durableId="1071074888">
    <w:abstractNumId w:val="21"/>
  </w:num>
  <w:num w:numId="13" w16cid:durableId="1099253828">
    <w:abstractNumId w:val="15"/>
  </w:num>
  <w:num w:numId="14" w16cid:durableId="2139882322">
    <w:abstractNumId w:val="38"/>
  </w:num>
  <w:num w:numId="15" w16cid:durableId="651182247">
    <w:abstractNumId w:val="33"/>
  </w:num>
  <w:num w:numId="16" w16cid:durableId="403374231">
    <w:abstractNumId w:val="19"/>
  </w:num>
  <w:num w:numId="17" w16cid:durableId="1107193284">
    <w:abstractNumId w:val="4"/>
  </w:num>
  <w:num w:numId="18" w16cid:durableId="1585266094">
    <w:abstractNumId w:val="51"/>
  </w:num>
  <w:num w:numId="19" w16cid:durableId="1038890930">
    <w:abstractNumId w:val="5"/>
  </w:num>
  <w:num w:numId="20" w16cid:durableId="1840924261">
    <w:abstractNumId w:val="44"/>
  </w:num>
  <w:num w:numId="21" w16cid:durableId="412943864">
    <w:abstractNumId w:val="34"/>
  </w:num>
  <w:num w:numId="22" w16cid:durableId="2118136320">
    <w:abstractNumId w:val="7"/>
  </w:num>
  <w:num w:numId="23" w16cid:durableId="2006778279">
    <w:abstractNumId w:val="37"/>
  </w:num>
  <w:num w:numId="24" w16cid:durableId="1378704031">
    <w:abstractNumId w:val="1"/>
  </w:num>
  <w:num w:numId="25" w16cid:durableId="653221684">
    <w:abstractNumId w:val="32"/>
  </w:num>
  <w:num w:numId="26" w16cid:durableId="1644197277">
    <w:abstractNumId w:val="0"/>
  </w:num>
  <w:num w:numId="27" w16cid:durableId="1265260229">
    <w:abstractNumId w:val="6"/>
  </w:num>
  <w:num w:numId="28" w16cid:durableId="1776709160">
    <w:abstractNumId w:val="3"/>
  </w:num>
  <w:num w:numId="29" w16cid:durableId="726227774">
    <w:abstractNumId w:val="36"/>
  </w:num>
  <w:num w:numId="30" w16cid:durableId="945424157">
    <w:abstractNumId w:val="24"/>
  </w:num>
  <w:num w:numId="31" w16cid:durableId="1659453794">
    <w:abstractNumId w:val="49"/>
  </w:num>
  <w:num w:numId="32" w16cid:durableId="1302735115">
    <w:abstractNumId w:val="27"/>
  </w:num>
  <w:num w:numId="33" w16cid:durableId="378632037">
    <w:abstractNumId w:val="46"/>
  </w:num>
  <w:num w:numId="34" w16cid:durableId="200745524">
    <w:abstractNumId w:val="48"/>
  </w:num>
  <w:num w:numId="35" w16cid:durableId="1575506086">
    <w:abstractNumId w:val="17"/>
  </w:num>
  <w:num w:numId="36" w16cid:durableId="653027236">
    <w:abstractNumId w:val="8"/>
  </w:num>
  <w:num w:numId="37" w16cid:durableId="2027632712">
    <w:abstractNumId w:val="20"/>
  </w:num>
  <w:num w:numId="38" w16cid:durableId="137767039">
    <w:abstractNumId w:val="23"/>
  </w:num>
  <w:num w:numId="39" w16cid:durableId="2056851545">
    <w:abstractNumId w:val="11"/>
  </w:num>
  <w:num w:numId="40" w16cid:durableId="439572924">
    <w:abstractNumId w:val="2"/>
  </w:num>
  <w:num w:numId="41" w16cid:durableId="1833598912">
    <w:abstractNumId w:val="39"/>
  </w:num>
  <w:num w:numId="42" w16cid:durableId="799349017">
    <w:abstractNumId w:val="26"/>
  </w:num>
  <w:num w:numId="43" w16cid:durableId="561866138">
    <w:abstractNumId w:val="40"/>
  </w:num>
  <w:num w:numId="44" w16cid:durableId="324356781">
    <w:abstractNumId w:val="35"/>
  </w:num>
  <w:num w:numId="45" w16cid:durableId="1409228186">
    <w:abstractNumId w:val="47"/>
  </w:num>
  <w:num w:numId="46" w16cid:durableId="1031300333">
    <w:abstractNumId w:val="29"/>
  </w:num>
  <w:num w:numId="47" w16cid:durableId="1544057184">
    <w:abstractNumId w:val="50"/>
  </w:num>
  <w:num w:numId="48" w16cid:durableId="401300043">
    <w:abstractNumId w:val="9"/>
  </w:num>
  <w:num w:numId="49" w16cid:durableId="412823094">
    <w:abstractNumId w:val="28"/>
  </w:num>
  <w:num w:numId="50" w16cid:durableId="1612778896">
    <w:abstractNumId w:val="45"/>
  </w:num>
  <w:num w:numId="51" w16cid:durableId="220210565">
    <w:abstractNumId w:val="12"/>
  </w:num>
  <w:num w:numId="52" w16cid:durableId="2138909210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48C"/>
    <w:rsid w:val="000025C8"/>
    <w:rsid w:val="0000278F"/>
    <w:rsid w:val="00002D24"/>
    <w:rsid w:val="00005E9B"/>
    <w:rsid w:val="00011555"/>
    <w:rsid w:val="00012753"/>
    <w:rsid w:val="00012918"/>
    <w:rsid w:val="00013AD0"/>
    <w:rsid w:val="0001463C"/>
    <w:rsid w:val="0001719F"/>
    <w:rsid w:val="00024B50"/>
    <w:rsid w:val="00032289"/>
    <w:rsid w:val="00042B65"/>
    <w:rsid w:val="00042CF4"/>
    <w:rsid w:val="00044D17"/>
    <w:rsid w:val="00052AE1"/>
    <w:rsid w:val="00062B79"/>
    <w:rsid w:val="000636CF"/>
    <w:rsid w:val="00064FE1"/>
    <w:rsid w:val="00070A16"/>
    <w:rsid w:val="00075EE8"/>
    <w:rsid w:val="00076B80"/>
    <w:rsid w:val="000941C7"/>
    <w:rsid w:val="000A33B5"/>
    <w:rsid w:val="000A644A"/>
    <w:rsid w:val="000B3302"/>
    <w:rsid w:val="000B5AF3"/>
    <w:rsid w:val="000B6A06"/>
    <w:rsid w:val="000B6E04"/>
    <w:rsid w:val="000C04E6"/>
    <w:rsid w:val="000D0635"/>
    <w:rsid w:val="000E0404"/>
    <w:rsid w:val="000E5957"/>
    <w:rsid w:val="000E6521"/>
    <w:rsid w:val="000F0BB3"/>
    <w:rsid w:val="000F20F2"/>
    <w:rsid w:val="000F25F1"/>
    <w:rsid w:val="001008B6"/>
    <w:rsid w:val="00101A11"/>
    <w:rsid w:val="00107CA0"/>
    <w:rsid w:val="00125F57"/>
    <w:rsid w:val="00141190"/>
    <w:rsid w:val="001753F3"/>
    <w:rsid w:val="001C1C0E"/>
    <w:rsid w:val="001E0EA3"/>
    <w:rsid w:val="001E4292"/>
    <w:rsid w:val="001F38B4"/>
    <w:rsid w:val="00200C3D"/>
    <w:rsid w:val="00213446"/>
    <w:rsid w:val="00214074"/>
    <w:rsid w:val="00216CBE"/>
    <w:rsid w:val="00216FBF"/>
    <w:rsid w:val="00217A6B"/>
    <w:rsid w:val="00233683"/>
    <w:rsid w:val="00235CEE"/>
    <w:rsid w:val="00236891"/>
    <w:rsid w:val="00247F19"/>
    <w:rsid w:val="00256B91"/>
    <w:rsid w:val="00273BEB"/>
    <w:rsid w:val="002766D2"/>
    <w:rsid w:val="00277A6D"/>
    <w:rsid w:val="00284168"/>
    <w:rsid w:val="00293286"/>
    <w:rsid w:val="002A52E7"/>
    <w:rsid w:val="002A6C20"/>
    <w:rsid w:val="002B00FE"/>
    <w:rsid w:val="002B4EB4"/>
    <w:rsid w:val="002D0565"/>
    <w:rsid w:val="002E0701"/>
    <w:rsid w:val="002E3A20"/>
    <w:rsid w:val="002E3BE8"/>
    <w:rsid w:val="002F35AA"/>
    <w:rsid w:val="002F5516"/>
    <w:rsid w:val="002F7AA1"/>
    <w:rsid w:val="003245C6"/>
    <w:rsid w:val="00334EAD"/>
    <w:rsid w:val="003369FF"/>
    <w:rsid w:val="003415BC"/>
    <w:rsid w:val="00341CAC"/>
    <w:rsid w:val="003440A6"/>
    <w:rsid w:val="00345124"/>
    <w:rsid w:val="00350BE7"/>
    <w:rsid w:val="00355C43"/>
    <w:rsid w:val="00360F4B"/>
    <w:rsid w:val="0036542D"/>
    <w:rsid w:val="00373C34"/>
    <w:rsid w:val="0039184F"/>
    <w:rsid w:val="003B5B89"/>
    <w:rsid w:val="003C4E2E"/>
    <w:rsid w:val="003D07B0"/>
    <w:rsid w:val="003D1FBE"/>
    <w:rsid w:val="003E7E79"/>
    <w:rsid w:val="003F335C"/>
    <w:rsid w:val="003F3829"/>
    <w:rsid w:val="003F6BAA"/>
    <w:rsid w:val="003F6DC1"/>
    <w:rsid w:val="00410793"/>
    <w:rsid w:val="004421B4"/>
    <w:rsid w:val="004427D3"/>
    <w:rsid w:val="00455E49"/>
    <w:rsid w:val="0046713F"/>
    <w:rsid w:val="004767D8"/>
    <w:rsid w:val="00485CA8"/>
    <w:rsid w:val="00490714"/>
    <w:rsid w:val="00492531"/>
    <w:rsid w:val="00493D60"/>
    <w:rsid w:val="004A5D34"/>
    <w:rsid w:val="004A6328"/>
    <w:rsid w:val="004B2EB7"/>
    <w:rsid w:val="004B5ECB"/>
    <w:rsid w:val="004C2D3E"/>
    <w:rsid w:val="004D5A3A"/>
    <w:rsid w:val="004F20A2"/>
    <w:rsid w:val="004F68C7"/>
    <w:rsid w:val="005172A8"/>
    <w:rsid w:val="00524ED0"/>
    <w:rsid w:val="00534127"/>
    <w:rsid w:val="005473B7"/>
    <w:rsid w:val="005573C4"/>
    <w:rsid w:val="00560E5A"/>
    <w:rsid w:val="005670DE"/>
    <w:rsid w:val="00571CE2"/>
    <w:rsid w:val="00587843"/>
    <w:rsid w:val="00597F2E"/>
    <w:rsid w:val="005B0571"/>
    <w:rsid w:val="005B53EA"/>
    <w:rsid w:val="005B7B0B"/>
    <w:rsid w:val="005C5091"/>
    <w:rsid w:val="005C5777"/>
    <w:rsid w:val="005D692B"/>
    <w:rsid w:val="005D6A89"/>
    <w:rsid w:val="005F4577"/>
    <w:rsid w:val="00603B2A"/>
    <w:rsid w:val="00604BDA"/>
    <w:rsid w:val="0060643A"/>
    <w:rsid w:val="00622838"/>
    <w:rsid w:val="006327AD"/>
    <w:rsid w:val="00641042"/>
    <w:rsid w:val="006562BF"/>
    <w:rsid w:val="006569CD"/>
    <w:rsid w:val="00657958"/>
    <w:rsid w:val="00680FE7"/>
    <w:rsid w:val="006B70EF"/>
    <w:rsid w:val="006C097D"/>
    <w:rsid w:val="006D3F05"/>
    <w:rsid w:val="006E22C5"/>
    <w:rsid w:val="006E44F9"/>
    <w:rsid w:val="006E5AA6"/>
    <w:rsid w:val="006E5C0A"/>
    <w:rsid w:val="00700819"/>
    <w:rsid w:val="00705135"/>
    <w:rsid w:val="00713508"/>
    <w:rsid w:val="00716F91"/>
    <w:rsid w:val="007243F1"/>
    <w:rsid w:val="0073317D"/>
    <w:rsid w:val="0073667B"/>
    <w:rsid w:val="00743C78"/>
    <w:rsid w:val="0075798E"/>
    <w:rsid w:val="00764DCE"/>
    <w:rsid w:val="00765799"/>
    <w:rsid w:val="0077677D"/>
    <w:rsid w:val="00777374"/>
    <w:rsid w:val="00781375"/>
    <w:rsid w:val="00792E5E"/>
    <w:rsid w:val="007A093B"/>
    <w:rsid w:val="007A2B34"/>
    <w:rsid w:val="007B101D"/>
    <w:rsid w:val="007C3DA7"/>
    <w:rsid w:val="007D2DE8"/>
    <w:rsid w:val="007E0CE2"/>
    <w:rsid w:val="007E3A37"/>
    <w:rsid w:val="007F13DF"/>
    <w:rsid w:val="007F1FC0"/>
    <w:rsid w:val="007F6BBA"/>
    <w:rsid w:val="0080560A"/>
    <w:rsid w:val="00825F6B"/>
    <w:rsid w:val="0082793C"/>
    <w:rsid w:val="0083127B"/>
    <w:rsid w:val="00835668"/>
    <w:rsid w:val="008429B9"/>
    <w:rsid w:val="00843C0E"/>
    <w:rsid w:val="0087689E"/>
    <w:rsid w:val="00877BCB"/>
    <w:rsid w:val="00880A7F"/>
    <w:rsid w:val="00883CB6"/>
    <w:rsid w:val="00884A7B"/>
    <w:rsid w:val="008916F1"/>
    <w:rsid w:val="00897C2A"/>
    <w:rsid w:val="00897FB0"/>
    <w:rsid w:val="008A3A6E"/>
    <w:rsid w:val="008A5F6C"/>
    <w:rsid w:val="008B6559"/>
    <w:rsid w:val="00900850"/>
    <w:rsid w:val="00903D46"/>
    <w:rsid w:val="0090750A"/>
    <w:rsid w:val="00915126"/>
    <w:rsid w:val="009174C5"/>
    <w:rsid w:val="00925D11"/>
    <w:rsid w:val="00930B3A"/>
    <w:rsid w:val="0093567C"/>
    <w:rsid w:val="009425A2"/>
    <w:rsid w:val="00943C58"/>
    <w:rsid w:val="0095239C"/>
    <w:rsid w:val="00965C9A"/>
    <w:rsid w:val="00966E63"/>
    <w:rsid w:val="00990CE0"/>
    <w:rsid w:val="009971B7"/>
    <w:rsid w:val="009B45F0"/>
    <w:rsid w:val="009C5525"/>
    <w:rsid w:val="009D2564"/>
    <w:rsid w:val="009E57D6"/>
    <w:rsid w:val="00A01E1F"/>
    <w:rsid w:val="00A0201E"/>
    <w:rsid w:val="00A23B36"/>
    <w:rsid w:val="00A342F8"/>
    <w:rsid w:val="00A35FC0"/>
    <w:rsid w:val="00A378BF"/>
    <w:rsid w:val="00A51F97"/>
    <w:rsid w:val="00A53148"/>
    <w:rsid w:val="00A6744E"/>
    <w:rsid w:val="00A777D7"/>
    <w:rsid w:val="00A820F5"/>
    <w:rsid w:val="00A846D7"/>
    <w:rsid w:val="00A86184"/>
    <w:rsid w:val="00A8693D"/>
    <w:rsid w:val="00A90DBC"/>
    <w:rsid w:val="00AA30BF"/>
    <w:rsid w:val="00AD19A7"/>
    <w:rsid w:val="00AD33B6"/>
    <w:rsid w:val="00AD562B"/>
    <w:rsid w:val="00AD5E7B"/>
    <w:rsid w:val="00AD7E6D"/>
    <w:rsid w:val="00AE6652"/>
    <w:rsid w:val="00B25185"/>
    <w:rsid w:val="00B254BB"/>
    <w:rsid w:val="00B26C29"/>
    <w:rsid w:val="00B33026"/>
    <w:rsid w:val="00B33239"/>
    <w:rsid w:val="00B34404"/>
    <w:rsid w:val="00B37794"/>
    <w:rsid w:val="00B55C52"/>
    <w:rsid w:val="00B57E8B"/>
    <w:rsid w:val="00B60C1A"/>
    <w:rsid w:val="00B70136"/>
    <w:rsid w:val="00B71ED3"/>
    <w:rsid w:val="00B7705C"/>
    <w:rsid w:val="00B90205"/>
    <w:rsid w:val="00B9460D"/>
    <w:rsid w:val="00B9482E"/>
    <w:rsid w:val="00B9748C"/>
    <w:rsid w:val="00B97AB6"/>
    <w:rsid w:val="00BB1D68"/>
    <w:rsid w:val="00BC14E8"/>
    <w:rsid w:val="00BD45DF"/>
    <w:rsid w:val="00BD4736"/>
    <w:rsid w:val="00BD576F"/>
    <w:rsid w:val="00BF7A50"/>
    <w:rsid w:val="00C202D9"/>
    <w:rsid w:val="00C216AC"/>
    <w:rsid w:val="00C25E71"/>
    <w:rsid w:val="00C307A1"/>
    <w:rsid w:val="00C33F1B"/>
    <w:rsid w:val="00C34E9C"/>
    <w:rsid w:val="00C4179A"/>
    <w:rsid w:val="00C41A81"/>
    <w:rsid w:val="00C44332"/>
    <w:rsid w:val="00C52009"/>
    <w:rsid w:val="00C527C5"/>
    <w:rsid w:val="00C52E75"/>
    <w:rsid w:val="00C6227C"/>
    <w:rsid w:val="00C62F76"/>
    <w:rsid w:val="00C7593A"/>
    <w:rsid w:val="00C81573"/>
    <w:rsid w:val="00C81C48"/>
    <w:rsid w:val="00C835C9"/>
    <w:rsid w:val="00C8722D"/>
    <w:rsid w:val="00C929CF"/>
    <w:rsid w:val="00C931C7"/>
    <w:rsid w:val="00C97024"/>
    <w:rsid w:val="00CA5904"/>
    <w:rsid w:val="00CB1F73"/>
    <w:rsid w:val="00CB23CB"/>
    <w:rsid w:val="00CE4018"/>
    <w:rsid w:val="00D0216D"/>
    <w:rsid w:val="00D17404"/>
    <w:rsid w:val="00D50E2D"/>
    <w:rsid w:val="00D53859"/>
    <w:rsid w:val="00D647D5"/>
    <w:rsid w:val="00D678BB"/>
    <w:rsid w:val="00D7033C"/>
    <w:rsid w:val="00D70775"/>
    <w:rsid w:val="00D70AF4"/>
    <w:rsid w:val="00D7543E"/>
    <w:rsid w:val="00D80D8D"/>
    <w:rsid w:val="00D84319"/>
    <w:rsid w:val="00D90F1B"/>
    <w:rsid w:val="00D927F1"/>
    <w:rsid w:val="00D93D13"/>
    <w:rsid w:val="00D94051"/>
    <w:rsid w:val="00DA272D"/>
    <w:rsid w:val="00DB02C8"/>
    <w:rsid w:val="00DB0508"/>
    <w:rsid w:val="00DB50BE"/>
    <w:rsid w:val="00DB5D8E"/>
    <w:rsid w:val="00DC0569"/>
    <w:rsid w:val="00DC07EE"/>
    <w:rsid w:val="00DC3B77"/>
    <w:rsid w:val="00DD5F11"/>
    <w:rsid w:val="00DE1D26"/>
    <w:rsid w:val="00DE6BB3"/>
    <w:rsid w:val="00DE7BBE"/>
    <w:rsid w:val="00DF6D54"/>
    <w:rsid w:val="00E02473"/>
    <w:rsid w:val="00E05DF7"/>
    <w:rsid w:val="00E23A04"/>
    <w:rsid w:val="00E24A55"/>
    <w:rsid w:val="00E24FA3"/>
    <w:rsid w:val="00E31C7D"/>
    <w:rsid w:val="00E50910"/>
    <w:rsid w:val="00E509B9"/>
    <w:rsid w:val="00E63571"/>
    <w:rsid w:val="00E65617"/>
    <w:rsid w:val="00EA12A2"/>
    <w:rsid w:val="00EA43A0"/>
    <w:rsid w:val="00EB33FF"/>
    <w:rsid w:val="00EC4FC0"/>
    <w:rsid w:val="00ED1EC7"/>
    <w:rsid w:val="00ED36D0"/>
    <w:rsid w:val="00ED4265"/>
    <w:rsid w:val="00EE25AC"/>
    <w:rsid w:val="00EE5F27"/>
    <w:rsid w:val="00EF209B"/>
    <w:rsid w:val="00EF3005"/>
    <w:rsid w:val="00F043DD"/>
    <w:rsid w:val="00F05642"/>
    <w:rsid w:val="00F114DA"/>
    <w:rsid w:val="00F1156F"/>
    <w:rsid w:val="00F14A9E"/>
    <w:rsid w:val="00F21F0C"/>
    <w:rsid w:val="00F224F0"/>
    <w:rsid w:val="00F23A09"/>
    <w:rsid w:val="00F34588"/>
    <w:rsid w:val="00F35320"/>
    <w:rsid w:val="00F36490"/>
    <w:rsid w:val="00F642DD"/>
    <w:rsid w:val="00F72ABA"/>
    <w:rsid w:val="00F7572E"/>
    <w:rsid w:val="00F81BC5"/>
    <w:rsid w:val="00F84868"/>
    <w:rsid w:val="00F860F5"/>
    <w:rsid w:val="00F9680A"/>
    <w:rsid w:val="00FB1BF8"/>
    <w:rsid w:val="00FB5C96"/>
    <w:rsid w:val="00FC0A26"/>
    <w:rsid w:val="00FD2265"/>
    <w:rsid w:val="00FD402F"/>
    <w:rsid w:val="00FF1027"/>
    <w:rsid w:val="00FF75F1"/>
    <w:rsid w:val="06CF91DC"/>
    <w:rsid w:val="075D65FC"/>
    <w:rsid w:val="0AB140EF"/>
    <w:rsid w:val="0DD4096A"/>
    <w:rsid w:val="0E4946AA"/>
    <w:rsid w:val="16130442"/>
    <w:rsid w:val="161EE237"/>
    <w:rsid w:val="181679AA"/>
    <w:rsid w:val="1D9D3B68"/>
    <w:rsid w:val="2049ACDE"/>
    <w:rsid w:val="23E1536D"/>
    <w:rsid w:val="272D112E"/>
    <w:rsid w:val="292564BD"/>
    <w:rsid w:val="2B38296E"/>
    <w:rsid w:val="2DD20729"/>
    <w:rsid w:val="32864B35"/>
    <w:rsid w:val="3C65DC25"/>
    <w:rsid w:val="3DCE7BE5"/>
    <w:rsid w:val="3FDB9ADD"/>
    <w:rsid w:val="404CEE61"/>
    <w:rsid w:val="40FCB82C"/>
    <w:rsid w:val="44503321"/>
    <w:rsid w:val="4B537BD8"/>
    <w:rsid w:val="4CD339EB"/>
    <w:rsid w:val="54F26D99"/>
    <w:rsid w:val="5CD939C2"/>
    <w:rsid w:val="60301A6B"/>
    <w:rsid w:val="62B127D2"/>
    <w:rsid w:val="655ECD7C"/>
    <w:rsid w:val="6624CD93"/>
    <w:rsid w:val="67073690"/>
    <w:rsid w:val="67A1A699"/>
    <w:rsid w:val="6954B426"/>
    <w:rsid w:val="6B0194D8"/>
    <w:rsid w:val="6FAFADCB"/>
    <w:rsid w:val="7366ECB4"/>
    <w:rsid w:val="75174EA2"/>
    <w:rsid w:val="75AEAC59"/>
    <w:rsid w:val="7853232D"/>
    <w:rsid w:val="7DE8A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D3690"/>
  <w15:docId w15:val="{D7504537-B3E4-4D1F-B375-B892D1B9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4577"/>
    <w:pPr>
      <w:spacing w:after="0" w:line="240" w:lineRule="auto"/>
      <w:jc w:val="both"/>
    </w:pPr>
    <w:rPr>
      <w:rFonts w:ascii="Segoe UI" w:eastAsiaTheme="minorEastAsia" w:hAnsi="Segoe UI"/>
      <w:kern w:val="2"/>
      <w:sz w:val="20"/>
      <w:lang w:eastAsia="ko-KR"/>
    </w:rPr>
  </w:style>
  <w:style w:type="paragraph" w:styleId="Nagwek1">
    <w:name w:val="heading 1"/>
    <w:basedOn w:val="Normalny"/>
    <w:next w:val="Normalny"/>
    <w:link w:val="Nagwek1Znak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17406D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nhideWhenUsed/>
    <w:qFormat/>
    <w:rsid w:val="00C527C5"/>
    <w:pPr>
      <w:spacing w:before="40"/>
      <w:outlineLvl w:val="2"/>
    </w:pPr>
    <w:rPr>
      <w:rFonts w:asciiTheme="majorHAnsi" w:hAnsiTheme="majorHAnsi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3E7E79"/>
    <w:pPr>
      <w:keepNext/>
      <w:suppressAutoHyphens/>
      <w:ind w:left="360"/>
      <w:outlineLvl w:val="3"/>
    </w:pPr>
    <w:rPr>
      <w:rFonts w:ascii="Arial" w:eastAsia="Arial" w:hAnsi="Arial" w:cs="Arial"/>
      <w:kern w:val="0"/>
      <w:sz w:val="24"/>
      <w:szCs w:val="24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3E7E79"/>
    <w:pPr>
      <w:keepNext/>
      <w:suppressAutoHyphens/>
      <w:autoSpaceDE w:val="0"/>
      <w:ind w:left="3600" w:hanging="360"/>
      <w:outlineLvl w:val="4"/>
    </w:pPr>
    <w:rPr>
      <w:rFonts w:ascii="Arial" w:eastAsia="Arial" w:hAnsi="Arial" w:cs="Arial"/>
      <w:b/>
      <w:bCs/>
      <w:kern w:val="0"/>
      <w:sz w:val="24"/>
      <w:szCs w:val="24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A6C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B1F36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D037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"/>
    <w:basedOn w:val="Normalny"/>
    <w:link w:val="AkapitzlistZnak"/>
    <w:uiPriority w:val="34"/>
    <w:qFormat/>
    <w:rsid w:val="00410793"/>
    <w:pPr>
      <w:ind w:left="720"/>
      <w:contextualSpacing/>
    </w:p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line="211" w:lineRule="exact"/>
    </w:pPr>
    <w:rPr>
      <w:rFonts w:ascii="Calibri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1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Podrozdział Znak,fn"/>
    <w:basedOn w:val="Normalny"/>
    <w:link w:val="TekstprzypisudolnegoZnak"/>
    <w:uiPriority w:val="99"/>
    <w:unhideWhenUsed/>
    <w:qFormat/>
    <w:rsid w:val="00E63571"/>
    <w:rPr>
      <w:szCs w:val="20"/>
    </w:rPr>
  </w:style>
  <w:style w:type="character" w:customStyle="1" w:styleId="TekstprzypisudolnegoZnak">
    <w:name w:val="Tekst przypisu dolnego Znak"/>
    <w:aliases w:val="Podrozdział Znak1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uiPriority w:val="99"/>
    <w:qFormat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nhideWhenUsed/>
    <w:qFormat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FF5714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FF5714" w:themeColor="accent2"/>
      <w:spacing w:val="-10"/>
      <w:kern w:val="28"/>
      <w:sz w:val="56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5C5091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5091"/>
    <w:rPr>
      <w:rFonts w:ascii="Century Gothic" w:eastAsiaTheme="minorEastAsia" w:hAnsi="Century Gothic" w:cstheme="majorBidi"/>
      <w:color w:val="FFFFFF" w:themeColor="background1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3667B"/>
    <w:rPr>
      <w:rFonts w:ascii="Century Gothic" w:eastAsiaTheme="majorEastAsia" w:hAnsi="Century Gothic" w:cstheme="majorBidi"/>
      <w:color w:val="17406D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3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AkapitzlistZnak">
    <w:name w:val="Akapit z listą Znak"/>
    <w:aliases w:val="Liste à puces retrait droite Znak"/>
    <w:basedOn w:val="Domylnaczcionkaakapitu"/>
    <w:link w:val="Akapitzlist"/>
    <w:uiPriority w:val="34"/>
    <w:qFormat/>
    <w:rsid w:val="005F4577"/>
    <w:rPr>
      <w:rFonts w:ascii="Century Gothic" w:hAnsi="Century Gothic"/>
      <w:sz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F4577"/>
    <w:pPr>
      <w:spacing w:after="240" w:line="259" w:lineRule="auto"/>
      <w:ind w:left="426"/>
      <w:outlineLvl w:val="9"/>
    </w:pPr>
    <w:rPr>
      <w:rFonts w:asciiTheme="minorHAnsi" w:hAnsiTheme="minorHAnsi"/>
      <w:b/>
      <w:color w:val="005FFF"/>
      <w:sz w:val="3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F4577"/>
    <w:pPr>
      <w:tabs>
        <w:tab w:val="left" w:pos="0"/>
        <w:tab w:val="left" w:pos="851"/>
        <w:tab w:val="left" w:pos="3261"/>
      </w:tabs>
      <w:suppressAutoHyphens/>
      <w:spacing w:after="100" w:line="360" w:lineRule="auto"/>
    </w:pPr>
  </w:style>
  <w:style w:type="character" w:customStyle="1" w:styleId="FontStyle55">
    <w:name w:val="Font Style55"/>
    <w:basedOn w:val="Domylnaczcionkaakapitu"/>
    <w:uiPriority w:val="99"/>
    <w:rsid w:val="005F4577"/>
    <w:rPr>
      <w:rFonts w:ascii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3E7E79"/>
    <w:rPr>
      <w:rFonts w:ascii="Arial" w:eastAsia="Arial" w:hAnsi="Arial" w:cs="Arial"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3E7E79"/>
    <w:rPr>
      <w:rFonts w:ascii="Arial" w:eastAsia="Arial" w:hAnsi="Arial" w:cs="Arial"/>
      <w:b/>
      <w:bCs/>
      <w:sz w:val="24"/>
      <w:szCs w:val="24"/>
      <w:lang w:eastAsia="ar-SA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E7E79"/>
    <w:pPr>
      <w:spacing w:after="100"/>
      <w:ind w:left="200"/>
    </w:pPr>
  </w:style>
  <w:style w:type="paragraph" w:customStyle="1" w:styleId="Regulaminpunkty">
    <w:name w:val="Regulamin_punkty"/>
    <w:basedOn w:val="Normalny"/>
    <w:qFormat/>
    <w:rsid w:val="003E7E79"/>
    <w:pPr>
      <w:spacing w:before="24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Default">
    <w:name w:val="Default"/>
    <w:rsid w:val="003E7E79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WW-Tretekstu">
    <w:name w:val="WW-Treść tekstu"/>
    <w:basedOn w:val="Normalny"/>
    <w:rsid w:val="003E7E79"/>
    <w:pPr>
      <w:widowControl w:val="0"/>
      <w:suppressAutoHyphens/>
      <w:autoSpaceDE w:val="0"/>
      <w:spacing w:after="120"/>
    </w:pPr>
    <w:rPr>
      <w:rFonts w:ascii="Arial" w:eastAsia="Times New Roman" w:hAnsi="Arial" w:cs="Times New Roman"/>
      <w:kern w:val="0"/>
      <w:sz w:val="24"/>
      <w:szCs w:val="24"/>
      <w:lang w:eastAsia="ar-SA"/>
    </w:rPr>
  </w:style>
  <w:style w:type="character" w:customStyle="1" w:styleId="TekstkomentarzaZnak1">
    <w:name w:val="Tekst komentarza Znak1"/>
    <w:aliases w:val=" Znak Znak,Znak Znak17"/>
    <w:uiPriority w:val="99"/>
    <w:rsid w:val="003E7E79"/>
    <w:rPr>
      <w:rFonts w:ascii="Arial" w:hAnsi="Arial"/>
      <w:lang w:eastAsia="ar-SA"/>
    </w:rPr>
  </w:style>
  <w:style w:type="paragraph" w:styleId="Tekstpodstawowy">
    <w:name w:val="Body Text"/>
    <w:basedOn w:val="Normalny"/>
    <w:link w:val="TekstpodstawowyZnak1"/>
    <w:rsid w:val="003E7E79"/>
    <w:pPr>
      <w:suppressAutoHyphens/>
    </w:pPr>
    <w:rPr>
      <w:rFonts w:ascii="Arial" w:eastAsia="Times New Roman" w:hAnsi="Arial" w:cs="Times New Roman"/>
      <w:kern w:val="0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3E7E79"/>
    <w:rPr>
      <w:rFonts w:ascii="Segoe UI" w:eastAsiaTheme="minorEastAsia" w:hAnsi="Segoe UI"/>
      <w:kern w:val="2"/>
      <w:sz w:val="20"/>
      <w:lang w:eastAsia="ko-KR"/>
    </w:rPr>
  </w:style>
  <w:style w:type="character" w:customStyle="1" w:styleId="TekstpodstawowyZnak1">
    <w:name w:val="Tekst podstawowy Znak1"/>
    <w:basedOn w:val="Domylnaczcionkaakapitu"/>
    <w:link w:val="Tekstpodstawowy"/>
    <w:rsid w:val="003E7E79"/>
    <w:rPr>
      <w:rFonts w:ascii="Arial" w:eastAsia="Times New Roman" w:hAnsi="Arial" w:cs="Times New Roman"/>
      <w:sz w:val="24"/>
      <w:szCs w:val="20"/>
      <w:lang w:eastAsia="ar-SA"/>
    </w:rPr>
  </w:style>
  <w:style w:type="paragraph" w:styleId="Legenda">
    <w:name w:val="caption"/>
    <w:basedOn w:val="Normalny"/>
    <w:next w:val="Normalny"/>
    <w:uiPriority w:val="99"/>
    <w:qFormat/>
    <w:rsid w:val="003E7E79"/>
    <w:pPr>
      <w:spacing w:after="200"/>
      <w:jc w:val="left"/>
    </w:pPr>
    <w:rPr>
      <w:rFonts w:ascii="Calibri" w:eastAsia="Times New Roman" w:hAnsi="Calibri" w:cs="Calibri"/>
      <w:b/>
      <w:bCs/>
      <w:kern w:val="0"/>
      <w:sz w:val="18"/>
      <w:szCs w:val="18"/>
      <w:lang w:val="en-GB" w:eastAsia="en-GB"/>
    </w:rPr>
  </w:style>
  <w:style w:type="character" w:customStyle="1" w:styleId="highlight">
    <w:name w:val="highlight"/>
    <w:basedOn w:val="Domylnaczcionkaakapitu"/>
    <w:rsid w:val="003E7E79"/>
  </w:style>
  <w:style w:type="character" w:customStyle="1" w:styleId="FontStyle54">
    <w:name w:val="Font Style54"/>
    <w:basedOn w:val="Domylnaczcionkaakapitu"/>
    <w:uiPriority w:val="99"/>
    <w:rsid w:val="003E7E79"/>
    <w:rPr>
      <w:rFonts w:ascii="Times New Roman" w:hAnsi="Times New Roman" w:cs="Times New Roman"/>
      <w:sz w:val="20"/>
      <w:szCs w:val="20"/>
    </w:rPr>
  </w:style>
  <w:style w:type="paragraph" w:customStyle="1" w:styleId="Style11">
    <w:name w:val="Style11"/>
    <w:basedOn w:val="Normalny"/>
    <w:uiPriority w:val="99"/>
    <w:rsid w:val="003E7E79"/>
    <w:pPr>
      <w:widowControl w:val="0"/>
      <w:autoSpaceDE w:val="0"/>
      <w:autoSpaceDN w:val="0"/>
      <w:adjustRightInd w:val="0"/>
      <w:spacing w:line="250" w:lineRule="exact"/>
      <w:ind w:hanging="283"/>
    </w:pPr>
    <w:rPr>
      <w:rFonts w:ascii="Times New Roman" w:hAnsi="Times New Roman" w:cs="Times New Roman"/>
      <w:kern w:val="0"/>
      <w:sz w:val="24"/>
      <w:szCs w:val="24"/>
      <w:lang w:eastAsia="pl-PL"/>
    </w:rPr>
  </w:style>
  <w:style w:type="character" w:customStyle="1" w:styleId="FontStyle29">
    <w:name w:val="Font Style29"/>
    <w:uiPriority w:val="99"/>
    <w:rsid w:val="003E7E79"/>
    <w:rPr>
      <w:rFonts w:ascii="Times New Roman" w:hAnsi="Times New Roman" w:cs="Times New Roman"/>
      <w:sz w:val="20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E7E79"/>
    <w:pPr>
      <w:jc w:val="left"/>
    </w:pPr>
    <w:rPr>
      <w:rFonts w:ascii="Calibri" w:eastAsiaTheme="minorHAnsi" w:hAnsi="Calibri"/>
      <w:kern w:val="0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E7E79"/>
    <w:rPr>
      <w:rFonts w:ascii="Calibri" w:hAnsi="Calibri"/>
      <w:szCs w:val="21"/>
    </w:rPr>
  </w:style>
  <w:style w:type="character" w:customStyle="1" w:styleId="WW8Num2z0">
    <w:name w:val="WW8Num2z0"/>
    <w:rsid w:val="003E7E79"/>
    <w:rPr>
      <w:rFonts w:ascii="OpenSymbol" w:eastAsia="OpenSymbol" w:hAnsi="OpenSymbol"/>
    </w:rPr>
  </w:style>
  <w:style w:type="paragraph" w:customStyle="1" w:styleId="NCBRnormalnywcicie">
    <w:name w:val="NCBR_normalny_wcięcie"/>
    <w:basedOn w:val="Normalny"/>
    <w:qFormat/>
    <w:rsid w:val="003E7E79"/>
    <w:pPr>
      <w:spacing w:line="300" w:lineRule="exact"/>
      <w:ind w:left="454" w:hanging="454"/>
      <w:contextualSpacing/>
      <w:jc w:val="left"/>
    </w:pPr>
    <w:rPr>
      <w:rFonts w:ascii="Lato" w:eastAsia="Arial" w:hAnsi="Lato" w:cs="Arial"/>
      <w:color w:val="000000" w:themeColor="text1"/>
      <w:kern w:val="0"/>
      <w:sz w:val="22"/>
      <w:lang w:val="pl" w:eastAsia="en-US"/>
    </w:rPr>
  </w:style>
  <w:style w:type="paragraph" w:customStyle="1" w:styleId="NCBRasysta">
    <w:name w:val="NCBR_asysta"/>
    <w:basedOn w:val="Normalny"/>
    <w:autoRedefine/>
    <w:qFormat/>
    <w:rsid w:val="003E7E79"/>
    <w:pPr>
      <w:spacing w:after="120" w:line="360" w:lineRule="auto"/>
      <w:ind w:left="426" w:firstLine="141"/>
    </w:pPr>
    <w:rPr>
      <w:rFonts w:asciiTheme="minorHAnsi" w:eastAsia="Calibri" w:hAnsiTheme="minorHAnsi" w:cstheme="minorHAnsi"/>
      <w:kern w:val="0"/>
      <w:sz w:val="24"/>
      <w:szCs w:val="24"/>
      <w:u w:color="808080" w:themeColor="background1" w:themeShade="80"/>
      <w:lang w:val="pl" w:eastAsia="en-US"/>
    </w:rPr>
  </w:style>
  <w:style w:type="paragraph" w:customStyle="1" w:styleId="NCBRasystatytu">
    <w:name w:val="NCBR_asysta tytuł"/>
    <w:basedOn w:val="Normalny"/>
    <w:qFormat/>
    <w:rsid w:val="003E7E79"/>
    <w:pPr>
      <w:spacing w:line="300" w:lineRule="exact"/>
      <w:ind w:left="57" w:firstLine="510"/>
      <w:contextualSpacing/>
      <w:jc w:val="left"/>
    </w:pPr>
    <w:rPr>
      <w:rFonts w:asciiTheme="minorHAnsi" w:eastAsia="Arial" w:hAnsiTheme="minorHAnsi" w:cs="Arial"/>
      <w:color w:val="005FFF"/>
      <w:kern w:val="0"/>
      <w:sz w:val="24"/>
      <w:lang w:val="pl" w:eastAsia="en-US"/>
    </w:rPr>
  </w:style>
  <w:style w:type="character" w:customStyle="1" w:styleId="WW8Num23z0">
    <w:name w:val="WW8Num23z0"/>
    <w:rsid w:val="003E7E79"/>
    <w:rPr>
      <w:rFonts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E7E7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E7E79"/>
    <w:rPr>
      <w:rFonts w:ascii="Segoe UI" w:eastAsiaTheme="minorEastAsia" w:hAnsi="Segoe UI"/>
      <w:kern w:val="2"/>
      <w:sz w:val="20"/>
      <w:lang w:eastAsia="ko-KR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C4E2E"/>
    <w:rPr>
      <w:color w:val="605E5C"/>
      <w:shd w:val="clear" w:color="auto" w:fill="E1DFDD"/>
    </w:rPr>
  </w:style>
  <w:style w:type="paragraph" w:customStyle="1" w:styleId="Zawartotabeli">
    <w:name w:val="Zawartość tabeli"/>
    <w:basedOn w:val="Normalny"/>
    <w:rsid w:val="002A6C20"/>
    <w:pPr>
      <w:suppressAutoHyphens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A6C20"/>
    <w:rPr>
      <w:rFonts w:asciiTheme="majorHAnsi" w:eastAsiaTheme="majorEastAsia" w:hAnsiTheme="majorHAnsi" w:cstheme="majorBidi"/>
      <w:color w:val="0B1F36" w:themeColor="accent1" w:themeShade="7F"/>
      <w:kern w:val="2"/>
      <w:sz w:val="20"/>
      <w:lang w:eastAsia="ko-KR"/>
    </w:rPr>
  </w:style>
  <w:style w:type="paragraph" w:customStyle="1" w:styleId="tretabeli">
    <w:name w:val="treść tabeli"/>
    <w:basedOn w:val="Normalny"/>
    <w:link w:val="tretabeliZnak"/>
    <w:qFormat/>
    <w:rsid w:val="00C202D9"/>
    <w:pPr>
      <w:spacing w:line="276" w:lineRule="auto"/>
    </w:pPr>
    <w:rPr>
      <w:rFonts w:ascii="Calibri" w:eastAsia="Times New Roman" w:hAnsi="Calibri" w:cs="Arial"/>
      <w:bCs/>
      <w:color w:val="7C7C7C" w:themeColor="background2" w:themeShade="80"/>
      <w:kern w:val="0"/>
      <w:sz w:val="22"/>
      <w:lang w:eastAsia="pl-PL"/>
    </w:rPr>
  </w:style>
  <w:style w:type="character" w:customStyle="1" w:styleId="tretabeliZnak">
    <w:name w:val="treść tabeli Znak"/>
    <w:basedOn w:val="Domylnaczcionkaakapitu"/>
    <w:link w:val="tretabeli"/>
    <w:rsid w:val="00C202D9"/>
    <w:rPr>
      <w:rFonts w:ascii="Calibri" w:eastAsia="Times New Roman" w:hAnsi="Calibri" w:cs="Arial"/>
      <w:bCs/>
      <w:color w:val="7C7C7C" w:themeColor="background2" w:themeShade="80"/>
      <w:lang w:eastAsia="pl-PL"/>
    </w:rPr>
  </w:style>
  <w:style w:type="character" w:styleId="Wzmianka">
    <w:name w:val="Mention"/>
    <w:basedOn w:val="Domylnaczcionkaakapitu"/>
    <w:uiPriority w:val="99"/>
    <w:unhideWhenUsed/>
    <w:rsid w:val="00042CF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ncbr.gov.p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hyperlink" Target="mailto:kancelaria@ncbr.gov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skorupski\Downloads\NCBR_PS_GOSPOSTRATEG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60D3FEC4-35C9-463B-BC5A-4F81B4473EC3}">
    <t:Anchor>
      <t:Comment id="704927952"/>
    </t:Anchor>
    <t:History>
      <t:Event id="{78456808-9A57-4B71-AF3E-99A44460CF94}" time="2024-06-03T16:00:56.93Z">
        <t:Attribution userId="S::elzbieta.kuzba@ncbr.gov.pl::cd1e1d50-498e-4706-b1bc-c6f86adcf004" userProvider="AD" userName="Elżbieta Kuźba"/>
        <t:Anchor>
          <t:Comment id="1910064007"/>
        </t:Anchor>
        <t:Create/>
      </t:Event>
      <t:Event id="{EA83FED9-5E90-4284-A2D7-7C8291F45A82}" time="2024-06-03T16:00:56.93Z">
        <t:Attribution userId="S::elzbieta.kuzba@ncbr.gov.pl::cd1e1d50-498e-4706-b1bc-c6f86adcf004" userProvider="AD" userName="Elżbieta Kuźba"/>
        <t:Anchor>
          <t:Comment id="1910064007"/>
        </t:Anchor>
        <t:Assign userId="S::kamil.grotnik@ncbr.gov.pl::10876bfa-2f5b-408c-b3fd-14ea3867df15" userProvider="AD" userName="Kamil Grotnik"/>
      </t:Event>
      <t:Event id="{83259A67-36B4-42FF-931D-89E4D65D9530}" time="2024-06-03T16:00:56.93Z">
        <t:Attribution userId="S::elzbieta.kuzba@ncbr.gov.pl::cd1e1d50-498e-4706-b1bc-c6f86adcf004" userProvider="AD" userName="Elżbieta Kuźba"/>
        <t:Anchor>
          <t:Comment id="1910064007"/>
        </t:Anchor>
        <t:SetTitle title="@Kamil Grotnik - może Ty wiesz, z czego wynika ten zapis? Czy to nie jest przypadkiem błąd, bo identyczny zapis jest w INFOSTRATEGu, ale tam to jest w pełni zrozumiałe. Wg mnie, albo trzeba to usunąć i zostawić tylko &quot;Zgodność Propozycji z innymi …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NCBR_GOSPOSTRATEG">
      <a:dk1>
        <a:sysClr val="windowText" lastClr="000000"/>
      </a:dk1>
      <a:lt1>
        <a:sysClr val="window" lastClr="FFFFFF"/>
      </a:lt1>
      <a:dk2>
        <a:srgbClr val="17406D"/>
      </a:dk2>
      <a:lt2>
        <a:srgbClr val="F8F8F8"/>
      </a:lt2>
      <a:accent1>
        <a:srgbClr val="17406D"/>
      </a:accent1>
      <a:accent2>
        <a:srgbClr val="FF5714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4E17F6A1C5B447A7411075EB64B2D4" ma:contentTypeVersion="14" ma:contentTypeDescription="Utwórz nowy dokument." ma:contentTypeScope="" ma:versionID="e81e9b70a6a797ef4303534f587d53dc">
  <xsd:schema xmlns:xsd="http://www.w3.org/2001/XMLSchema" xmlns:xs="http://www.w3.org/2001/XMLSchema" xmlns:p="http://schemas.microsoft.com/office/2006/metadata/properties" xmlns:ns2="070fc24c-0bc3-4bbe-8951-5b8c59a994ad" xmlns:ns3="c39e3baa-da76-43fb-af25-ef69dd29ba84" xmlns:ns4="4a0b5bce-e2fd-4676-a400-2d77f7eeafd3" targetNamespace="http://schemas.microsoft.com/office/2006/metadata/properties" ma:root="true" ma:fieldsID="e09bda84099e21fd8d2c207f967f96df" ns2:_="" ns3:_="" ns4:_="">
    <xsd:import namespace="070fc24c-0bc3-4bbe-8951-5b8c59a994ad"/>
    <xsd:import namespace="c39e3baa-da76-43fb-af25-ef69dd29ba84"/>
    <xsd:import namespace="4a0b5bce-e2fd-4676-a400-2d77f7eeaf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c24c-0bc3-4bbe-8951-5b8c59a994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5211cfbf-dab3-462a-9e33-f3edfde1e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e3baa-da76-43fb-af25-ef69dd29b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b5bce-e2fd-4676-a400-2d77f7eeafd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0160417-8050-4a19-a140-e983e0304435}" ma:internalName="TaxCatchAll" ma:showField="CatchAllData" ma:web="4a0b5bce-e2fd-4676-a400-2d77f7eeaf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0b5bce-e2fd-4676-a400-2d77f7eeafd3" xsi:nil="true"/>
    <lcf76f155ced4ddcb4097134ff3c332f xmlns="070fc24c-0bc3-4bbe-8951-5b8c59a994a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AA7F4B-A6C7-45E9-BA8A-4956E6AD3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fc24c-0bc3-4bbe-8951-5b8c59a994ad"/>
    <ds:schemaRef ds:uri="c39e3baa-da76-43fb-af25-ef69dd29ba84"/>
    <ds:schemaRef ds:uri="4a0b5bce-e2fd-4676-a400-2d77f7eeaf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C4D03F-2FDD-4453-9FF5-87B4A035E39E}">
  <ds:schemaRefs>
    <ds:schemaRef ds:uri="http://schemas.microsoft.com/office/2006/metadata/properties"/>
    <ds:schemaRef ds:uri="http://schemas.microsoft.com/office/infopath/2007/PartnerControls"/>
    <ds:schemaRef ds:uri="4a0b5bce-e2fd-4676-a400-2d77f7eeafd3"/>
    <ds:schemaRef ds:uri="070fc24c-0bc3-4bbe-8951-5b8c59a994ad"/>
  </ds:schemaRefs>
</ds:datastoreItem>
</file>

<file path=customXml/itemProps3.xml><?xml version="1.0" encoding="utf-8"?>
<ds:datastoreItem xmlns:ds="http://schemas.openxmlformats.org/officeDocument/2006/customXml" ds:itemID="{D7E16AF7-9CF9-4C7C-BC98-E833B062BC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E03AFB-FC71-442A-8CD1-06C4FFF0C2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NCBR_PS_GOSPOSTRATEG</Template>
  <TotalTime>2</TotalTime>
  <Pages>11</Pages>
  <Words>2142</Words>
  <Characters>12854</Characters>
  <Application>Microsoft Office Word</Application>
  <DocSecurity>0</DocSecurity>
  <Lines>107</Lines>
  <Paragraphs>29</Paragraphs>
  <ScaleCrop>false</ScaleCrop>
  <Company>Hewlett-Packard Company</Company>
  <LinksUpToDate>false</LinksUpToDate>
  <CharactersWithSpaces>14967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Skorupski</dc:creator>
  <cp:keywords/>
  <cp:lastModifiedBy>Elżbieta Kuźba</cp:lastModifiedBy>
  <cp:revision>4</cp:revision>
  <cp:lastPrinted>2019-02-26T05:35:00Z</cp:lastPrinted>
  <dcterms:created xsi:type="dcterms:W3CDTF">2024-06-13T15:26:00Z</dcterms:created>
  <dcterms:modified xsi:type="dcterms:W3CDTF">2024-06-17T13:58:00Z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0x0101002C4E17F6A1C5B447A7411075EB64B2D4</vt:lpwstr>
  </property>
  <property fmtid="{D5CDD505-2E9C-101B-9397-08002B2CF9AE}" pid="3" name="ClassificationContentMarkingFooterShapeIds">
    <vt:lpwstr>1,2,6</vt:lpwstr>
  </property>
  <property fmtid="{D5CDD505-2E9C-101B-9397-08002B2CF9AE}" pid="4" name="ClassificationContentMarkingFooterFontProps">
    <vt:lpwstr>#000000,8,Calibri</vt:lpwstr>
  </property>
  <property fmtid="{D5CDD505-2E9C-101B-9397-08002B2CF9AE}" pid="5" name="ClassificationContentMarkingFooterText">
    <vt:lpwstr>K2 - Informacja wewnętrzna (Internal)</vt:lpwstr>
  </property>
  <property fmtid="{D5CDD505-2E9C-101B-9397-08002B2CF9AE}" pid="6" name="MSIP_Label_8b72bd6a-5f70-4f6e-be10-f745206756ad_Enabled">
    <vt:lpwstr>true</vt:lpwstr>
  </property>
  <property fmtid="{D5CDD505-2E9C-101B-9397-08002B2CF9AE}" pid="7" name="MSIP_Label_8b72bd6a-5f70-4f6e-be10-f745206756ad_SetDate">
    <vt:lpwstr>2024-01-03T12:56:33Z</vt:lpwstr>
  </property>
  <property fmtid="{D5CDD505-2E9C-101B-9397-08002B2CF9AE}" pid="8" name="MSIP_Label_8b72bd6a-5f70-4f6e-be10-f745206756ad_Method">
    <vt:lpwstr>Standard</vt:lpwstr>
  </property>
  <property fmtid="{D5CDD505-2E9C-101B-9397-08002B2CF9AE}" pid="9" name="MSIP_Label_8b72bd6a-5f70-4f6e-be10-f745206756ad_Name">
    <vt:lpwstr>K2 - informacja wewnętrzna</vt:lpwstr>
  </property>
  <property fmtid="{D5CDD505-2E9C-101B-9397-08002B2CF9AE}" pid="10" name="MSIP_Label_8b72bd6a-5f70-4f6e-be10-f745206756ad_SiteId">
    <vt:lpwstr>114511be-be5b-44a7-b2ab-a51e832dea9d</vt:lpwstr>
  </property>
  <property fmtid="{D5CDD505-2E9C-101B-9397-08002B2CF9AE}" pid="11" name="MSIP_Label_8b72bd6a-5f70-4f6e-be10-f745206756ad_ActionId">
    <vt:lpwstr>3f14324b-aa9e-490f-a4b9-a48bcbac1ab8</vt:lpwstr>
  </property>
  <property fmtid="{D5CDD505-2E9C-101B-9397-08002B2CF9AE}" pid="12" name="MSIP_Label_8b72bd6a-5f70-4f6e-be10-f745206756ad_ContentBits">
    <vt:lpwstr>2</vt:lpwstr>
  </property>
  <property fmtid="{D5CDD505-2E9C-101B-9397-08002B2CF9AE}" pid="13" name="MediaServiceImageTags">
    <vt:lpwstr/>
  </property>
</Properties>
</file>