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2C61E94" w14:textId="580A0929" w:rsidR="00CE7719" w:rsidRPr="00CE7719" w:rsidRDefault="00A31F1E" w:rsidP="00CE7719">
      <w:r w:rsidRPr="00A31F1E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23B5AB" wp14:editId="396A638E">
                <wp:simplePos x="0" y="0"/>
                <wp:positionH relativeFrom="column">
                  <wp:posOffset>-727692</wp:posOffset>
                </wp:positionH>
                <wp:positionV relativeFrom="paragraph">
                  <wp:posOffset>-88405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BDC197" id="Grupa 1" o:spid="_x0000_s1026" style="position:absolute;margin-left:-57.3pt;margin-top:-6.95pt;width:561.45pt;height:58.15pt;z-index:251667456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1gAAAABSZ2h0bG9uZwAAAlE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A0qAAAAAQAAAKAAAAA6AAAB4AAAbMAAAA0OABgA&#10;Af/Y/+AAEEpGSUYAAQIAAEgASAAA/+0ADEFkb2JlX0NNAAL/7gAOQWRvYmUAZIAAAAAB/9sAhAAM&#10;CAgICQgMCQkMEQsKCxEVDwwMDxUYExMVExMYEQwMDAwMDBEMDAwMDAwMDAwMDAwMDAwMDAwMDAwM&#10;DAwMDAwMAQ0LCw0ODRAODhAUDg4OFBQODg4OFBEMDAwMDBERDAwMDAwMEQwMDAwMDAwMDAwMDAwM&#10;DAwMDAwMDAwMDAwMDAz/wAARCAA6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QTdGMTE3NDA3MjA2ODExOEQ0RUQyNDZCM0FEQjFDNiIgc3RFdnQ6d2hlbj0iMjAwOC0wNS0xNVQx&#10;NzoxMDo0NS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VGN0YxMTc0MDcyMDY4MTFBNDZDQTQ1MTlEMjQzNTZCIiBzdEV2dDp3aGVuPSIyMDA4&#10;LTA1LTE1VDIyOjUzOjMz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A3RjExNzQwNzIwNjgxMUE0NkNBNDUxOUQyNDM1NkIiIHN0RXZ0Ondo&#10;ZW49IjIwMDgtMDUtMTVUMjM6MDc6MDc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dm5kLmFkb2JlLmlsbHVzdHJhdG9yIHRvICZsdDt1bmtub3duJmd0OyIvPiA8cmRmOmxp&#10;PiA8cmRmOkRlc2NyaXB0aW9uIHN0RXZ0OmFjdGlvbj0ic2F2ZWQiIHN0RXZ0Omluc3RhbmNlSUQ9&#10;InhtcC5paWQ6RkE3RjExNzQwNzIwNjgxMUJERERGRDM4RDBDRjI0REQiIHN0RXZ0OndoZW49IjIw&#10;MDgtMDUtMTZUMTE6MjY6NTU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QjdGMTE3NDA3MjA2ODExQkREREZEMzhEMENGMjRERCIgc3RFdnQ6&#10;d2hlbj0iMjAwOC0wNS0xNlQxMToyOTowMS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ZDN0YxMTc0MDcyMDY4MTFCRERERkQzOEQwQ0YyNERE&#10;IiBzdEV2dDp3aGVuPSIyMDA4LTA1LTE2VDExOjI5OjIw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kQ3RjExNzQwNzIwNjgxMUJERERGRDM4&#10;RDBDRjI0REQiIHN0RXZ0OndoZW49IjIwMDgtMDUtMTZUMTE6MzA6NTQ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RTdGMTE3NDA3MjA2ODEx&#10;QkREREZEMzhEMENGMjRERCIgc3RFdnQ6d2hlbj0iMjAwOC0wNS0xNlQxMTozMToyM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IyMzM2NjhD&#10;MTYyMDY4MTFCRERERkQzOEQwQ0YyNEREIiBzdEV2dDp3aGVuPSIyMDA4LTA1LTE2VDEyOjIzOjQ2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QjMzMzY2OEMxNjIwNjgxMUJERERGRDM4RDBDRjI0REQiIHN0RXZ0OndoZW49IjIwMDgtMDUtMTZU&#10;MTM6Mjc6NTQ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CNDMzNjY4QzE2MjA2ODExQkREREZEMzhEMENGMjRERCIgc3RFdnQ6d2hlbj0iMjAw&#10;OC0wNS0xNlQxMzo0NjoxM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E5N0MxQkYxNEQxNzU5RTgzIiBzdEV2dDp3&#10;aGVuPSIyMDA4LTA1LTE2VDE1OjQ3OjU3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g3RjExNzQwNzIwNjgxMTk3QzFCRjE0RDE3NTlFODMi&#10;IHN0RXZ0OndoZW49IjIwMDgtMDUtMTZUMTU6NTE6MDY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OTdGMTE3NDA3MjA2ODExOTdDMUJGMTRE&#10;MTc1OUU4MyIgc3RFdnQ6d2hlbj0iMjAwOC0wNS0xNlQxNTo1MjoyMi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ZuZC5hZG9iZS5pbGx1c3RyYXRvciB0byBh&#10;cHBsaWNhdGlvbi92bmQuYWRvYmUuaWxsdXN0cmF0b3IiLz4gPHJkZjpsaT4gPHJkZjpEZXNjcmlw&#10;dGlvbiBzdEV2dDphY3Rpb249InNhdmVkIiBzdEV2dDppbnN0YW5jZUlEPSJ4bXAuaWlkOkZBN0Yx&#10;MTc0MDcyMDY4MTFCNjI4RTNCRjI3QzhDNDFCIiBzdEV2dDp3aGVuPSIyMDA4LTA1LTIyVDEzOjI4&#10;OjAxLTA3OjA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dm5kLmFk&#10;b2JlLmlsbHVzdHJhdG9yIHRvIGFwcGxpY2F0aW9uL3ZuZC5hZG9iZS5pbGx1c3RyYXRvciIvPiA8&#10;cmRmOmxpPiA8cmRmOkRlc2NyaXB0aW9uIHN0RXZ0OmFjdGlvbj0ic2F2ZWQiIHN0RXZ0Omluc3Rh&#10;bmNlSUQ9InhtcC5paWQ6RkY3RjExNzQwNzIwNjgxMUI2MjhFM0JGMjdDOEM0MUIiIHN0RXZ0Ondo&#10;ZW49IjIwMDgtMDUtMjJUMTY6MjM6NTM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YXBwbGljYXRpb24vdm5kLmFk&#10;b2JlLmlsbHVzdHJhdG9yIi8+IDxyZGY6bGk+IDxyZGY6RGVzY3JpcHRpb24gc3RFdnQ6YWN0aW9u&#10;PSJzYXZlZCIgc3RFdnQ6aW5zdGFuY2VJRD0ieG1wLmlpZDowN0MzQkQyNTEwMkRERDExODFCNTk0&#10;MDcwQ0VCODhEOSIgc3RFdnQ6d2hlbj0iMjAwOC0wNS0yOFQxNjo0NToyNi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Y4&#10;N0YxMTc0MDcyMDY4MTE5MDk4QjA5N0ZEQTM5QkVGIiBzdEV2dDp3aGVuPSIyMDA4LTA2LTAyVDEz&#10;OjI1OjI1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jc3RjExNzQwNzIwNjgxMUJCMURCRjhGMjQyQjZGODQiIHN0RXZ0OndoZW49IjIwMDgt&#10;MDYtMDlUMTQ6NTg6MzY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OTdGMTE3NDA3MjA2ODExQUNBRkI4REE4MDg1NEU3NiIgc3RFdnQ6d2hl&#10;bj0iMjAwOC0wNi0xMVQxNDozMToyNy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jAxODAxMTc0MDcyMDY4MTE4MzQzODNDRDNBOEQyMzAzIiBz&#10;dEV2dDp3aGVuPSIyMDA4LTA2LTExVDIyOjM3OjM1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MDFFNTQwNjY0QTNEREQxMUJEMzNEM0VCOEQz&#10;QTEwNjgiIHN0RXZ0OndoZW49IjIwMDgtMDYtMThUMjI6MjQ6MDEr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o2QjZBRTJBNTcyM0VERDExQTZG&#10;MUJBQkY3QzVBN0E1MSIgc3RFdnQ6d2hlbj0iMjAwOC0wNi0xOVQyMDozMDozNC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Bka&#10;GxwdHh8gISIjJCUmJygpKisrLC0uLzAxMjM0NTY3ODk6Ozw9Pj9AQUJDREVGR0hJSktMTU5PUFBR&#10;UlNUVVZXWFlaW1xdXl9gYWJjZGVmZ2hpamtsbW5vcHFyc3R1dnd4eXp7fH1+f4CBgoOEhoeIiYqL&#10;jI2Oj5CRkpOUlZaXmJmam5ydnp+goaKjpKWmp6ipqqusra6vsLGys7S2t7i5uru8vb6/wMHCw8TF&#10;xsfIycrLzM3Oz9DR0tPU1tfY2drb3N3e3+Dh4uPk5ebn6Onq6+zt7u/w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o/P///////////////////////////////////////+nS6f//////////////////&#10;//////////////////////zo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KCBElDQ19QUk9GSUxFAAk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h&#10;9v//////////////////////////////////////9a6Qrvb/////////////////////////////&#10;////////4ZBpkOL/////////////////////////////////////9a6Qrvb/////////////////&#10;//////////////////////bh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7ukw///////////////////////////////////////v3ZPf9D/////////////////////&#10;///////////////gmk8AW7v///////////////////////////////////G2eU9Jd8r/////////&#10;/////////////////////////+vSxauWr/L///////////////////////////////////////fn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7s7e/y9vr/////////////////////////////////&#10;uZqYmZyhpq20vsrh////////////////////////////oldKTFFXXWh9lrnj////////////////&#10;////////////s1cAGjVQbo2v0/r/////////////////////////////zm9AX3uZt9j7////////&#10;////////////////////////7p+Fp8Ph/////////////////////////////////////+TR7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0NvFAAAA2gAAAA8AAABkcnMvZG93bnJldi54bWxEj0FrwkAUhO9C/8PyCl5Ks4mCltRVgiCI&#10;tgc10Otr9pmEZt+G7MbEf98tFDwOM/MNs9qMphE36lxtWUESxSCIC6trLhXkl93rGwjnkTU2lknB&#10;nRxs1k+TFabaDnyi29mXIkDYpaig8r5NpXRFRQZdZFvi4F1tZ9AH2ZVSdzgEuGnkLI4X0mDNYaHC&#10;lrYVFT/n3ihYzpKPI/X5on/5/tpf54ds93kYlJo+j9k7CE+jf4T/23utYA5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tDb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14:paraId="758FE3C9" w14:textId="737D12B8" w:rsidR="004A6708" w:rsidRPr="004A6708" w:rsidRDefault="004A6708" w:rsidP="004A6708">
      <w:r w:rsidRPr="004A6708">
        <w:t xml:space="preserve">            </w:t>
      </w:r>
    </w:p>
    <w:p w14:paraId="415CEFA2" w14:textId="77777777" w:rsidR="00561F2C" w:rsidRDefault="00561F2C" w:rsidP="005365E6">
      <w:pPr>
        <w:pStyle w:val="TYTUAKTUprzedmiotregulacjiustawylubrozporzdzenia"/>
      </w:pPr>
    </w:p>
    <w:p w14:paraId="1646DBCC" w14:textId="038A3EF6" w:rsidR="004A6708" w:rsidRPr="004A6708" w:rsidRDefault="005365E6" w:rsidP="005365E6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>
        <w:br/>
      </w:r>
      <w:r w:rsidR="004A6708" w:rsidRPr="004A6708">
        <w:t xml:space="preserve">w ramach działania </w:t>
      </w:r>
      <w:r w:rsidR="007F2D2F">
        <w:t xml:space="preserve">Środki </w:t>
      </w:r>
      <w:r w:rsidR="00327F91">
        <w:t>dotyczące obrotu</w:t>
      </w:r>
      <w:r w:rsidR="004A6708" w:rsidRPr="00061897">
        <w:t xml:space="preserve">, </w:t>
      </w:r>
      <w:r w:rsidR="00DB1E10">
        <w:br/>
      </w:r>
      <w:r w:rsidR="004A6708" w:rsidRPr="004A6708">
        <w:t xml:space="preserve">w zakresie Priorytetu </w:t>
      </w:r>
      <w:r w:rsidR="00A05D0C">
        <w:t>5</w:t>
      </w:r>
      <w:r w:rsidR="004A6708" w:rsidRPr="004A6708">
        <w:t xml:space="preserve">. </w:t>
      </w:r>
      <w:r w:rsidR="00A05D0C">
        <w:t>Wspieranie obrotu i przetwarzania</w:t>
      </w:r>
      <w:r w:rsidR="004A6708" w:rsidRPr="004A6708">
        <w:t xml:space="preserve">, </w:t>
      </w:r>
      <w:r w:rsidR="004A6708" w:rsidRPr="004A6708">
        <w:br/>
        <w:t xml:space="preserve">zawartego w Programie Operacyjnym „Rybactwo i Morze” </w:t>
      </w:r>
    </w:p>
    <w:p w14:paraId="187B8F64" w14:textId="77777777" w:rsidR="0081239D" w:rsidRPr="004A6708" w:rsidRDefault="0081239D" w:rsidP="0081239D">
      <w:r w:rsidRPr="004A6708">
        <w:t>pomiędzy</w:t>
      </w:r>
    </w:p>
    <w:p w14:paraId="22AF9539" w14:textId="77777777" w:rsidR="0064372F" w:rsidRPr="004A6708" w:rsidRDefault="0064372F" w:rsidP="0064372F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14:paraId="6F99435F" w14:textId="77777777" w:rsidR="0081239D" w:rsidRPr="004A6708" w:rsidRDefault="0081239D" w:rsidP="0081239D">
      <w:r w:rsidRPr="004A6708">
        <w:t>reprezentowaną przez:</w:t>
      </w:r>
      <w:r>
        <w:t xml:space="preserve"> </w:t>
      </w:r>
      <w:r w:rsidRPr="004A6708">
        <w:t>..............................................................................</w:t>
      </w:r>
      <w:r>
        <w:t>..................................,</w:t>
      </w:r>
    </w:p>
    <w:p w14:paraId="65BA7D4F" w14:textId="77777777" w:rsidR="0081239D" w:rsidRPr="004A6708" w:rsidRDefault="0081239D" w:rsidP="0081239D">
      <w:r w:rsidRPr="004A6708">
        <w:t>działającego(-ą) na podstawie pełnomocnict</w:t>
      </w:r>
      <w:r>
        <w:t xml:space="preserve">wa Prezesa Agencji nr …… z dnia </w:t>
      </w:r>
      <w:r w:rsidRPr="004A6708">
        <w:t>……………</w:t>
      </w:r>
      <w:r>
        <w:t>..,</w:t>
      </w:r>
    </w:p>
    <w:p w14:paraId="3E662BD2" w14:textId="3C2DD80B" w:rsidR="00BB2A7A" w:rsidRPr="004A6708" w:rsidRDefault="0081239D" w:rsidP="0081239D">
      <w:r>
        <w:t>którego kopia stanowi załącznik nr 1 do</w:t>
      </w:r>
      <w:r w:rsidRPr="004A6708">
        <w:t xml:space="preserve"> umowy</w:t>
      </w:r>
      <w:r w:rsidR="001C1AC3">
        <w:t xml:space="preserve"> o dofinansowanie</w:t>
      </w:r>
      <w:r w:rsidRPr="004A6708">
        <w:t>,</w:t>
      </w:r>
    </w:p>
    <w:p w14:paraId="70ABF53F" w14:textId="77777777" w:rsidR="0081239D" w:rsidRPr="004A6708" w:rsidRDefault="0081239D" w:rsidP="0081239D">
      <w:r w:rsidRPr="004A6708">
        <w:t>a</w:t>
      </w:r>
    </w:p>
    <w:p w14:paraId="0FEC698D" w14:textId="77777777" w:rsidR="0081239D" w:rsidRPr="004A6708" w:rsidRDefault="0081239D" w:rsidP="0081239D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................................................................................................................................</w:t>
      </w:r>
    </w:p>
    <w:p w14:paraId="628FB507" w14:textId="488C93D4" w:rsidR="00F437D7" w:rsidRDefault="0081239D" w:rsidP="0081239D">
      <w:r>
        <w:t>………………………………………………………</w:t>
      </w:r>
      <w:r w:rsidR="009D5EB0">
        <w:t>…</w:t>
      </w:r>
      <w:r w:rsidR="00F437D7">
        <w:t>………………………………………..</w:t>
      </w:r>
      <w:r w:rsidR="009D5EB0">
        <w:t xml:space="preserve"> </w:t>
      </w:r>
    </w:p>
    <w:p w14:paraId="7B99FCD8" w14:textId="54100C73" w:rsidR="0081239D" w:rsidRPr="004A6708" w:rsidRDefault="009D5EB0" w:rsidP="0081239D">
      <w:r>
        <w:t>KRS</w:t>
      </w:r>
      <w:r w:rsidR="00F437D7">
        <w:t xml:space="preserve"> ………………………………………………. </w:t>
      </w:r>
      <w:r w:rsidR="0081239D" w:rsidRPr="004A6708">
        <w:t>NIP:..............</w:t>
      </w:r>
      <w:r w:rsidR="00F437D7">
        <w:t>................</w:t>
      </w:r>
      <w:r w:rsidR="0081239D" w:rsidRPr="004A6708">
        <w:t>........................</w:t>
      </w:r>
      <w:r>
        <w:t>.</w:t>
      </w:r>
      <w:r w:rsidR="0081239D" w:rsidRPr="004A6708">
        <w:t>.</w:t>
      </w:r>
      <w:r w:rsidR="00834304">
        <w:t xml:space="preserve"> </w:t>
      </w:r>
      <w:r w:rsidR="00834304">
        <w:rPr>
          <w:rStyle w:val="Odwoanieprzypisudolnego"/>
        </w:rPr>
        <w:footnoteReference w:id="1"/>
      </w:r>
      <w:r w:rsidR="00834304">
        <w:rPr>
          <w:rStyle w:val="IGindeksgrny"/>
        </w:rPr>
        <w:t>)</w:t>
      </w:r>
      <w:r w:rsidR="0081239D">
        <w:t>,</w:t>
      </w:r>
    </w:p>
    <w:p w14:paraId="5D85D444" w14:textId="77777777" w:rsidR="0081239D" w:rsidRPr="004A6708" w:rsidRDefault="0081239D" w:rsidP="0081239D">
      <w:r w:rsidRPr="004A6708">
        <w:t>zwanym(-ą</w:t>
      </w:r>
      <w:r w:rsidR="00BB2A7A">
        <w:t>/-ych</w:t>
      </w:r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14:paraId="722D20D2" w14:textId="77777777" w:rsidR="0081239D" w:rsidRPr="004A6708" w:rsidRDefault="0081239D" w:rsidP="0081239D">
      <w:r w:rsidRPr="004A6708">
        <w:t>reprezentowanym przez:</w:t>
      </w:r>
    </w:p>
    <w:p w14:paraId="48511C9D" w14:textId="77777777" w:rsidR="0081239D" w:rsidRPr="004A6708" w:rsidRDefault="0081239D" w:rsidP="0081239D">
      <w:r w:rsidRPr="004A6708">
        <w:t>...............................................................................................................................................</w:t>
      </w:r>
      <w:r>
        <w:t>....</w:t>
      </w:r>
      <w:r w:rsidR="00834304">
        <w:rPr>
          <w:rStyle w:val="Odwoanieprzypisudolnego"/>
        </w:rPr>
        <w:footnoteReference w:id="2"/>
      </w:r>
      <w:r w:rsidR="00834304">
        <w:rPr>
          <w:rStyle w:val="IGindeksgrny"/>
        </w:rPr>
        <w:t>)</w:t>
      </w:r>
      <w:r>
        <w:t>,</w:t>
      </w:r>
    </w:p>
    <w:p w14:paraId="6AC3847B" w14:textId="45C5FB22" w:rsidR="0081239D" w:rsidRPr="004A6708" w:rsidRDefault="0081239D" w:rsidP="0081239D">
      <w:r w:rsidRPr="004A6708">
        <w:t xml:space="preserve">działającym na podstawie </w:t>
      </w:r>
      <w:r>
        <w:t>…………….………………………………………………...........</w:t>
      </w:r>
      <w:r w:rsidR="00834304">
        <w:t xml:space="preserve"> </w:t>
      </w:r>
      <w:r w:rsidR="00834304">
        <w:rPr>
          <w:rStyle w:val="Odwoanieprzypisudolnego"/>
        </w:rPr>
        <w:footnoteReference w:id="3"/>
      </w:r>
      <w:r w:rsidR="00834304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 xml:space="preserve">do </w:t>
      </w:r>
      <w:r w:rsidRPr="004A6708">
        <w:t>umowy</w:t>
      </w:r>
      <w:r w:rsidR="001C1AC3">
        <w:t xml:space="preserve"> o dofinansowanie</w:t>
      </w:r>
      <w:r w:rsidRPr="004A6708">
        <w:t>,</w:t>
      </w:r>
    </w:p>
    <w:p w14:paraId="69BE4D87" w14:textId="77777777" w:rsidR="0081239D" w:rsidRDefault="0081239D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 w:rsidR="007F2D2F">
        <w:t xml:space="preserve"> </w:t>
      </w:r>
    </w:p>
    <w:p w14:paraId="44B134FF" w14:textId="77777777" w:rsidR="00A369AE" w:rsidRPr="004A6708" w:rsidRDefault="004A6708" w:rsidP="00627D2D">
      <w:pPr>
        <w:pStyle w:val="ROZDZODDZPRZEDMprzedmiotregulacjirozdziauluboddziau"/>
      </w:pPr>
      <w:r w:rsidRPr="004A6708">
        <w:lastRenderedPageBreak/>
        <w:t>Strony postanawiają, co następuje:</w:t>
      </w:r>
    </w:p>
    <w:p w14:paraId="5D4AE544" w14:textId="77777777"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14:paraId="1D4A383F" w14:textId="77777777"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14:paraId="435C9ADC" w14:textId="77777777"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14:paraId="52ADB8D2" w14:textId="77777777"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0C15AA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14:paraId="6D983464" w14:textId="77777777"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0C15AA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14:paraId="031ED3F2" w14:textId="77777777"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0C15AA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14:paraId="50B5A8E1" w14:textId="77777777" w:rsidR="00717D95" w:rsidRDefault="00717D95" w:rsidP="00061897">
      <w:pPr>
        <w:pStyle w:val="PKTpunkt"/>
      </w:pPr>
      <w:r>
        <w:t xml:space="preserve">5) </w:t>
      </w:r>
      <w:r>
        <w:tab/>
        <w:t xml:space="preserve">rozporządzenie nr 1379/2013 </w:t>
      </w:r>
      <w:r w:rsidR="000C15AA" w:rsidRPr="004A6708">
        <w:t>–</w:t>
      </w:r>
      <w:r>
        <w:t xml:space="preserve"> r</w:t>
      </w:r>
      <w:r w:rsidRPr="00F24D3B">
        <w:t>ozporządzeni</w:t>
      </w:r>
      <w:r w:rsidR="00634EAD">
        <w:t>e</w:t>
      </w:r>
      <w:r w:rsidRPr="00F24D3B">
        <w:t xml:space="preserve"> Parlamentu Europejskiego i Rady (UE) nr 1379/2013 z dnia 11 grudnia 2013 r. w sprawie wspólnej organizacji rynków produktów rybołówstwa i akwakultury, zmieniające rozporządzenia Rady (WE) nr 1184/2006 i (WE) nr 1224/2009 oraz uchylające rozporządzenie Rady (WE) nr 104/2000 (Dz. Urz. UE L 354 z 28.12.2013</w:t>
      </w:r>
      <w:r>
        <w:t>,</w:t>
      </w:r>
      <w:r w:rsidRPr="00F24D3B">
        <w:t xml:space="preserve">  str. 1, z późn. zm.)</w:t>
      </w:r>
      <w:r>
        <w:t>;</w:t>
      </w:r>
    </w:p>
    <w:p w14:paraId="641CA1E5" w14:textId="744FA340" w:rsidR="004A6708" w:rsidRPr="004A6708" w:rsidRDefault="000A2DBB" w:rsidP="00C91318">
      <w:pPr>
        <w:pStyle w:val="PKTpunkt"/>
      </w:pPr>
      <w:r>
        <w:lastRenderedPageBreak/>
        <w:t>6</w:t>
      </w:r>
      <w:r w:rsidR="0081239D">
        <w:t>)</w:t>
      </w:r>
      <w:r w:rsidR="0081239D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(Dz. U. </w:t>
      </w:r>
      <w:r w:rsidR="004A6708" w:rsidRPr="004A6708">
        <w:t>poz. 1358</w:t>
      </w:r>
      <w:r w:rsidR="008E085A">
        <w:t xml:space="preserve"> </w:t>
      </w:r>
      <w:r w:rsidR="00ED7E07">
        <w:t>oraz z 2016 r. poz. 1203</w:t>
      </w:r>
      <w:r w:rsidR="00D019E8">
        <w:t xml:space="preserve"> i poz. 1948</w:t>
      </w:r>
      <w:r w:rsidR="004A6708" w:rsidRPr="004A6708">
        <w:t>);</w:t>
      </w:r>
    </w:p>
    <w:p w14:paraId="397BBD16" w14:textId="77777777" w:rsidR="004A6708" w:rsidRDefault="000A2DBB" w:rsidP="00C91318">
      <w:pPr>
        <w:pStyle w:val="PKTpunkt"/>
      </w:pPr>
      <w:r>
        <w:t>7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</w:t>
      </w:r>
      <w:r w:rsidR="009F0457">
        <w:t>5</w:t>
      </w:r>
      <w:r w:rsidR="00361A0F">
        <w:t xml:space="preserve">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 xml:space="preserve">Śródlądowej z dnia </w:t>
      </w:r>
      <w:r w:rsidR="007F2D2F">
        <w:t xml:space="preserve">21 listopada </w:t>
      </w:r>
      <w:r w:rsidR="004A6708" w:rsidRPr="00B45A13">
        <w:t xml:space="preserve">2016 </w:t>
      </w:r>
      <w:r w:rsidR="004A6708" w:rsidRPr="004A6708">
        <w:t xml:space="preserve">r. 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t xml:space="preserve">w ramach Priorytetu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>, 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4A6708" w:rsidRPr="00B45A13">
        <w:t>poz.</w:t>
      </w:r>
      <w:r w:rsidR="00AC215D" w:rsidRPr="00B45A13">
        <w:t xml:space="preserve"> </w:t>
      </w:r>
      <w:r w:rsidR="007F2D2F">
        <w:t>1965</w:t>
      </w:r>
      <w:r w:rsidR="007F2D2F" w:rsidRPr="004A6708">
        <w:t>);</w:t>
      </w:r>
    </w:p>
    <w:p w14:paraId="5B11C83C" w14:textId="1F31513C" w:rsidR="00DE0BEF" w:rsidRPr="004A6708" w:rsidRDefault="000A2DBB" w:rsidP="00C91318">
      <w:pPr>
        <w:pStyle w:val="PKTpunkt"/>
      </w:pPr>
      <w:r>
        <w:t>8</w:t>
      </w:r>
      <w:r w:rsidR="00DE0BEF">
        <w:t>)</w:t>
      </w:r>
      <w:r w:rsidR="00DE0BEF">
        <w:tab/>
        <w:t xml:space="preserve">rozporządzenie w sprawie zaliczek </w:t>
      </w:r>
      <w:r w:rsidR="00DE0BEF" w:rsidRPr="004A6708">
        <w:t xml:space="preserve">– rozporządzenie Ministra Gospodarki Morskiej </w:t>
      </w:r>
      <w:r w:rsidR="00DE0BEF">
        <w:br/>
      </w:r>
      <w:r w:rsidR="00DE0BEF" w:rsidRPr="004A6708">
        <w:t xml:space="preserve">i Żeglugi </w:t>
      </w:r>
      <w:r w:rsidR="00DE0BEF" w:rsidRPr="00B45A13">
        <w:t xml:space="preserve">Śródlądowej z dnia </w:t>
      </w:r>
      <w:r w:rsidR="00C515E1">
        <w:t xml:space="preserve">stycznia </w:t>
      </w:r>
      <w:r w:rsidR="006810B0" w:rsidRPr="00B45A13">
        <w:t>201</w:t>
      </w:r>
      <w:r w:rsidR="006810B0">
        <w:t>7</w:t>
      </w:r>
      <w:r w:rsidR="006810B0" w:rsidRPr="00B45A13">
        <w:t xml:space="preserve"> </w:t>
      </w:r>
      <w:r w:rsidR="00DE0BEF" w:rsidRPr="004A6708">
        <w:t>r. w sprawie</w:t>
      </w:r>
      <w:r w:rsidR="00DE0BEF">
        <w:t xml:space="preserve"> warunków i trybu udzielania </w:t>
      </w:r>
      <w:r w:rsidR="00C36F53">
        <w:br/>
      </w:r>
      <w:r w:rsidR="00DE0BEF">
        <w:t>i rozliczania zaliczek oraz zakresu i terminów składania wniosków o płatność w ramach programu finansowanego z udziałem Europejskiego Funduszu Morskiego i Rybackiego;</w:t>
      </w:r>
    </w:p>
    <w:p w14:paraId="543B9E6E" w14:textId="77777777" w:rsidR="004A6708" w:rsidRPr="004A6708" w:rsidRDefault="000A2DBB" w:rsidP="00C91318">
      <w:pPr>
        <w:pStyle w:val="PKTpunkt"/>
      </w:pPr>
      <w:r>
        <w:t>9</w:t>
      </w:r>
      <w:r w:rsidR="00C91318">
        <w:t>)</w:t>
      </w:r>
      <w:r w:rsidR="00C91318">
        <w:tab/>
      </w:r>
      <w:r w:rsidR="004A6708" w:rsidRPr="004A6708">
        <w:t xml:space="preserve">Priorytet </w:t>
      </w:r>
      <w:r w:rsidR="009F0457">
        <w:t>5</w:t>
      </w:r>
      <w:r w:rsidR="004A6708" w:rsidRPr="004A6708">
        <w:t xml:space="preserve"> – Priorytet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 xml:space="preserve">, o którym mowa w art. 3 ust. 1 pkt </w:t>
      </w:r>
      <w:r w:rsidR="00DB3361">
        <w:t>5</w:t>
      </w:r>
      <w:r w:rsidR="004A6708" w:rsidRPr="004A6708">
        <w:t xml:space="preserve"> ustawy</w:t>
      </w:r>
      <w:r w:rsidR="00AC215D">
        <w:t xml:space="preserve"> o EFMR</w:t>
      </w:r>
      <w:r w:rsidR="004A6708" w:rsidRPr="004A6708">
        <w:t>;</w:t>
      </w:r>
    </w:p>
    <w:p w14:paraId="0E39CCBD" w14:textId="77777777" w:rsidR="00476E79" w:rsidRDefault="000A2DBB" w:rsidP="0016585A">
      <w:pPr>
        <w:pStyle w:val="PKTpunkt"/>
      </w:pPr>
      <w:r>
        <w:t>10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715EB8">
        <w:t xml:space="preserve">środki dotyczące </w:t>
      </w:r>
      <w:r w:rsidR="00DB3361">
        <w:t>obrotu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136FCC">
        <w:t>6</w:t>
      </w:r>
      <w:r w:rsidR="00327F91">
        <w:t>8</w:t>
      </w:r>
      <w:r w:rsidR="00136FCC" w:rsidRPr="004A6708">
        <w:t xml:space="preserve"> </w:t>
      </w:r>
      <w:r w:rsidR="004A6708" w:rsidRPr="004A6708">
        <w:t>rozporządzenia nr 508/2014</w:t>
      </w:r>
      <w:r w:rsidR="00356511">
        <w:t xml:space="preserve">, o której mowa w § </w:t>
      </w:r>
      <w:r w:rsidR="00717D95">
        <w:t>1</w:t>
      </w:r>
      <w:r w:rsidR="00356511">
        <w:t xml:space="preserve"> rozporządzenia</w:t>
      </w:r>
      <w:r w:rsidR="00825F99" w:rsidRPr="00825F99">
        <w:t xml:space="preserve"> w sprawie Priorytetu </w:t>
      </w:r>
      <w:r w:rsidR="00DB3361">
        <w:t>5</w:t>
      </w:r>
      <w:r w:rsidR="00476E79">
        <w:t>;</w:t>
      </w:r>
    </w:p>
    <w:p w14:paraId="5A701BEA" w14:textId="77777777" w:rsidR="00E0740E" w:rsidRDefault="000A2DBB" w:rsidP="0016585A">
      <w:pPr>
        <w:pStyle w:val="PKTpunkt"/>
      </w:pPr>
      <w:r>
        <w:t>11</w:t>
      </w:r>
      <w:r w:rsidR="00476E79">
        <w:t>)</w:t>
      </w:r>
      <w:r w:rsidR="00476E79">
        <w:tab/>
        <w:t xml:space="preserve">EFMR </w:t>
      </w:r>
      <w:r w:rsidR="000C15AA" w:rsidRPr="004A6708">
        <w:t>–</w:t>
      </w:r>
      <w:r w:rsidR="00476E79">
        <w:t xml:space="preserve"> Europejski Fundusz Morski i Rybacki</w:t>
      </w:r>
      <w:r w:rsidR="00E0740E">
        <w:t>;</w:t>
      </w:r>
    </w:p>
    <w:p w14:paraId="19EBD520" w14:textId="77777777" w:rsidR="00A369AE" w:rsidRPr="004A6708" w:rsidRDefault="000A2DBB" w:rsidP="00CB7986">
      <w:pPr>
        <w:pStyle w:val="PKTpunkt"/>
      </w:pPr>
      <w:r>
        <w:t>12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0C15AA" w:rsidRPr="004A6708">
        <w:t>–</w:t>
      </w:r>
      <w:r w:rsidR="001547BC">
        <w:t xml:space="preserve"> przekazanie środków finansowych Beneficjentowi na podstawie zlecenia płatności</w:t>
      </w:r>
      <w:r w:rsidR="00E0740E">
        <w:t>.</w:t>
      </w:r>
    </w:p>
    <w:p w14:paraId="075BDC6F" w14:textId="77777777"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14:paraId="6A243D74" w14:textId="77777777" w:rsidR="0011641A" w:rsidRDefault="004A6708" w:rsidP="00627D2D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CB7986">
        <w:t>środki dotyczące obrotu</w:t>
      </w:r>
      <w:r w:rsidRPr="00C807D4">
        <w:t xml:space="preserve">, </w:t>
      </w:r>
      <w:r w:rsidR="00825F99" w:rsidRPr="00825F99">
        <w:t xml:space="preserve">o których mowa w art. </w:t>
      </w:r>
      <w:r w:rsidR="00136FCC">
        <w:t>6</w:t>
      </w:r>
      <w:r w:rsidR="00327F91">
        <w:t>8</w:t>
      </w:r>
      <w:r w:rsidR="00136FCC" w:rsidRPr="00825F99">
        <w:t xml:space="preserve"> </w:t>
      </w:r>
      <w:r w:rsidR="00825F99" w:rsidRPr="00825F99">
        <w:t>rozporządzenia nr 508/2014</w:t>
      </w:r>
      <w:r w:rsidR="00825F99">
        <w:t xml:space="preserve">, </w:t>
      </w:r>
      <w:r w:rsidRPr="004A6708">
        <w:t xml:space="preserve">objętego Priorytetem </w:t>
      </w:r>
      <w:r w:rsidR="00717D95">
        <w:t>5</w:t>
      </w:r>
      <w:r w:rsidRPr="004A6708">
        <w:t>, zawartym w programie.</w:t>
      </w:r>
    </w:p>
    <w:p w14:paraId="0B566EA6" w14:textId="77777777"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14:paraId="0DDF922D" w14:textId="125D6001" w:rsidR="004A6708" w:rsidRPr="000F56F0" w:rsidRDefault="004A6708" w:rsidP="000F56F0">
      <w:pPr>
        <w:pStyle w:val="USTustnpkodeksu"/>
      </w:pPr>
      <w:r w:rsidRPr="000F56F0">
        <w:t>1. Beneficjent zobowiązuje się do realizacji operacji pt.:</w:t>
      </w:r>
      <w:r w:rsidR="0064372F">
        <w:t xml:space="preserve"> ………………………………</w:t>
      </w:r>
      <w:r w:rsidR="00332B79" w:rsidRPr="000F56F0">
        <w:t xml:space="preserve"> </w:t>
      </w:r>
      <w:r w:rsidR="000F56F0">
        <w:t>……………………………………………………………………………………………………………………………………………………………………………………………………,</w:t>
      </w:r>
      <w:r w:rsidR="00D04721">
        <w:t xml:space="preserve"> zwanej dalej „operacją”, </w:t>
      </w:r>
      <w:r w:rsidRPr="000F56F0">
        <w:t xml:space="preserve">której zakres rzeczowy i finansowy określono w zestawieniu rzeczowo-finansowym operacji, stanowiącym załącznik nr </w:t>
      </w:r>
      <w:r w:rsidR="008D3EED">
        <w:t>3</w:t>
      </w:r>
      <w:r w:rsidR="008D3EED" w:rsidRPr="000F56F0">
        <w:t xml:space="preserve"> </w:t>
      </w:r>
      <w:r w:rsidRPr="000F56F0">
        <w:t>do umowy.</w:t>
      </w:r>
    </w:p>
    <w:p w14:paraId="54F780D8" w14:textId="77777777" w:rsidR="00C516FB" w:rsidRDefault="00C516FB" w:rsidP="00C516FB">
      <w:pPr>
        <w:pStyle w:val="USTustnpkodeksu"/>
      </w:pPr>
      <w:r w:rsidRPr="004A6708">
        <w:t xml:space="preserve">2. Beneficjent </w:t>
      </w:r>
      <w:r w:rsidRPr="00C516FB">
        <w:t>zrealizuje</w:t>
      </w:r>
      <w:r w:rsidRPr="004A6708">
        <w:t xml:space="preserve"> operację </w:t>
      </w:r>
      <w:r w:rsidRPr="001F133B">
        <w:t>w</w:t>
      </w:r>
      <w:r>
        <w:t>:</w:t>
      </w:r>
    </w:p>
    <w:p w14:paraId="3616B6A9" w14:textId="41CD5AD1" w:rsidR="00C516FB" w:rsidRPr="00CA5854" w:rsidRDefault="00C516FB" w:rsidP="0064372F">
      <w:pPr>
        <w:pStyle w:val="PKTpunkt"/>
      </w:pPr>
      <w:r>
        <w:lastRenderedPageBreak/>
        <w:t>1)</w:t>
      </w:r>
      <w:r>
        <w:tab/>
      </w:r>
      <w:r w:rsidRPr="00C516FB">
        <w:t xml:space="preserve">jednym etapie/ ……. etapach </w:t>
      </w:r>
      <w:r w:rsidRPr="00627D2D">
        <w:rPr>
          <w:rStyle w:val="IGindeksgrny"/>
        </w:rPr>
        <w:footnoteReference w:id="4"/>
      </w:r>
      <w:r w:rsidRPr="00C516FB">
        <w:rPr>
          <w:rStyle w:val="IGindeksgrny"/>
        </w:rPr>
        <w:t>)</w:t>
      </w:r>
      <w:r w:rsidRPr="00C516FB">
        <w:t xml:space="preserve">, </w:t>
      </w:r>
      <w:r w:rsidR="0064372F">
        <w:t>którego/których termin/terminy realizacji został/-y określony/-e w zestawieniu rzeczowo-finansowym operacji;</w:t>
      </w:r>
    </w:p>
    <w:p w14:paraId="206A4338" w14:textId="77777777" w:rsidR="00C516FB" w:rsidRPr="004A6708" w:rsidRDefault="00C516FB" w:rsidP="00C516FB">
      <w:pPr>
        <w:pStyle w:val="PKTpunkt"/>
      </w:pPr>
      <w:r>
        <w:t>2)</w:t>
      </w:r>
      <w:r>
        <w:tab/>
        <w:t>w terminie od dnia …………………20……</w:t>
      </w:r>
      <w:r w:rsidR="00E86460">
        <w:t>..</w:t>
      </w:r>
      <w:r>
        <w:t xml:space="preserve">r. do dnia…………………20………r.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>.</w:t>
      </w:r>
    </w:p>
    <w:p w14:paraId="27A17C4F" w14:textId="77777777"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Pr="004A6708">
        <w:t>obejmuje:</w:t>
      </w:r>
      <w:r w:rsidR="00172325">
        <w:t xml:space="preserve"> </w:t>
      </w:r>
    </w:p>
    <w:p w14:paraId="792AA8AE" w14:textId="77777777"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rzeczowo-finansowym operacji</w:t>
      </w:r>
      <w:r w:rsidR="00825F99">
        <w:t>,</w:t>
      </w:r>
    </w:p>
    <w:p w14:paraId="74960E13" w14:textId="74903682"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 xml:space="preserve">poniesienie przez Beneficjenta kosztów </w:t>
      </w:r>
      <w:r w:rsidR="00D04721">
        <w:t>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BF6467">
        <w:t xml:space="preserve"> </w:t>
      </w:r>
      <w:r w:rsidR="00BF6467">
        <w:rPr>
          <w:rStyle w:val="IGindeksgrny"/>
        </w:rPr>
        <w:t>5)</w:t>
      </w:r>
      <w:r w:rsidR="00CA372E">
        <w:t>,</w:t>
      </w:r>
    </w:p>
    <w:p w14:paraId="3BA6DA46" w14:textId="5B8820EC" w:rsidR="004A6708" w:rsidRPr="004A6708" w:rsidRDefault="00664837" w:rsidP="00D04721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 xml:space="preserve">udokumentowanie poniesienia kosztów </w:t>
      </w:r>
      <w:r w:rsidR="00D04721" w:rsidRPr="00D04721">
        <w:t xml:space="preserve">operacji </w:t>
      </w:r>
      <w:r w:rsidR="004A6708" w:rsidRPr="004A6708">
        <w:t xml:space="preserve">wynikających </w:t>
      </w:r>
      <w:r w:rsidR="000F56F0">
        <w:t xml:space="preserve">z </w:t>
      </w:r>
      <w:r w:rsidR="00C425C8">
        <w:t xml:space="preserve">zestawienia </w:t>
      </w:r>
      <w:r w:rsidR="004A6708" w:rsidRPr="004A6708">
        <w:t>rzeczowo</w:t>
      </w:r>
      <w:r w:rsidR="00674DDC">
        <w:t>-</w:t>
      </w:r>
      <w:r w:rsidR="004A6708" w:rsidRPr="004A6708">
        <w:t>finansow</w:t>
      </w:r>
      <w:r w:rsidR="000F56F0">
        <w:t>ego</w:t>
      </w:r>
      <w:r w:rsidR="00237CF4">
        <w:t xml:space="preserve"> </w:t>
      </w:r>
      <w:r w:rsidR="00D04721" w:rsidRPr="00D04721">
        <w:t>operacji</w:t>
      </w:r>
      <w:r w:rsidR="00261D8A">
        <w:t xml:space="preserve">, przez przedstawienie </w:t>
      </w:r>
      <w:r w:rsidR="00261D8A" w:rsidRPr="00D04721">
        <w:t>kop</w:t>
      </w:r>
      <w:r w:rsidR="00261D8A">
        <w:t>i</w:t>
      </w:r>
      <w:r w:rsidR="00261D8A" w:rsidRPr="00D04721">
        <w:t xml:space="preserve">i faktur lub innych dokumentów księgowych o równoważnej </w:t>
      </w:r>
      <w:r w:rsidR="00261D8A">
        <w:t xml:space="preserve">wartości </w:t>
      </w:r>
      <w:r w:rsidR="00261D8A" w:rsidRPr="00D04721">
        <w:t>dowo</w:t>
      </w:r>
      <w:r w:rsidR="00261D8A">
        <w:t>dowej, potwierdzaj</w:t>
      </w:r>
      <w:r w:rsidR="00261D8A" w:rsidRPr="00D04721">
        <w:t xml:space="preserve">ących poniesione </w:t>
      </w:r>
      <w:r w:rsidR="00136C2C">
        <w:t>koszty</w:t>
      </w:r>
      <w:r w:rsidR="00261D8A" w:rsidRPr="00D04721">
        <w:t xml:space="preserve">, wraz </w:t>
      </w:r>
      <w:r w:rsidR="00261D8A">
        <w:t>z</w:t>
      </w:r>
      <w:r w:rsidR="00261D8A" w:rsidRPr="00D04721">
        <w:t xml:space="preserve"> dowo</w:t>
      </w:r>
      <w:r w:rsidR="00261D8A">
        <w:t>d</w:t>
      </w:r>
      <w:r w:rsidR="00261D8A" w:rsidRPr="00D04721">
        <w:t>ami zapłaty</w:t>
      </w:r>
      <w:r w:rsidR="00CA372E">
        <w:t>,</w:t>
      </w:r>
    </w:p>
    <w:p w14:paraId="0B109483" w14:textId="77777777" w:rsidR="00FB6BFB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CA372E">
        <w:t>,</w:t>
      </w:r>
    </w:p>
    <w:p w14:paraId="03DB4A3B" w14:textId="45095271" w:rsidR="00FA5ACA" w:rsidRDefault="00FA5ACA" w:rsidP="00FA5ACA">
      <w:pPr>
        <w:pStyle w:val="PKTpunkt"/>
      </w:pPr>
      <w:r>
        <w:t>5)</w:t>
      </w:r>
      <w:r>
        <w:tab/>
      </w:r>
      <w:r w:rsidRPr="000C1C87">
        <w:t>monitorowanie wska</w:t>
      </w:r>
      <w:r>
        <w:t>ź</w:t>
      </w:r>
      <w:r w:rsidRPr="000C1C87">
        <w:t>ników realizacji celu operacji</w:t>
      </w:r>
      <w:r>
        <w:t>, w przypadkach określonych w umowie,</w:t>
      </w:r>
    </w:p>
    <w:p w14:paraId="1BE550A7" w14:textId="49EB5E8B" w:rsidR="006B09F3" w:rsidRPr="00210766" w:rsidRDefault="00FA5ACA" w:rsidP="001B48F6">
      <w:pPr>
        <w:pStyle w:val="PKTpunkt"/>
      </w:pPr>
      <w:r>
        <w:t>6</w:t>
      </w:r>
      <w:r w:rsidR="00BA704D">
        <w:t xml:space="preserve">) </w:t>
      </w:r>
      <w:r w:rsidR="00BA704D">
        <w:tab/>
      </w:r>
      <w:r w:rsidR="00BA704D" w:rsidRPr="00210766">
        <w:t>uzyskanie wymaganych odrębnymi przepisami oraz postanowieniami umowy</w:t>
      </w:r>
      <w:r w:rsidR="006B09F3">
        <w:t xml:space="preserve">: </w:t>
      </w:r>
      <w:r w:rsidR="00BA704D" w:rsidRPr="00210766">
        <w:t>opinii, zaświadczeń, uzgodnień, pozwoleń lub decyzji związ</w:t>
      </w:r>
      <w:r w:rsidR="00BA704D">
        <w:t>anych z realizacją operacji</w:t>
      </w:r>
      <w:r w:rsidR="008876D7">
        <w:t>,</w:t>
      </w:r>
      <w:r w:rsidR="001B48F6">
        <w:t xml:space="preserve"> jeżeli </w:t>
      </w:r>
      <w:r w:rsidR="008F0B82">
        <w:t>wymaga tego</w:t>
      </w:r>
      <w:r w:rsidR="001B48F6">
        <w:t xml:space="preserve"> specyfik</w:t>
      </w:r>
      <w:r w:rsidR="008F0B82">
        <w:t>a</w:t>
      </w:r>
      <w:r w:rsidR="001B48F6">
        <w:t xml:space="preserve"> operacji,</w:t>
      </w:r>
    </w:p>
    <w:p w14:paraId="4753D05D" w14:textId="6596C98B" w:rsidR="00BA704D" w:rsidRPr="00210766" w:rsidRDefault="00FA5ACA" w:rsidP="001B48F6">
      <w:pPr>
        <w:pStyle w:val="PKTpunkt"/>
      </w:pPr>
      <w:r>
        <w:t>7</w:t>
      </w:r>
      <w:r w:rsidR="006B09F3">
        <w:t>)</w:t>
      </w:r>
      <w:r w:rsidR="006B09F3">
        <w:tab/>
      </w:r>
      <w:r w:rsidR="00BA704D" w:rsidRPr="00210766">
        <w:t>zamontowanie</w:t>
      </w:r>
      <w:r w:rsidR="00641F01">
        <w:t xml:space="preserve">, </w:t>
      </w:r>
      <w:r w:rsidR="00BA704D" w:rsidRPr="00210766">
        <w:t xml:space="preserve">uruchomienie </w:t>
      </w:r>
      <w:r w:rsidR="00641F01">
        <w:t xml:space="preserve">oraz użytkowanie </w:t>
      </w:r>
      <w:r w:rsidR="00BA704D" w:rsidRPr="00210766">
        <w:t>nabytych maszyn, urządzeń, infrastruktury technicznej</w:t>
      </w:r>
      <w:r w:rsidR="00C3564F">
        <w:t>,</w:t>
      </w:r>
      <w:r w:rsidR="003D45DD">
        <w:t xml:space="preserve"> </w:t>
      </w:r>
      <w:r w:rsidR="005A05E0">
        <w:t>zgodnie z celem operacji</w:t>
      </w:r>
      <w:r w:rsidR="001B48F6">
        <w:t xml:space="preserve">, jeżeli </w:t>
      </w:r>
      <w:r w:rsidR="008F0B82">
        <w:t xml:space="preserve">wymaga tego </w:t>
      </w:r>
      <w:r w:rsidR="001B48F6">
        <w:t>specyfik</w:t>
      </w:r>
      <w:r w:rsidR="008F0B82">
        <w:t>a</w:t>
      </w:r>
      <w:r w:rsidR="001B48F6">
        <w:t xml:space="preserve"> operacji,</w:t>
      </w:r>
    </w:p>
    <w:p w14:paraId="756D5460" w14:textId="64BECB89" w:rsidR="00BA704D" w:rsidRDefault="00FA5ACA" w:rsidP="00BA704D">
      <w:pPr>
        <w:pStyle w:val="PKTpunkt"/>
      </w:pPr>
      <w:r>
        <w:t>8</w:t>
      </w:r>
      <w:r w:rsidR="006B09F3">
        <w:t>)</w:t>
      </w:r>
      <w:r w:rsidR="006B09F3">
        <w:tab/>
      </w:r>
      <w:r w:rsidR="00BA704D" w:rsidRPr="00210766">
        <w:t>wykorzyst</w:t>
      </w:r>
      <w:r w:rsidR="0018500C">
        <w:t>yw</w:t>
      </w:r>
      <w:r w:rsidR="00BA704D" w:rsidRPr="00210766">
        <w:t xml:space="preserve">anie zrealizowanego zakresu rzeczowego operacji do prowadzenia </w:t>
      </w:r>
      <w:r w:rsidR="000C67C1">
        <w:t>działalności</w:t>
      </w:r>
      <w:r w:rsidR="00BA704D" w:rsidRPr="00210766">
        <w:t xml:space="preserve">, której </w:t>
      </w:r>
      <w:r w:rsidR="00887FBF" w:rsidRPr="00210766">
        <w:t>s</w:t>
      </w:r>
      <w:r w:rsidR="00887FBF">
        <w:t>ł</w:t>
      </w:r>
      <w:r w:rsidR="00887FBF" w:rsidRPr="00210766">
        <w:t>u</w:t>
      </w:r>
      <w:r w:rsidR="00887FBF">
        <w:t>ż</w:t>
      </w:r>
      <w:r w:rsidR="00887FBF" w:rsidRPr="00210766">
        <w:t>y</w:t>
      </w:r>
      <w:r w:rsidR="00887FBF">
        <w:t>ł</w:t>
      </w:r>
      <w:r w:rsidR="00887FBF" w:rsidRPr="00210766">
        <w:t xml:space="preserve">a </w:t>
      </w:r>
      <w:r w:rsidR="00BA704D" w:rsidRPr="00210766">
        <w:t xml:space="preserve">realizacja operacji, lub której prowadzenie </w:t>
      </w:r>
      <w:r w:rsidR="003A7470" w:rsidRPr="00210766">
        <w:t>stanowi</w:t>
      </w:r>
      <w:r w:rsidR="003A7470">
        <w:t>ł</w:t>
      </w:r>
      <w:r w:rsidR="003A7470" w:rsidRPr="00210766">
        <w:t xml:space="preserve">o </w:t>
      </w:r>
      <w:r w:rsidR="00BA704D" w:rsidRPr="00210766">
        <w:t>warunek przyznania pomocy</w:t>
      </w:r>
      <w:r w:rsidR="00C425C8">
        <w:t xml:space="preserve"> finansowej</w:t>
      </w:r>
      <w:r w:rsidR="00EA2D91">
        <w:t>,</w:t>
      </w:r>
    </w:p>
    <w:p w14:paraId="7E4AE9D9" w14:textId="06933225" w:rsidR="00EA2D91" w:rsidRDefault="00FA5ACA" w:rsidP="00BA704D">
      <w:pPr>
        <w:pStyle w:val="PKTpunkt"/>
      </w:pPr>
      <w:r>
        <w:t>9</w:t>
      </w:r>
      <w:r w:rsidR="00EA2D91">
        <w:t>)</w:t>
      </w:r>
      <w:r w:rsidR="00EA2D91">
        <w:tab/>
        <w:t>osiągnięcia kryteriów wyboru operacji</w:t>
      </w:r>
    </w:p>
    <w:p w14:paraId="1AFA1728" w14:textId="77777777" w:rsidR="004A6708" w:rsidRPr="004A6708" w:rsidRDefault="00674DDC" w:rsidP="00011B03">
      <w:pPr>
        <w:pStyle w:val="CZWSPPKTczwsplnapunktw"/>
      </w:pPr>
      <w:r w:rsidRPr="004A6708"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144102">
        <w:t>, rozporządzeniu nr 1380/2013</w:t>
      </w:r>
      <w:r w:rsidR="004A6708" w:rsidRPr="004A6708">
        <w:t xml:space="preserve">, </w:t>
      </w:r>
      <w:r w:rsidR="00634EAD">
        <w:t xml:space="preserve">rozporządzeniu </w:t>
      </w:r>
      <w:r w:rsidR="008A13DF">
        <w:t xml:space="preserve">nr </w:t>
      </w:r>
      <w:r w:rsidR="00634EAD">
        <w:t xml:space="preserve">1379/2013, </w:t>
      </w:r>
      <w:r w:rsidR="004A6708" w:rsidRPr="004A6708">
        <w:t>ustawie</w:t>
      </w:r>
      <w:r w:rsidR="008B78D4" w:rsidRPr="008B78D4">
        <w:t xml:space="preserve"> o EFMR</w:t>
      </w:r>
      <w:r w:rsidR="004A6708" w:rsidRPr="004A6708">
        <w:t xml:space="preserve">, rozporządzeniu </w:t>
      </w:r>
      <w:r w:rsidR="00BD4EF5" w:rsidRPr="00BD4EF5">
        <w:t xml:space="preserve">w sprawie Priorytetu </w:t>
      </w:r>
      <w:r w:rsidR="00717D95">
        <w:t>5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14:paraId="07570D9C" w14:textId="00877B5F" w:rsidR="004A6708" w:rsidRPr="004A6708" w:rsidRDefault="00A003DA" w:rsidP="00011B03">
      <w:pPr>
        <w:pStyle w:val="USTustnpkodeksu"/>
      </w:pPr>
      <w:r w:rsidRPr="00E76952">
        <w:t>4. W wyniku realizacji operacji zostanie osiągnięty następujący cel: …</w:t>
      </w:r>
      <w:r w:rsidRPr="00D06B88">
        <w:t>…</w:t>
      </w:r>
      <w:r w:rsidRPr="00E76952">
        <w:t>………………</w:t>
      </w:r>
      <w:r>
        <w:br/>
        <w:t>…………………………………………………………………………………………………..</w:t>
      </w:r>
      <w:r>
        <w:br/>
      </w:r>
      <w:r w:rsidRPr="00E76952">
        <w:lastRenderedPageBreak/>
        <w:t>…………………………………………………………………………………………………</w:t>
      </w:r>
      <w:r>
        <w:t>.</w:t>
      </w:r>
      <w:r w:rsidRPr="00D06B88">
        <w:t xml:space="preserve">, </w:t>
      </w:r>
      <w:r w:rsidRPr="00E76952">
        <w:t>zwany dalej „celem operacji”</w:t>
      </w:r>
      <w:r>
        <w:t xml:space="preserve"> </w:t>
      </w:r>
      <w:r w:rsidR="00E767FF">
        <w:rPr>
          <w:rStyle w:val="Odwoanieprzypisudolnego"/>
        </w:rPr>
        <w:footnoteReference w:id="6"/>
      </w:r>
      <w:r w:rsidR="00FD79CF">
        <w:rPr>
          <w:rStyle w:val="IGindeksgrny"/>
        </w:rPr>
        <w:t>)</w:t>
      </w:r>
      <w:r w:rsidR="004A6708" w:rsidRPr="004A6708">
        <w:t>.</w:t>
      </w:r>
    </w:p>
    <w:p w14:paraId="674F2F34" w14:textId="7C5371B0" w:rsidR="001006F7" w:rsidRDefault="00E971E2" w:rsidP="001006F7">
      <w:pPr>
        <w:pStyle w:val="USTustnpkodeksu"/>
      </w:pPr>
      <w:r>
        <w:t>5</w:t>
      </w:r>
      <w:r w:rsidR="004A6708" w:rsidRPr="004A6708">
        <w:t xml:space="preserve">. </w:t>
      </w:r>
      <w:r w:rsidR="001006F7" w:rsidRPr="00FF384C">
        <w:t>Operacja zostanie zrealizowana w (województwo, powiat, gmina, kod pocztowy,</w:t>
      </w:r>
      <w:r w:rsidR="003E412F">
        <w:t xml:space="preserve"> poczta,</w:t>
      </w:r>
      <w:r w:rsidR="001006F7" w:rsidRPr="00FF384C">
        <w:t xml:space="preserve"> miejscowość, ulica oraz nr domu/lokalu</w:t>
      </w:r>
      <w:r w:rsidR="001006F7">
        <w:t>/obrębu/działki</w:t>
      </w:r>
      <w:r w:rsidR="001006F7" w:rsidRPr="00FF384C">
        <w:t>):</w:t>
      </w:r>
      <w:r w:rsidR="001006F7">
        <w:t xml:space="preserve"> ……………………………</w:t>
      </w:r>
      <w:r w:rsidR="003E412F">
        <w:t>..</w:t>
      </w:r>
    </w:p>
    <w:p w14:paraId="0E798C93" w14:textId="5C8B3075" w:rsidR="00A369AE" w:rsidRPr="004A6708" w:rsidRDefault="001006F7" w:rsidP="001378A3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14:paraId="68128E42" w14:textId="77777777"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14:paraId="6FC0089B" w14:textId="20836F30" w:rsidR="002B76BF" w:rsidRDefault="004A6708" w:rsidP="002B76BF">
      <w:pPr>
        <w:pStyle w:val="USTustnpkodeksu"/>
      </w:pPr>
      <w:r w:rsidRPr="004A6708">
        <w:t xml:space="preserve">1. </w:t>
      </w:r>
      <w:r w:rsidR="00172325" w:rsidRPr="00172325">
        <w:t>Agencja na warunkach określonych w umowie przyznaje Beneficjentowi pomoc finansową</w:t>
      </w:r>
      <w:r w:rsidR="00CB2358">
        <w:t xml:space="preserve"> w formie zwrotu</w:t>
      </w:r>
      <w:r w:rsidR="000A3167">
        <w:t xml:space="preserve"> poniesionych</w:t>
      </w:r>
      <w:r w:rsidR="00CB2358">
        <w:t xml:space="preserve"> kosztów kwalifikowalnych operacji w wysokości </w:t>
      </w:r>
      <w:r w:rsidR="007C10B4">
        <w:t xml:space="preserve">do </w:t>
      </w:r>
      <w:r w:rsidR="00D435D3">
        <w:t xml:space="preserve">……………… </w:t>
      </w:r>
      <w:r w:rsidR="00F86D26">
        <w:t>%</w:t>
      </w:r>
      <w:r w:rsidR="00CB2358">
        <w:t xml:space="preserve"> tych kosztów, </w:t>
      </w:r>
      <w:r w:rsidR="00E95B2E">
        <w:t xml:space="preserve">której wysokości została </w:t>
      </w:r>
      <w:r w:rsidR="00CB2358">
        <w:t>ujęt</w:t>
      </w:r>
      <w:r w:rsidR="00E95B2E">
        <w:t>a</w:t>
      </w:r>
      <w:r w:rsidR="00CB2358">
        <w:t xml:space="preserve"> w zestawieniu rzeczowo-finansowym operacji</w:t>
      </w:r>
      <w:r w:rsidR="002B76BF" w:rsidRPr="002B76BF">
        <w:t xml:space="preserve"> </w:t>
      </w:r>
      <w:r w:rsidR="00D435D3">
        <w:t xml:space="preserve">tj. </w:t>
      </w:r>
      <w:r w:rsidR="002B76BF">
        <w:t>w wysokości: ……………………………………</w:t>
      </w:r>
      <w:r w:rsidR="00D435D3">
        <w:t>…………………….</w:t>
      </w:r>
      <w:r w:rsidR="002B76BF">
        <w:t xml:space="preserve"> ….…………………</w:t>
      </w:r>
      <w:r w:rsidR="002B76BF" w:rsidRPr="001642AF">
        <w:t>…………………………………………………………</w:t>
      </w:r>
      <w:r w:rsidR="002B76BF">
        <w:t>....................</w:t>
      </w:r>
      <w:r w:rsidR="002B76BF" w:rsidRPr="001642AF">
        <w:t xml:space="preserve">… zł </w:t>
      </w:r>
    </w:p>
    <w:p w14:paraId="2AE87649" w14:textId="1BAEB791" w:rsidR="00F82B9B" w:rsidRDefault="002B76BF" w:rsidP="001378A3">
      <w:pPr>
        <w:pStyle w:val="CZWSPPKTczwsplnapunktw"/>
      </w:pPr>
      <w:r>
        <w:t>(słownie:…………………………………………………………………………………...………………</w:t>
      </w:r>
      <w:r w:rsidR="00A003DA">
        <w:t>……………………………………………………………………………………</w:t>
      </w:r>
      <w:r>
        <w:t xml:space="preserve"> zł)</w:t>
      </w:r>
      <w:r w:rsidR="00AE5343">
        <w:t>.</w:t>
      </w:r>
    </w:p>
    <w:p w14:paraId="330E8F1C" w14:textId="6D4D3836" w:rsidR="0096536A" w:rsidRDefault="0096536A" w:rsidP="0096536A">
      <w:pPr>
        <w:pStyle w:val="USTustnpkodeksu"/>
      </w:pPr>
      <w:r>
        <w:t xml:space="preserve">2. Pomoc zostanie </w:t>
      </w:r>
      <w:r w:rsidR="007D5FEC">
        <w:t>wypłacona</w:t>
      </w:r>
      <w:r>
        <w:t>:</w:t>
      </w:r>
    </w:p>
    <w:p w14:paraId="5094EEAD" w14:textId="77777777" w:rsidR="0096536A" w:rsidRDefault="0096536A" w:rsidP="0096536A">
      <w:pPr>
        <w:pStyle w:val="PKTpunkt"/>
      </w:pPr>
      <w:r>
        <w:t>1)</w:t>
      </w:r>
      <w:r>
        <w:tab/>
        <w:t xml:space="preserve">jednorazowo, po zakończeniu realizacji operacji </w:t>
      </w:r>
      <w:r w:rsidRPr="00172325">
        <w:t>w</w:t>
      </w:r>
      <w:r>
        <w:t xml:space="preserve"> </w:t>
      </w:r>
      <w:r w:rsidRPr="00172325">
        <w:t>wysokości</w:t>
      </w:r>
      <w:r w:rsidRPr="004A6708">
        <w:t>:</w:t>
      </w:r>
      <w:r>
        <w:t xml:space="preserve"> ……………………..…………………………………………………………………….zł</w:t>
      </w:r>
      <w:r w:rsidRPr="004A6708">
        <w:t xml:space="preserve"> </w:t>
      </w:r>
      <w:r>
        <w:t>(słownie..........................................................................................................................................................................................................................................................................zł)</w:t>
      </w:r>
    </w:p>
    <w:p w14:paraId="7C9543F4" w14:textId="77777777" w:rsidR="0096536A" w:rsidRPr="0096536A" w:rsidRDefault="0096536A" w:rsidP="0096536A">
      <w:pPr>
        <w:pStyle w:val="USTustnpkodeksu"/>
      </w:pPr>
      <w:r>
        <w:t>albo</w:t>
      </w:r>
    </w:p>
    <w:p w14:paraId="055CD112" w14:textId="77777777" w:rsidR="0096536A" w:rsidRDefault="0096536A" w:rsidP="0096536A">
      <w:pPr>
        <w:pStyle w:val="PKTpunkt"/>
      </w:pPr>
      <w:r>
        <w:t>2)</w:t>
      </w:r>
      <w:r>
        <w:tab/>
        <w:t xml:space="preserve">w  ……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transzach, po zakończeniu każdego etapu operacji:</w:t>
      </w:r>
    </w:p>
    <w:p w14:paraId="54CD4288" w14:textId="77777777" w:rsidR="0096536A" w:rsidRPr="00653C95" w:rsidRDefault="0096536A" w:rsidP="0096536A">
      <w:pPr>
        <w:pStyle w:val="LITlitera"/>
      </w:pPr>
      <w:r w:rsidRPr="00653C95">
        <w:t>a)</w:t>
      </w:r>
      <w:r>
        <w:tab/>
      </w:r>
      <w:r w:rsidRPr="00653C95">
        <w:t>pierwsza transza w wysokości: …</w:t>
      </w:r>
      <w:r>
        <w:t>….</w:t>
      </w:r>
      <w:r w:rsidRPr="00653C95">
        <w:t>………………………………………………zł</w:t>
      </w:r>
      <w:r>
        <w:t xml:space="preserve"> (słownie:………………………………………………………………………………………………………………………………………………………………….zł),</w:t>
      </w:r>
    </w:p>
    <w:p w14:paraId="617E2E93" w14:textId="77777777" w:rsidR="0096536A" w:rsidRDefault="0096536A" w:rsidP="0096536A">
      <w:pPr>
        <w:pStyle w:val="LITlitera"/>
      </w:pPr>
      <w:r>
        <w:t>b)</w:t>
      </w:r>
      <w:r>
        <w:tab/>
        <w:t>druga transza w wysokości:………………………………………………………zł (słownie:………………………………………………………………………………………………………………………………………………………………….zł),</w:t>
      </w:r>
    </w:p>
    <w:p w14:paraId="40CDAF12" w14:textId="77777777" w:rsidR="0096536A" w:rsidRDefault="0096536A">
      <w:pPr>
        <w:pStyle w:val="LITlitera"/>
      </w:pPr>
      <w:r>
        <w:t>c)</w:t>
      </w:r>
      <w:r>
        <w:tab/>
        <w:t>trzecia transza w wysokości:………………………………………………………zł (słownie:…………………………………………………………………………………………………………………………………………………………………zł),</w:t>
      </w:r>
    </w:p>
    <w:p w14:paraId="2DC20E12" w14:textId="5FEDE585" w:rsidR="0046475B" w:rsidRDefault="0096536A" w:rsidP="008E2238">
      <w:pPr>
        <w:pStyle w:val="LITlitera"/>
      </w:pPr>
      <w:r>
        <w:lastRenderedPageBreak/>
        <w:t>d)</w:t>
      </w:r>
      <w:r>
        <w:tab/>
        <w:t>czwarta transza w wysokości:……………………………………………………...zł (słownie:………………………………………………………………………………………………………………………………………………………………….zł)</w:t>
      </w:r>
      <w:r w:rsidR="00D435D3">
        <w:t>.</w:t>
      </w:r>
    </w:p>
    <w:p w14:paraId="529241A8" w14:textId="77777777" w:rsidR="0096536A" w:rsidRDefault="0096536A">
      <w:pPr>
        <w:pStyle w:val="USTustnpkodeksu"/>
      </w:pPr>
      <w:r>
        <w:t>3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 w:rsidR="00CB2358"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</w:p>
    <w:p w14:paraId="4FED9DA7" w14:textId="400C661A" w:rsidR="0096536A" w:rsidRPr="002E702C" w:rsidRDefault="0096536A" w:rsidP="0096536A">
      <w:pPr>
        <w:pStyle w:val="CZKSIGAoznaczenieiprzedmiotczcilubksigi"/>
        <w:rPr>
          <w:rStyle w:val="IGindeksgrny"/>
        </w:rPr>
      </w:pPr>
      <w:r>
        <w:t>§ 5</w:t>
      </w:r>
      <w:r w:rsidR="00D435D3">
        <w:t>.</w:t>
      </w:r>
      <w:r w:rsidR="00DE0BEF">
        <w:t xml:space="preserve"> </w:t>
      </w:r>
      <w:r w:rsidR="00DE0BEF">
        <w:rPr>
          <w:rStyle w:val="Odwoanieprzypisudolnego"/>
        </w:rPr>
        <w:footnoteReference w:id="8"/>
      </w:r>
      <w:r w:rsidR="00DE0BEF">
        <w:rPr>
          <w:rStyle w:val="IGindeksgrny"/>
        </w:rPr>
        <w:t>)</w:t>
      </w:r>
    </w:p>
    <w:p w14:paraId="66F28509" w14:textId="40C5AD4B" w:rsidR="00DE0BEF" w:rsidRDefault="00DE0BEF" w:rsidP="000B5069">
      <w:pPr>
        <w:pStyle w:val="USTustnpkodeksu"/>
      </w:pPr>
      <w:r>
        <w:t xml:space="preserve">1. Zgodnie z rozporządzeniem w sprawie zaliczek, Beneficjentowi </w:t>
      </w:r>
      <w:r w:rsidR="007D5FEC">
        <w:t xml:space="preserve">jest </w:t>
      </w:r>
      <w:r>
        <w:t>przyznana zaliczka</w:t>
      </w:r>
      <w:r w:rsidR="008B1DC7" w:rsidRPr="008B1DC7">
        <w:t xml:space="preserve"> </w:t>
      </w:r>
      <w:r w:rsidR="004B5CC5">
        <w:t>w wysokości do</w:t>
      </w:r>
      <w:r>
        <w:t>:</w:t>
      </w:r>
      <w:r w:rsidR="004B5CC5">
        <w:t xml:space="preserve"> …………………………………………………………………</w:t>
      </w:r>
      <w:r>
        <w:t>…..zł (słownie:……………………………………………………………………………………………………………………………………………………………………………</w:t>
      </w:r>
      <w:r w:rsidR="004B5CC5">
        <w:t xml:space="preserve">………….... </w:t>
      </w:r>
      <w:r>
        <w:t>zł)</w:t>
      </w:r>
      <w:r w:rsidR="004B5CC5">
        <w:t>.</w:t>
      </w:r>
    </w:p>
    <w:p w14:paraId="176D909C" w14:textId="7A95F5C7" w:rsidR="0094494B" w:rsidRDefault="0094494B" w:rsidP="000B5069">
      <w:pPr>
        <w:pStyle w:val="USTustnpkodeksu"/>
      </w:pPr>
      <w:r>
        <w:t xml:space="preserve">2. Zaliczka jest przyznana wyłącznie na pokrycie </w:t>
      </w:r>
      <w:r w:rsidR="00F3348E">
        <w:t>wydatków</w:t>
      </w:r>
      <w:r w:rsidR="00625589">
        <w:t xml:space="preserve"> </w:t>
      </w:r>
      <w:r>
        <w:t>stanowiących koszty kwalifikowalne ujęte w zestawieniu rzeczowo-finansowym operacji oraz do</w:t>
      </w:r>
      <w:r w:rsidR="007B2AEE">
        <w:t>konanych w formie bezgotówkowej.</w:t>
      </w:r>
    </w:p>
    <w:p w14:paraId="7384B7E2" w14:textId="4E223706" w:rsidR="004B5CC5" w:rsidRDefault="00647A5D" w:rsidP="000B5069">
      <w:pPr>
        <w:pStyle w:val="USTustnpkodeksu"/>
      </w:pPr>
      <w:r>
        <w:t>3</w:t>
      </w:r>
      <w:r w:rsidR="004B5CC5">
        <w:t>. K</w:t>
      </w:r>
      <w:r w:rsidR="004B5CC5" w:rsidRPr="004B5CC5">
        <w:t>wota pomocy, o której mowa w § 4 ust. 2, zostanie wypłacona w wysokości pomniejszonej o wysokość wypłaconej zaliczki</w:t>
      </w:r>
      <w:r w:rsidR="002E07D4">
        <w:t>, o której mowa w ust. 1.</w:t>
      </w:r>
    </w:p>
    <w:p w14:paraId="3BDC2C71" w14:textId="6602C3D5" w:rsidR="00536BB5" w:rsidRDefault="00647A5D" w:rsidP="00DE0BEF">
      <w:pPr>
        <w:pStyle w:val="USTustnpkodeksu"/>
      </w:pPr>
      <w:r>
        <w:t>4</w:t>
      </w:r>
      <w:r w:rsidR="00536BB5">
        <w:t xml:space="preserve">. </w:t>
      </w:r>
      <w:r w:rsidR="004B5CC5">
        <w:t>Z</w:t>
      </w:r>
      <w:r w:rsidR="00536BB5">
        <w:t xml:space="preserve">aliczka </w:t>
      </w:r>
      <w:r w:rsidR="004B5CC5">
        <w:t xml:space="preserve">może zostać </w:t>
      </w:r>
      <w:r w:rsidR="00536BB5">
        <w:t xml:space="preserve"> wypłac</w:t>
      </w:r>
      <w:r w:rsidR="0023302B">
        <w:t>o</w:t>
      </w:r>
      <w:r w:rsidR="00536BB5">
        <w:t xml:space="preserve">na </w:t>
      </w:r>
      <w:r w:rsidR="00F06DE8">
        <w:t xml:space="preserve">po </w:t>
      </w:r>
      <w:r w:rsidR="00536BB5">
        <w:t>ustanowieni</w:t>
      </w:r>
      <w:r w:rsidR="00F06DE8">
        <w:t>u</w:t>
      </w:r>
      <w:r w:rsidR="00536BB5">
        <w:t xml:space="preserve"> </w:t>
      </w:r>
      <w:r w:rsidR="00F06DE8">
        <w:t xml:space="preserve">przez Beneficjenta </w:t>
      </w:r>
      <w:r w:rsidR="00536BB5">
        <w:t xml:space="preserve">zabezpieczenia, o którym mowa w  </w:t>
      </w:r>
      <w:r>
        <w:t>§ 6 ust.</w:t>
      </w:r>
      <w:r w:rsidR="00F02ED5">
        <w:t xml:space="preserve"> </w:t>
      </w:r>
      <w:r w:rsidR="00536BB5">
        <w:t>3-8 rozporządzenia w sprawie zaliczek</w:t>
      </w:r>
      <w:r w:rsidR="00F06DE8">
        <w:t xml:space="preserve"> oraz po przekazaniu Agencji dokumentów potwierdzających jego ustanowienie</w:t>
      </w:r>
      <w:r w:rsidR="00536BB5">
        <w:t>.</w:t>
      </w:r>
    </w:p>
    <w:p w14:paraId="3F80AFAF" w14:textId="5A13163B" w:rsidR="00117264" w:rsidRDefault="00647A5D" w:rsidP="00DE0BEF">
      <w:pPr>
        <w:pStyle w:val="USTustnpkodeksu"/>
      </w:pPr>
      <w:r>
        <w:t>5</w:t>
      </w:r>
      <w:r w:rsidR="006F668C">
        <w:t xml:space="preserve">. </w:t>
      </w:r>
      <w:r w:rsidR="00117264">
        <w:t xml:space="preserve">Agencja wypłaca zaliczkę </w:t>
      </w:r>
      <w:r w:rsidR="002E4CED">
        <w:t xml:space="preserve">albo </w:t>
      </w:r>
      <w:r w:rsidR="00117264">
        <w:t>transzę</w:t>
      </w:r>
      <w:r w:rsidR="002E4CED">
        <w:t xml:space="preserve"> zaliczki</w:t>
      </w:r>
      <w:r w:rsidR="00117264">
        <w:t>:</w:t>
      </w:r>
    </w:p>
    <w:p w14:paraId="64196656" w14:textId="0A15D1C5" w:rsidR="006F668C" w:rsidRDefault="00117264" w:rsidP="000B5069">
      <w:pPr>
        <w:pStyle w:val="PKTpunkt"/>
      </w:pPr>
      <w:r>
        <w:t>1)</w:t>
      </w:r>
      <w:r>
        <w:tab/>
      </w:r>
      <w:r w:rsidR="006F668C">
        <w:t xml:space="preserve">zgodnie z harmonogramem, </w:t>
      </w:r>
      <w:r w:rsidR="008C2682">
        <w:t xml:space="preserve">którego wzór </w:t>
      </w:r>
      <w:r w:rsidR="006F668C">
        <w:t>stanowi załącznik nr 4</w:t>
      </w:r>
      <w:r w:rsidR="002366EC">
        <w:t xml:space="preserve"> do umowy</w:t>
      </w:r>
      <w:r>
        <w:t>;</w:t>
      </w:r>
    </w:p>
    <w:p w14:paraId="57468417" w14:textId="6262BD4E" w:rsidR="006F668C" w:rsidRDefault="00117264" w:rsidP="000B5069">
      <w:pPr>
        <w:pStyle w:val="PKTpunkt"/>
      </w:pPr>
      <w:r>
        <w:t>2)</w:t>
      </w:r>
      <w:r>
        <w:tab/>
      </w:r>
      <w:r w:rsidR="006F668C">
        <w:t>na wniosek Beneficjenta, którego wzór stanowi załącznik nr 5</w:t>
      </w:r>
      <w:r w:rsidR="00F02ED5">
        <w:t xml:space="preserve"> do umowy, w t</w:t>
      </w:r>
      <w:r w:rsidR="00A84235">
        <w:t>erminie wskazanym w tym wniosku</w:t>
      </w:r>
      <w:r w:rsidR="00754FBF">
        <w:t xml:space="preserve">, </w:t>
      </w:r>
      <w:r w:rsidR="00F02ED5">
        <w:t xml:space="preserve">nie wcześniej niż w terminie 21 dni od dnia złożenia </w:t>
      </w:r>
      <w:r w:rsidR="00754FBF">
        <w:t xml:space="preserve">tego </w:t>
      </w:r>
      <w:r w:rsidR="00F02ED5">
        <w:t>wniosku, z zastrzeżeniem § 4 ust. 1 rozporządzenia w sprawie zaliczek.</w:t>
      </w:r>
    </w:p>
    <w:p w14:paraId="3D77DE30" w14:textId="76513F07" w:rsidR="006F668C" w:rsidRDefault="00647A5D" w:rsidP="00DE0BEF">
      <w:pPr>
        <w:pStyle w:val="USTustnpkodeksu"/>
      </w:pPr>
      <w:r>
        <w:t>6</w:t>
      </w:r>
      <w:r w:rsidR="006F668C">
        <w:t xml:space="preserve">. Zmiana harmonogramu, o którym mowa w ust. </w:t>
      </w:r>
      <w:r>
        <w:t>5</w:t>
      </w:r>
      <w:r w:rsidR="00A84235">
        <w:t xml:space="preserve"> pkt 1</w:t>
      </w:r>
      <w:r w:rsidR="006F668C">
        <w:t xml:space="preserve">, nie wymaga dokonania zmiany umowy, o której mowa w § 15. Beneficjent zobowiązany jest przekazać Agencji w formie pisemnej zmieniony harmonogram, o którym mowa w ust. </w:t>
      </w:r>
      <w:r>
        <w:t>5</w:t>
      </w:r>
      <w:r w:rsidR="00754FBF">
        <w:t xml:space="preserve"> pkt 1</w:t>
      </w:r>
      <w:r w:rsidR="00A84235">
        <w:t xml:space="preserve">, </w:t>
      </w:r>
      <w:r w:rsidR="00D10384">
        <w:t>nie później niż w dniu</w:t>
      </w:r>
      <w:r w:rsidR="0031742B">
        <w:t xml:space="preserve"> złożenia wniosku, o którym mowa w ust. 5 pkt 2 </w:t>
      </w:r>
      <w:r w:rsidR="00A84235">
        <w:t>.</w:t>
      </w:r>
    </w:p>
    <w:p w14:paraId="7881202D" w14:textId="2176006D" w:rsidR="00E62339" w:rsidRDefault="00647A5D" w:rsidP="00DE0BEF">
      <w:pPr>
        <w:pStyle w:val="USTustnpkodeksu"/>
      </w:pPr>
      <w:r>
        <w:lastRenderedPageBreak/>
        <w:t>7</w:t>
      </w:r>
      <w:r w:rsidR="00E62339">
        <w:t xml:space="preserve">. W przypadku wystąpienia okoliczności uniemożliwiających wypłatę zaliczki w terminie, o którym mowa w ust. </w:t>
      </w:r>
      <w:r>
        <w:t>5</w:t>
      </w:r>
      <w:r w:rsidR="00E62339">
        <w:t xml:space="preserve"> pkt 2, Agencja informuje Beneficjenta w formie pisemnej o przewidywanym terminie wypłaty zaliczki. </w:t>
      </w:r>
    </w:p>
    <w:p w14:paraId="7627355F" w14:textId="2ABCCB5D" w:rsidR="00E62339" w:rsidRDefault="00647A5D" w:rsidP="00DE0BEF">
      <w:pPr>
        <w:pStyle w:val="USTustnpkodeksu"/>
      </w:pPr>
      <w:r>
        <w:t>8</w:t>
      </w:r>
      <w:r w:rsidR="00E62339">
        <w:t>. W przypadku gdy wypłata zaliczki ma nastąpić w transzach, wypłata drugiej i kolejnych transz zaliczki może nastąpić po wydatkowaniu przez Beneficjenta co najmniej 90% dotychczas otrzymanej zaliczki.</w:t>
      </w:r>
    </w:p>
    <w:p w14:paraId="593786C7" w14:textId="4375EB71" w:rsidR="00E62339" w:rsidRDefault="00647A5D" w:rsidP="00DE0BEF">
      <w:pPr>
        <w:pStyle w:val="USTustnpkodeksu"/>
      </w:pPr>
      <w:r>
        <w:t>9</w:t>
      </w:r>
      <w:r w:rsidR="00E62339">
        <w:t xml:space="preserve">. W celu udokumentowania wydatkowania zaliczki, o którym mowa w ust. </w:t>
      </w:r>
      <w:r>
        <w:t>8</w:t>
      </w:r>
      <w:r w:rsidR="00E62339">
        <w:t xml:space="preserve">, Beneficjent przekaże Agencji wykaz </w:t>
      </w:r>
      <w:r w:rsidR="00F3348E">
        <w:t>dokonanych wydatków</w:t>
      </w:r>
      <w:r w:rsidR="00E62339">
        <w:t xml:space="preserve"> wraz z wyciągiem z rachunku bankowego, o którym mowa w ust. </w:t>
      </w:r>
      <w:r w:rsidR="00021DEA">
        <w:t>12</w:t>
      </w:r>
      <w:r w:rsidR="00E62339">
        <w:t>.</w:t>
      </w:r>
    </w:p>
    <w:p w14:paraId="57C55B1A" w14:textId="7BC9D8C3" w:rsidR="00E62339" w:rsidRDefault="00647A5D" w:rsidP="00DE0BEF">
      <w:pPr>
        <w:pStyle w:val="USTustnpkodeksu"/>
      </w:pPr>
      <w:r>
        <w:t>10</w:t>
      </w:r>
      <w:r w:rsidR="00E62339">
        <w:t>. Agencja informuje Beneficjenta w formie pisemnej o:</w:t>
      </w:r>
    </w:p>
    <w:p w14:paraId="4944D1CE" w14:textId="25EBD7FF" w:rsidR="00E62339" w:rsidRDefault="00E62339" w:rsidP="000B5069">
      <w:pPr>
        <w:pStyle w:val="PKTpunkt"/>
      </w:pPr>
      <w:r>
        <w:t>1)</w:t>
      </w:r>
      <w:r>
        <w:tab/>
        <w:t xml:space="preserve">spełnieniu warunku, o którym mowa w ust. </w:t>
      </w:r>
      <w:r w:rsidR="00F97178">
        <w:t>9</w:t>
      </w:r>
      <w:r>
        <w:t>;</w:t>
      </w:r>
    </w:p>
    <w:p w14:paraId="2151B5BC" w14:textId="77777777" w:rsidR="005A08CF" w:rsidRDefault="00E62339" w:rsidP="000B5069">
      <w:pPr>
        <w:pStyle w:val="PKTpunkt"/>
      </w:pPr>
      <w:r>
        <w:t>2)</w:t>
      </w:r>
      <w:r>
        <w:tab/>
        <w:t xml:space="preserve">niespełnieniu warunku, o którym mowa w ust. </w:t>
      </w:r>
      <w:r w:rsidR="00F97178">
        <w:t>9</w:t>
      </w:r>
      <w:r>
        <w:t xml:space="preserve"> oraz przyczynach jego niespełnienia</w:t>
      </w:r>
      <w:r w:rsidR="005A08CF">
        <w:t>;</w:t>
      </w:r>
    </w:p>
    <w:p w14:paraId="3D8ADA0D" w14:textId="63CA0D0E" w:rsidR="00E62339" w:rsidRDefault="005A08CF" w:rsidP="000B5069">
      <w:pPr>
        <w:pStyle w:val="PKTpunkt"/>
      </w:pPr>
      <w:r>
        <w:t>3)</w:t>
      </w:r>
      <w:r>
        <w:tab/>
        <w:t>zgodzie na wypłatę kolejnej transzy zaliczki.</w:t>
      </w:r>
    </w:p>
    <w:p w14:paraId="2FB2BFAB" w14:textId="1DD61AB4" w:rsidR="00135D01" w:rsidRDefault="00135D01">
      <w:pPr>
        <w:pStyle w:val="USTustnpkodeksu"/>
      </w:pPr>
      <w:r>
        <w:t>1</w:t>
      </w:r>
      <w:r w:rsidR="00647A5D">
        <w:t>1</w:t>
      </w:r>
      <w:r>
        <w:t xml:space="preserve">. Zgoda na wypłatę kolejnej transzy zaliczki, o której mowa w ust. </w:t>
      </w:r>
      <w:r w:rsidR="00647A5D">
        <w:t>10</w:t>
      </w:r>
      <w:r>
        <w:t xml:space="preserve"> pkt </w:t>
      </w:r>
      <w:r w:rsidR="005A08CF">
        <w:t>3</w:t>
      </w:r>
      <w:r>
        <w:t xml:space="preserve">, nie oznacza rozliczenia przez Agencję przedstawionych przez Beneficjenta </w:t>
      </w:r>
      <w:r w:rsidR="00F3348E">
        <w:t>wydatków</w:t>
      </w:r>
      <w:r>
        <w:t>.</w:t>
      </w:r>
    </w:p>
    <w:p w14:paraId="4378511A" w14:textId="29655321" w:rsidR="00FE610B" w:rsidRDefault="00FE610B" w:rsidP="00FE610B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</w:t>
      </w:r>
      <w:r>
        <w:t>anku: ………………………………,</w:t>
      </w:r>
      <w:r>
        <w:br/>
      </w:r>
      <w:r w:rsidRPr="00647A5D">
        <w:t>przeznaczony wyłącznie do obsługi zaliczki</w:t>
      </w:r>
      <w:r>
        <w:t>.</w:t>
      </w:r>
    </w:p>
    <w:p w14:paraId="3AB2AC9D" w14:textId="03AD4BAC" w:rsidR="00647A5D" w:rsidRDefault="00647A5D" w:rsidP="00647A5D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15.</w:t>
      </w:r>
    </w:p>
    <w:p w14:paraId="0F9543C8" w14:textId="77777777" w:rsidR="00607CBA" w:rsidRDefault="00D10FE2" w:rsidP="00373395">
      <w:pPr>
        <w:pStyle w:val="USTustnpkodeksu"/>
      </w:pPr>
      <w:r w:rsidRPr="00373395">
        <w:t>14. Rozliczenie zaliczki</w:t>
      </w:r>
      <w:r w:rsidR="002E4CED">
        <w:t xml:space="preserve"> albo</w:t>
      </w:r>
      <w:r w:rsidRPr="00373395">
        <w:t xml:space="preserve"> transzy zaliczki</w:t>
      </w:r>
      <w:r w:rsidR="00607CBA">
        <w:t>:</w:t>
      </w:r>
    </w:p>
    <w:p w14:paraId="5695C1D8" w14:textId="61561253" w:rsidR="00607CBA" w:rsidRDefault="00607CBA" w:rsidP="000F1A37">
      <w:pPr>
        <w:pStyle w:val="PKTpunkt"/>
      </w:pPr>
      <w:r>
        <w:t>1)</w:t>
      </w:r>
      <w:r>
        <w:tab/>
      </w:r>
      <w:r w:rsidR="00D10FE2" w:rsidRPr="00373395">
        <w:t>polega na złożeniu przez Beneficjenta wniosku o płatnoś</w:t>
      </w:r>
      <w:r w:rsidR="00373395" w:rsidRPr="00373395">
        <w:t>ć</w:t>
      </w:r>
      <w:r w:rsidR="00373395">
        <w:t>, zgodnie z § 10</w:t>
      </w:r>
      <w:r w:rsidR="002E4CED">
        <w:t xml:space="preserve">, wykazaniu przez Beneficjenta </w:t>
      </w:r>
      <w:r w:rsidR="00F3348E">
        <w:t>wydatków</w:t>
      </w:r>
      <w:r w:rsidR="002E4CED">
        <w:t xml:space="preserve">, o których mowa w ust. 2 oraz potwierdzeniu kwalifikowalności tych </w:t>
      </w:r>
      <w:r w:rsidR="00F3348E">
        <w:t>wydatków</w:t>
      </w:r>
      <w:r w:rsidR="00E97234">
        <w:t xml:space="preserve"> </w:t>
      </w:r>
      <w:r w:rsidR="002E4CED">
        <w:t>przez Agencję</w:t>
      </w:r>
      <w:r>
        <w:t>;</w:t>
      </w:r>
    </w:p>
    <w:p w14:paraId="613862ED" w14:textId="3E09ECB8" w:rsidR="00375970" w:rsidRDefault="00607CBA" w:rsidP="000F1A37">
      <w:pPr>
        <w:pStyle w:val="PKTpunkt"/>
      </w:pPr>
      <w:r>
        <w:t>2)</w:t>
      </w:r>
      <w:r>
        <w:tab/>
        <w:t xml:space="preserve">może polegać również na zwrocie </w:t>
      </w:r>
      <w:r w:rsidR="00792B41">
        <w:t>zaliczki albo transzy zaliczki</w:t>
      </w:r>
      <w:r>
        <w:t xml:space="preserve"> </w:t>
      </w:r>
      <w:r w:rsidR="00D435D3">
        <w:t>nie później niż w dniu złożenia wniosku o płatność</w:t>
      </w:r>
      <w:r w:rsidR="00792B41">
        <w:t xml:space="preserve">, </w:t>
      </w:r>
      <w:r w:rsidR="00D10384">
        <w:t>w wysokości i terminie, o którym mowa w § 10</w:t>
      </w:r>
      <w:r>
        <w:t>.</w:t>
      </w:r>
    </w:p>
    <w:p w14:paraId="69356D3E" w14:textId="66AB2417" w:rsidR="004A7F31" w:rsidRDefault="00375970" w:rsidP="004A7F31">
      <w:pPr>
        <w:pStyle w:val="USTustnpkodeksu"/>
      </w:pPr>
      <w:r>
        <w:t xml:space="preserve">15. </w:t>
      </w:r>
      <w:r w:rsidR="004A7F31" w:rsidRPr="00DE4FD4">
        <w:t xml:space="preserve">Wykazanym we wniosku o płatność </w:t>
      </w:r>
      <w:r w:rsidR="00F3348E">
        <w:t>wydatkom</w:t>
      </w:r>
      <w:r w:rsidR="004A7F31" w:rsidRPr="00DE4FD4">
        <w:t xml:space="preserve">, o których mowa w ust. 2, odpowiada wkład własny Beneficjenta, w wysokości wynikającej z procentu dofinansowania, określonego w </w:t>
      </w:r>
      <w:r w:rsidR="00E4596B">
        <w:t>§</w:t>
      </w:r>
      <w:r w:rsidR="004A7F31" w:rsidRPr="00DE4FD4">
        <w:t xml:space="preserve"> 4 ust. 1.</w:t>
      </w:r>
    </w:p>
    <w:p w14:paraId="52FF9F77" w14:textId="324AF3B1" w:rsidR="00A369AE" w:rsidRDefault="00375970" w:rsidP="00BC11A1">
      <w:pPr>
        <w:pStyle w:val="USTustnpkodeksu"/>
      </w:pPr>
      <w:r>
        <w:t>1</w:t>
      </w:r>
      <w:r w:rsidR="007A53DB">
        <w:t>6</w:t>
      </w:r>
      <w:r w:rsidR="00DE0BEF">
        <w:t xml:space="preserve">. </w:t>
      </w:r>
      <w:r w:rsidR="0022130D">
        <w:t>Do odbioru przez B</w:t>
      </w:r>
      <w:r w:rsidR="00BC11A1" w:rsidRPr="00094748">
        <w:t>eneficjent</w:t>
      </w:r>
      <w:r w:rsidR="00570F84">
        <w:t>a</w:t>
      </w:r>
      <w:r w:rsidR="00BC11A1" w:rsidRPr="00094748">
        <w:t xml:space="preserve"> dokument</w:t>
      </w:r>
      <w:r w:rsidR="0022130D">
        <w:t>ów</w:t>
      </w:r>
      <w:r w:rsidR="00BC11A1" w:rsidRPr="00094748">
        <w:t xml:space="preserve">, o których mowa w ust. </w:t>
      </w:r>
      <w:r w:rsidR="00373395">
        <w:t>4</w:t>
      </w:r>
      <w:r w:rsidR="00570F84">
        <w:t>,</w:t>
      </w:r>
      <w:r w:rsidR="00373395" w:rsidRPr="00094748">
        <w:t xml:space="preserve"> </w:t>
      </w:r>
      <w:r w:rsidR="0022130D">
        <w:t>stosuje się odpowiednio § 14</w:t>
      </w:r>
      <w:r w:rsidR="004D764E">
        <w:t xml:space="preserve"> ust. </w:t>
      </w:r>
      <w:r w:rsidR="000C7F68">
        <w:t>ust.</w:t>
      </w:r>
      <w:r w:rsidR="005222F4">
        <w:t xml:space="preserve"> </w:t>
      </w:r>
      <w:r w:rsidR="004D764E">
        <w:t>3</w:t>
      </w:r>
      <w:r w:rsidR="0022130D">
        <w:t>.</w:t>
      </w:r>
    </w:p>
    <w:p w14:paraId="3FBB1C75" w14:textId="77777777" w:rsidR="004A6708" w:rsidRPr="004A6708" w:rsidRDefault="00083073" w:rsidP="003C2DF1">
      <w:pPr>
        <w:pStyle w:val="CZKSIGAoznaczenieiprzedmiotczcilubksigi"/>
      </w:pPr>
      <w:r>
        <w:lastRenderedPageBreak/>
        <w:t xml:space="preserve">§ </w:t>
      </w:r>
      <w:r w:rsidR="00DB74D9">
        <w:t>6</w:t>
      </w:r>
      <w:r w:rsidR="004A6708" w:rsidRPr="004A6708">
        <w:t>.</w:t>
      </w:r>
      <w:r w:rsidR="00775602">
        <w:t xml:space="preserve"> </w:t>
      </w:r>
    </w:p>
    <w:p w14:paraId="083F8608" w14:textId="0073A100" w:rsidR="004A6708" w:rsidRPr="004A6708" w:rsidRDefault="004A6708" w:rsidP="00643082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="00153A3D">
        <w:t xml:space="preserve">określonych </w:t>
      </w:r>
      <w:r w:rsidR="00153A3D">
        <w:br/>
        <w:t>w p</w:t>
      </w:r>
      <w:r w:rsidRPr="004A6708">
        <w:t>rogramie,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="00F86D26">
        <w:t xml:space="preserve">rozporządzeniu </w:t>
      </w:r>
      <w:r w:rsidR="008A13DF">
        <w:t xml:space="preserve">nr </w:t>
      </w:r>
      <w:r w:rsidR="00F86D26">
        <w:t xml:space="preserve">1379/2013, </w:t>
      </w:r>
      <w:r w:rsidRPr="004A6708">
        <w:t xml:space="preserve">ustawie </w:t>
      </w:r>
      <w:r w:rsidR="008B78D4" w:rsidRPr="008B78D4">
        <w:t xml:space="preserve">o EFMR </w:t>
      </w:r>
      <w:r w:rsidRPr="004A6708">
        <w:t>i rozporządzeniu</w:t>
      </w:r>
      <w:r w:rsidR="00BD4EF5" w:rsidRPr="00BD4EF5">
        <w:t xml:space="preserve"> w sprawie Priorytetu </w:t>
      </w:r>
      <w:r w:rsidR="00F86D26">
        <w:t>5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</w:p>
    <w:p w14:paraId="08058600" w14:textId="77777777"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 o płatność końcową;</w:t>
      </w:r>
    </w:p>
    <w:p w14:paraId="56F25E1A" w14:textId="77777777"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Pr="00237041">
        <w:t>zachowania celu operacji</w:t>
      </w:r>
      <w:r w:rsidR="00237041" w:rsidRPr="00237041">
        <w:t xml:space="preserve"> przez 5 lat od dnia dokonania płatności końcowej;</w:t>
      </w:r>
    </w:p>
    <w:p w14:paraId="2B10FCD0" w14:textId="77777777" w:rsidR="00024CEC" w:rsidRPr="005E0896" w:rsidRDefault="00237041" w:rsidP="00024CEC">
      <w:pPr>
        <w:pStyle w:val="PKTpunkt"/>
      </w:pPr>
      <w:r>
        <w:t xml:space="preserve">3) </w:t>
      </w:r>
      <w:r>
        <w:tab/>
      </w:r>
      <w:r w:rsidR="00024CEC" w:rsidRPr="005E0896">
        <w:t xml:space="preserve">zapewnienia, w trakcie realizacji operacji oraz przez 5 lat od dnia </w:t>
      </w:r>
      <w:r w:rsidR="008E15E5">
        <w:t>dokonania płatności końcowej</w:t>
      </w:r>
      <w:r w:rsidR="00024CEC" w:rsidRPr="005E0896">
        <w:t xml:space="preserve">, trwałości operacji, o której mowa w art. 71 rozporządzenia </w:t>
      </w:r>
      <w:r w:rsidR="00024CEC" w:rsidRPr="005E0896">
        <w:br/>
        <w:t>nr 1303/2013, w tym:</w:t>
      </w:r>
    </w:p>
    <w:p w14:paraId="45BF8A95" w14:textId="77777777" w:rsidR="00237041" w:rsidRPr="00BA2723" w:rsidRDefault="00A41C5D" w:rsidP="00024CEC">
      <w:pPr>
        <w:pStyle w:val="LITlitera"/>
      </w:pPr>
      <w:r>
        <w:t>a)</w:t>
      </w:r>
      <w:r w:rsidR="00237041" w:rsidRPr="00237041">
        <w:tab/>
      </w:r>
      <w:r w:rsidR="00237041" w:rsidRPr="00024CEC">
        <w:t xml:space="preserve">prowadzenia działalności związanej z przyznaną pomocą </w:t>
      </w:r>
      <w:r w:rsidR="00DE7083" w:rsidRPr="00D365E7">
        <w:t xml:space="preserve">finansową, w miejscu realizacji operacji </w:t>
      </w:r>
      <w:r w:rsidR="00237041" w:rsidRPr="00904B1A">
        <w:t>i nieprzenoszenia m</w:t>
      </w:r>
      <w:r w:rsidR="00237041" w:rsidRPr="00674DDC">
        <w:t xml:space="preserve">iejsca </w:t>
      </w:r>
      <w:r w:rsidR="00DE7083" w:rsidRPr="00674DDC">
        <w:t>realizacji</w:t>
      </w:r>
      <w:r w:rsidR="00DE7083" w:rsidRPr="00BA2723">
        <w:t xml:space="preserve"> </w:t>
      </w:r>
      <w:r w:rsidR="00237041" w:rsidRPr="00BA2723">
        <w:t xml:space="preserve">tej </w:t>
      </w:r>
      <w:r w:rsidR="00DE7083" w:rsidRPr="00BA2723">
        <w:t>operacji</w:t>
      </w:r>
      <w:r w:rsidR="00237041" w:rsidRPr="00BA2723">
        <w:t xml:space="preserve">, </w:t>
      </w:r>
    </w:p>
    <w:p w14:paraId="603459DB" w14:textId="77777777" w:rsidR="00237041" w:rsidRPr="00BA2723" w:rsidRDefault="00A41C5D" w:rsidP="00024CEC">
      <w:pPr>
        <w:pStyle w:val="LITlitera"/>
      </w:pPr>
      <w:r w:rsidRPr="00BA2723">
        <w:t>b)</w:t>
      </w:r>
      <w:r w:rsidR="00237041" w:rsidRPr="00BA2723">
        <w:tab/>
        <w:t>nieprzenoszenia prawa własności rzeczy nabytych w ramach realizacji operacji oraz niezmieniania sposobu ich wykorzystania,</w:t>
      </w:r>
    </w:p>
    <w:p w14:paraId="53681DB2" w14:textId="77777777" w:rsidR="00237041" w:rsidRDefault="00A41C5D" w:rsidP="00904B1A">
      <w:pPr>
        <w:pStyle w:val="LITlitera"/>
      </w:pPr>
      <w:r w:rsidRPr="00BA2723">
        <w:t>c)</w:t>
      </w:r>
      <w:r w:rsidR="00237041" w:rsidRPr="00BA2723">
        <w:tab/>
      </w:r>
      <w:r w:rsidR="008E085A" w:rsidRPr="00BA2723">
        <w:t>nie</w:t>
      </w:r>
      <w:r w:rsidR="00237041" w:rsidRPr="00BA2723">
        <w:t>wprowadzania istotnych zmian wpływających na charakter operacji, cel</w:t>
      </w:r>
      <w:r w:rsidR="00C425C8" w:rsidRPr="00E95B2E">
        <w:t xml:space="preserve"> operacji</w:t>
      </w:r>
      <w:r w:rsidR="00237041" w:rsidRPr="0096536A">
        <w:t xml:space="preserve"> lub warunki wdrażania</w:t>
      </w:r>
      <w:r w:rsidR="00C425C8" w:rsidRPr="0096536A">
        <w:t xml:space="preserve"> operacji</w:t>
      </w:r>
      <w:r w:rsidR="00237041" w:rsidRPr="0096536A">
        <w:t>, które mogłyby doprowadzić do naruszenia pierwotnych celów</w:t>
      </w:r>
      <w:r w:rsidR="00C425C8" w:rsidRPr="0096536A">
        <w:t xml:space="preserve"> tej operacji</w:t>
      </w:r>
      <w:r w:rsidR="00874C71" w:rsidRPr="0096536A">
        <w:t>;</w:t>
      </w:r>
    </w:p>
    <w:p w14:paraId="526DE635" w14:textId="42CB2F0C" w:rsidR="00874C71" w:rsidRDefault="00CF3833" w:rsidP="00874C71">
      <w:pPr>
        <w:pStyle w:val="PKTpunkt"/>
      </w:pPr>
      <w:r>
        <w:t>4</w:t>
      </w:r>
      <w:r w:rsidR="00874C71">
        <w:t xml:space="preserve">) </w:t>
      </w:r>
      <w:r w:rsidR="00874C71">
        <w:tab/>
      </w:r>
      <w:r w:rsidR="00874C71" w:rsidRPr="00874C71">
        <w:t>niefinansowania kosztów kwalifikowalnych operacji z udziałem innych środków</w:t>
      </w:r>
      <w:r w:rsidR="00874C71">
        <w:t xml:space="preserve"> </w:t>
      </w:r>
      <w:r w:rsidR="00874C71" w:rsidRPr="00874C71">
        <w:t>publicznych</w:t>
      </w:r>
      <w:r w:rsidR="00874C71">
        <w:t>;</w:t>
      </w:r>
    </w:p>
    <w:p w14:paraId="5D256CDF" w14:textId="216ADE03" w:rsidR="00874C71" w:rsidRDefault="00CF3833" w:rsidP="00874C71">
      <w:pPr>
        <w:pStyle w:val="PKTpunkt"/>
      </w:pPr>
      <w:r>
        <w:t>5</w:t>
      </w:r>
      <w:r w:rsidR="00874C71">
        <w:t>)</w:t>
      </w:r>
      <w:r w:rsidR="00874C71" w:rsidRPr="00874C71">
        <w:t xml:space="preserve"> </w:t>
      </w:r>
      <w:r w:rsidR="00874C71">
        <w:tab/>
      </w:r>
      <w:r w:rsidR="00874C71" w:rsidRPr="00874C71">
        <w:t>przechowywania dokumentów związanych z przyznaną pomocą</w:t>
      </w:r>
      <w:r w:rsidR="00874C71">
        <w:t xml:space="preserve"> finansową </w:t>
      </w:r>
      <w:r w:rsidR="00874C71" w:rsidRPr="00874C71">
        <w:t xml:space="preserve">przez 5 </w:t>
      </w:r>
      <w:r w:rsidR="00874C71">
        <w:t>l</w:t>
      </w:r>
      <w:r w:rsidR="00874C71" w:rsidRPr="00874C71">
        <w:t>at</w:t>
      </w:r>
      <w:r w:rsidR="00874C71">
        <w:t xml:space="preserve"> od dnia dokonania płatności końcowej;</w:t>
      </w:r>
    </w:p>
    <w:p w14:paraId="7FCE9D3F" w14:textId="2789A648" w:rsidR="00874C71" w:rsidRPr="00874C71" w:rsidRDefault="00CF3833" w:rsidP="00874C71">
      <w:pPr>
        <w:pStyle w:val="PKTpunkt"/>
      </w:pPr>
      <w:r>
        <w:t>6</w:t>
      </w:r>
      <w:r w:rsidR="00874C71">
        <w:t xml:space="preserve">) </w:t>
      </w:r>
      <w:r w:rsidR="00874C71">
        <w:tab/>
      </w:r>
      <w:r w:rsidR="00874C71" w:rsidRPr="00874C71">
        <w:t>w trakcie realizacji operacji oraz przez 5 lat od dnia dokonania płatności końcowej niezwłocznego informowania Agencji o:</w:t>
      </w:r>
    </w:p>
    <w:p w14:paraId="38B106E9" w14:textId="77777777" w:rsidR="00885718" w:rsidRPr="00874C71" w:rsidRDefault="00885718" w:rsidP="00885718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finansowej,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5</w:t>
      </w:r>
      <w:r w:rsidRPr="00874C71">
        <w:t xml:space="preserve"> lub umowie,</w:t>
      </w:r>
    </w:p>
    <w:p w14:paraId="7A62E67E" w14:textId="77777777" w:rsidR="00885718" w:rsidRPr="00874C71" w:rsidRDefault="00885718" w:rsidP="00885718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5</w:t>
      </w:r>
      <w:r w:rsidRPr="00874C71">
        <w:t xml:space="preserve"> lub umowie,</w:t>
      </w:r>
    </w:p>
    <w:p w14:paraId="3F316569" w14:textId="77777777" w:rsidR="00885718" w:rsidRDefault="00885718" w:rsidP="00885718">
      <w:pPr>
        <w:pStyle w:val="LITlitera"/>
      </w:pPr>
      <w:r>
        <w:t>c)</w:t>
      </w:r>
      <w:r>
        <w:tab/>
      </w:r>
      <w:r w:rsidRPr="00874C71">
        <w:t>konieczności wprowadzenia zmian w zestawieniu rzeczowo - finansowym operacji</w:t>
      </w:r>
      <w:r>
        <w:t>;</w:t>
      </w:r>
    </w:p>
    <w:p w14:paraId="4468796A" w14:textId="756985AC" w:rsidR="00874C71" w:rsidRDefault="00CF3833" w:rsidP="00874C71">
      <w:pPr>
        <w:pStyle w:val="PKTpunkt"/>
      </w:pPr>
      <w:r>
        <w:lastRenderedPageBreak/>
        <w:t>7</w:t>
      </w:r>
      <w:r w:rsidR="00874C71">
        <w:t xml:space="preserve">) 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przez 5 lat od dnia dokonania płatności końcowej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024CEC">
        <w:t>ministra właściwego do spraw finansów publicznych</w:t>
      </w:r>
      <w:r w:rsidR="00874C71" w:rsidRPr="00874C71">
        <w:t xml:space="preserve">, </w:t>
      </w:r>
      <w:r w:rsidR="00E31B6D">
        <w:t>m</w:t>
      </w:r>
      <w:r w:rsidR="00874C71" w:rsidRPr="00874C71">
        <w:t xml:space="preserve">inistra </w:t>
      </w:r>
      <w:r w:rsidR="00153A3D">
        <w:t>w</w:t>
      </w:r>
      <w:r w:rsidR="005E1D84">
        <w:t>ł</w:t>
      </w:r>
      <w:r w:rsidR="00153A3D">
        <w:t>aściwego</w:t>
      </w:r>
      <w:r w:rsidR="00E31B6D">
        <w:t xml:space="preserve"> </w:t>
      </w:r>
      <w:r w:rsidR="00153A3D">
        <w:t>d</w:t>
      </w:r>
      <w:r w:rsidR="00E31B6D">
        <w:t xml:space="preserve">o spraw </w:t>
      </w:r>
      <w:r w:rsidR="00153A3D">
        <w:t>rybołówstwa</w:t>
      </w:r>
      <w:r w:rsidR="00874C71" w:rsidRPr="00874C71">
        <w:t xml:space="preserve">, Komisji Europejskiej, organów </w:t>
      </w:r>
      <w:r w:rsidR="006B6C15">
        <w:t>Krajowej Administracji Skarbowej</w:t>
      </w:r>
      <w:r w:rsidR="006B6C15" w:rsidRPr="00D34EDB">
        <w:t xml:space="preserve"> </w:t>
      </w:r>
      <w:r w:rsidR="00874C71" w:rsidRPr="00874C71">
        <w:t xml:space="preserve">oraz </w:t>
      </w:r>
      <w:r w:rsidR="00D365E7" w:rsidRPr="00874C71">
        <w:t>inny</w:t>
      </w:r>
      <w:r w:rsidR="00D365E7">
        <w:t>ch</w:t>
      </w:r>
      <w:r w:rsidR="00D365E7" w:rsidRPr="00874C71">
        <w:t xml:space="preserve"> podmiot</w:t>
      </w:r>
      <w:r w:rsidR="00D365E7">
        <w:t>ów</w:t>
      </w:r>
      <w:r w:rsidR="00D365E7" w:rsidRPr="00874C71">
        <w:t xml:space="preserve"> upoważniony</w:t>
      </w:r>
      <w:r w:rsidR="00D365E7">
        <w:t>ch</w:t>
      </w:r>
      <w:r w:rsidR="00D365E7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14:paraId="7706B4A4" w14:textId="0C9D01D3" w:rsidR="00874C71" w:rsidRDefault="00CF3833" w:rsidP="00874C71">
      <w:pPr>
        <w:pStyle w:val="PKTpunkt"/>
      </w:pPr>
      <w:r>
        <w:t>8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="00874C71" w:rsidRPr="00874C71">
        <w:t xml:space="preserve">kontroli, o których mowa w </w:t>
      </w:r>
      <w:r w:rsidR="00874C71">
        <w:t xml:space="preserve">pkt </w:t>
      </w:r>
      <w:r w:rsidR="00885718">
        <w:t>8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>
        <w:t>;</w:t>
      </w:r>
    </w:p>
    <w:p w14:paraId="574CEF50" w14:textId="1F34CCD5" w:rsidR="00874C71" w:rsidRDefault="00CF3833" w:rsidP="00874C71">
      <w:pPr>
        <w:pStyle w:val="PKTpunkt"/>
      </w:pPr>
      <w:r>
        <w:t>9</w:t>
      </w:r>
      <w:r w:rsidR="00874C71">
        <w:t>)</w:t>
      </w:r>
      <w:r w:rsidR="00061134">
        <w:tab/>
      </w:r>
      <w:r w:rsidR="00874C71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="00874C71" w:rsidRPr="00874C71">
        <w:t>z odpowiedniego kodu księgowego dla wszystkich transakcji związanych z operacj</w:t>
      </w:r>
      <w:r w:rsidR="00874C71">
        <w:t>ą</w:t>
      </w:r>
      <w:r w:rsidR="00874C71" w:rsidRPr="00874C71">
        <w:t xml:space="preserve">, </w:t>
      </w:r>
      <w:r w:rsidR="005439D0">
        <w:br/>
      </w:r>
      <w:r w:rsidR="00874C71" w:rsidRPr="00874C71">
        <w:t>o którym mowa w art. 125 ust. 4 lit. b rozporządzenia nr 1303/2013</w:t>
      </w:r>
      <w:r w:rsidR="00874C71">
        <w:t>;</w:t>
      </w:r>
    </w:p>
    <w:p w14:paraId="3D85B418" w14:textId="4DA9FE65" w:rsidR="00794C81" w:rsidRDefault="00CF3833" w:rsidP="00794C81">
      <w:pPr>
        <w:pStyle w:val="PKTpunkt"/>
      </w:pPr>
      <w:r>
        <w:t>10</w:t>
      </w:r>
      <w:r w:rsidR="00874C71">
        <w:t xml:space="preserve">) </w:t>
      </w:r>
      <w:r w:rsidR="00874C71">
        <w:tab/>
      </w:r>
      <w:r w:rsidR="00794C81">
        <w:t>złożenia:</w:t>
      </w:r>
    </w:p>
    <w:p w14:paraId="4D5AC300" w14:textId="77777777" w:rsidR="00794C81" w:rsidRDefault="00794C81" w:rsidP="00794C81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14:paraId="2DF7BF60" w14:textId="69403D8C" w:rsidR="00794C81" w:rsidRDefault="00794C81" w:rsidP="00794C81">
      <w:pPr>
        <w:pStyle w:val="LITlitera"/>
      </w:pPr>
      <w:r>
        <w:t>b)</w:t>
      </w:r>
      <w:r>
        <w:tab/>
        <w:t xml:space="preserve">rocznego sprawozdania w terminie do 31 stycznia każdego roku, w okresie </w:t>
      </w:r>
      <w:r w:rsidR="00885718">
        <w:t xml:space="preserve">5 </w:t>
      </w:r>
      <w:r>
        <w:t xml:space="preserve">lat </w:t>
      </w:r>
      <w:r w:rsidRPr="00D34EDB">
        <w:t xml:space="preserve">od dnia </w:t>
      </w:r>
      <w:r>
        <w:t>otrzymania</w:t>
      </w:r>
      <w:r w:rsidRPr="00D34EDB">
        <w:t xml:space="preserve"> </w:t>
      </w:r>
      <w:r w:rsidR="0030728D">
        <w:t>płatności końcowej</w:t>
      </w:r>
      <w:r>
        <w:t>;</w:t>
      </w:r>
    </w:p>
    <w:p w14:paraId="1475A0B1" w14:textId="5421BF6B" w:rsidR="00794C81" w:rsidRPr="00B230C7" w:rsidRDefault="00794C81" w:rsidP="00794C81">
      <w:pPr>
        <w:pStyle w:val="LITlitera"/>
      </w:pPr>
      <w:r>
        <w:t>c)</w:t>
      </w:r>
      <w:r>
        <w:tab/>
        <w:t xml:space="preserve">końcowego </w:t>
      </w:r>
      <w:r w:rsidR="00EA3E43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 w:rsidR="000F55B0">
        <w:t xml:space="preserve"> końcową</w:t>
      </w:r>
      <w:r w:rsidRPr="00B230C7">
        <w:t>;</w:t>
      </w:r>
    </w:p>
    <w:p w14:paraId="7FA25F78" w14:textId="1B3BCFDA" w:rsidR="00A83369" w:rsidRDefault="00CF3833" w:rsidP="00A83369">
      <w:pPr>
        <w:pStyle w:val="PKTpunkt"/>
      </w:pPr>
      <w:r>
        <w:t>11</w:t>
      </w:r>
      <w:r w:rsidR="00EE1BA9">
        <w:t xml:space="preserve">) </w:t>
      </w:r>
      <w:r w:rsidR="00EE1BA9">
        <w:tab/>
      </w:r>
      <w:r w:rsidR="00A83369" w:rsidRPr="00D34EDB">
        <w:t xml:space="preserve">prowadzenia w trakcie realizacji operacji </w:t>
      </w:r>
      <w:r w:rsidR="00A83369" w:rsidRPr="002128E2">
        <w:t>działań informacyjno-promocyjnych, informujących o</w:t>
      </w:r>
      <w:r w:rsidR="00A83369" w:rsidRPr="0003043F">
        <w:t xml:space="preserve"> celu realizowanej operacji oraz finansowaniu jej </w:t>
      </w:r>
      <w:r w:rsidR="00A83369" w:rsidRPr="00CE1E39">
        <w:t>z EFMR</w:t>
      </w:r>
      <w:r w:rsidR="00A83369" w:rsidRPr="00FF384C">
        <w:t xml:space="preserve">, zgodnie </w:t>
      </w:r>
      <w:r w:rsidR="00A83369" w:rsidRPr="00FF384C">
        <w:br/>
      </w:r>
      <w:r w:rsidR="00A83369">
        <w:t xml:space="preserve">z </w:t>
      </w:r>
      <w:r w:rsidR="00A83369" w:rsidRPr="00FF384C">
        <w:t xml:space="preserve">Księgą wizualizacji znaku Programu Operacyjnego „Rybactwo i Morze” opublikowaną na stronie internetowej administrowanej przez ministra </w:t>
      </w:r>
      <w:r w:rsidR="00A33017">
        <w:t xml:space="preserve">właściwego do spraw rybołówstwa, </w:t>
      </w:r>
      <w:r w:rsidR="00A33017" w:rsidRPr="00A33017">
        <w:t>a w przypadku operacji, w której całkowite wsparcie publiczne przekracza 500 tys. euro, w okresie realizacji operacji oraz przez okres 5 lat od dnia złożenia wniosku o płatność końcową;</w:t>
      </w:r>
    </w:p>
    <w:p w14:paraId="13356F24" w14:textId="35749615" w:rsidR="003077AD" w:rsidRDefault="00CF3833" w:rsidP="00D30A3C">
      <w:pPr>
        <w:pStyle w:val="PKTpunkt"/>
      </w:pPr>
      <w:r>
        <w:t>12</w:t>
      </w:r>
      <w:r w:rsidR="003077AD">
        <w:t>)</w:t>
      </w:r>
      <w:r w:rsidR="003077AD">
        <w:tab/>
      </w:r>
      <w:r w:rsidR="00D30A3C">
        <w:t>osiągnięcia kryteriów wyboru operacji oraz przedłożenia dokumentów potwierdzających ich osiągnięcie;</w:t>
      </w:r>
    </w:p>
    <w:p w14:paraId="05FDF472" w14:textId="44697DC4" w:rsidR="00CF1A65" w:rsidRPr="00CF1A65" w:rsidRDefault="00CF3833" w:rsidP="00CF1A65">
      <w:pPr>
        <w:pStyle w:val="PKTpunkt"/>
      </w:pPr>
      <w:r>
        <w:t>13</w:t>
      </w:r>
      <w:r w:rsidR="003077AD">
        <w:t>)</w:t>
      </w:r>
      <w:r w:rsidR="003077AD">
        <w:tab/>
      </w:r>
      <w:r w:rsidR="00CF1A65" w:rsidRPr="00CF1A65">
        <w:t xml:space="preserve">zachowania konkurencyjnego trybu wyboru wykonawców poszczególnych zadań ujętych w zestawieniu rzeczowo-finansowym operacji, w przypadku gdy do ich wyboru nie mają </w:t>
      </w:r>
      <w:r w:rsidR="00CF1A65" w:rsidRPr="00CF1A65">
        <w:lastRenderedPageBreak/>
        <w:t>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14:paraId="7A975AC1" w14:textId="77777777" w:rsidR="00CF1A65" w:rsidRPr="00CF1A65" w:rsidRDefault="00CF1A65" w:rsidP="00CF1A65">
      <w:pPr>
        <w:pStyle w:val="PKTpunkt"/>
      </w:pPr>
      <w:r w:rsidRPr="00CF1A65">
        <w:t>a) w przypadku zamówień do kwoty 20 000 zł netto – przedstawienie dwóch ofert wraz z wnioskiem o płatność,</w:t>
      </w:r>
    </w:p>
    <w:p w14:paraId="03F564F7" w14:textId="4D38598A" w:rsidR="003077AD" w:rsidRDefault="00CF1A65" w:rsidP="00CF1A65">
      <w:pPr>
        <w:pStyle w:val="PKTpunkt"/>
      </w:pPr>
      <w:r w:rsidRPr="00CF1A65">
        <w:t>b) w przypadku zamówień powyżej 20 000 zł netto – zastosowanie wymogów określonych w rozdziale 2 ww. Zasad;</w:t>
      </w:r>
    </w:p>
    <w:p w14:paraId="431C6398" w14:textId="1A394330" w:rsidR="00F76B45" w:rsidRPr="00D34EDB" w:rsidRDefault="00CF3833" w:rsidP="00F76B45">
      <w:pPr>
        <w:pStyle w:val="PKTpunkt"/>
      </w:pPr>
      <w:r>
        <w:t>14</w:t>
      </w:r>
      <w:r w:rsidR="003077AD">
        <w:t>)</w:t>
      </w:r>
      <w:r w:rsidR="003077AD">
        <w:tab/>
      </w:r>
      <w:r w:rsidR="00DD4688" w:rsidRPr="00FF384C">
        <w:t>uzyskani</w:t>
      </w:r>
      <w:r w:rsidR="00EA3E43">
        <w:t>a</w:t>
      </w:r>
      <w:r w:rsidR="00DD4688" w:rsidRPr="00FF384C">
        <w:t xml:space="preserve"> </w:t>
      </w:r>
      <w:r w:rsidR="00DD4688">
        <w:t>i przekazani</w:t>
      </w:r>
      <w:r w:rsidR="00EA3E43">
        <w:t>a</w:t>
      </w:r>
      <w:r w:rsidR="00DD4688">
        <w:t xml:space="preserve"> Agencji </w:t>
      </w:r>
      <w:r w:rsidR="00DD4688" w:rsidRPr="00FF384C">
        <w:t>wymaganych odrębnymi przepi</w:t>
      </w:r>
      <w:r w:rsidR="00DD4688">
        <w:t>sami oraz postanowieniami umowy</w:t>
      </w:r>
      <w:r w:rsidR="00DD4688" w:rsidRPr="00FF384C">
        <w:t xml:space="preserve"> opinii, zaświadczeń, uzgodnień, pozwoleń lub decyzji związanych z realizacją operacji</w:t>
      </w:r>
      <w:r w:rsidR="00DD4688">
        <w:t>, nie później niż do dnia złożenia wniosku o płatność, w przypadku gdy wymaga tego specyfika operacji.</w:t>
      </w:r>
    </w:p>
    <w:p w14:paraId="51CDB39B" w14:textId="77777777" w:rsidR="0023444E" w:rsidRDefault="0023444E" w:rsidP="003C2DF1">
      <w:pPr>
        <w:pStyle w:val="CZKSIGAoznaczenieiprzedmiotczcilubksigi"/>
      </w:pPr>
      <w:r>
        <w:t xml:space="preserve">§ </w:t>
      </w:r>
      <w:r w:rsidR="00DB74D9">
        <w:t>7</w:t>
      </w:r>
      <w:r>
        <w:t>.</w:t>
      </w:r>
      <w:r w:rsidR="00116C3A">
        <w:t xml:space="preserve"> </w:t>
      </w:r>
    </w:p>
    <w:p w14:paraId="5B701706" w14:textId="26DA43BC" w:rsidR="00AC0D3F" w:rsidRPr="00CC31FF" w:rsidRDefault="00CC31FF" w:rsidP="00CC31FF">
      <w:pPr>
        <w:pStyle w:val="USTustnpkodeksu"/>
      </w:pPr>
      <w:r w:rsidRPr="00CC31FF">
        <w:t xml:space="preserve">1. </w:t>
      </w:r>
      <w:r w:rsidR="004A6708" w:rsidRPr="00CC31FF">
        <w:t xml:space="preserve">W przypadku </w:t>
      </w:r>
      <w:r w:rsidR="00AC0D3F" w:rsidRPr="00CC31FF">
        <w:t>nabycia</w:t>
      </w:r>
      <w:r w:rsidR="00D132E8" w:rsidRPr="00A152B4">
        <w:t xml:space="preserve"> przez Beneficjenta w ramach realizowanej operacji </w:t>
      </w:r>
      <w:r w:rsidR="00AC0D3F" w:rsidRPr="00A152B4">
        <w:t>rzeczy bę</w:t>
      </w:r>
      <w:r w:rsidR="00AC0D3F" w:rsidRPr="00CC31FF">
        <w:t>dącej przedmiotem leasingu</w:t>
      </w:r>
      <w:r w:rsidR="00D132E8" w:rsidRPr="00CC31FF">
        <w:t xml:space="preserve">, </w:t>
      </w:r>
      <w:r w:rsidR="004A6708" w:rsidRPr="00CC31FF">
        <w:t>Beneficjent zobowiązuje się d</w:t>
      </w:r>
      <w:r w:rsidR="00AC0D3F" w:rsidRPr="00CC31FF">
        <w:t>o:</w:t>
      </w:r>
    </w:p>
    <w:p w14:paraId="76303996" w14:textId="77777777" w:rsidR="00AC0D3F" w:rsidRDefault="00AC0D3F" w:rsidP="003C2DF1">
      <w:pPr>
        <w:pStyle w:val="PKTpunkt"/>
      </w:pPr>
      <w:r>
        <w:t>1)</w:t>
      </w:r>
      <w:r>
        <w:tab/>
      </w:r>
      <w:r w:rsidR="008F6F97">
        <w:t>dostarczenia</w:t>
      </w:r>
      <w:r w:rsidR="00D2117C" w:rsidRPr="00AC0D3F">
        <w:t xml:space="preserve"> </w:t>
      </w:r>
      <w:r w:rsidR="004A6708" w:rsidRPr="00AC0D3F">
        <w:t xml:space="preserve">umowy leasingu </w:t>
      </w:r>
      <w:r w:rsidR="008F6F97">
        <w:t>oraz</w:t>
      </w:r>
      <w:r w:rsidR="004A6708" w:rsidRPr="00AC0D3F">
        <w:t xml:space="preserve"> </w:t>
      </w:r>
      <w:r w:rsidR="008F6F97" w:rsidRPr="00AC0D3F">
        <w:t>harmonogram</w:t>
      </w:r>
      <w:r w:rsidR="008F6F97">
        <w:t>u</w:t>
      </w:r>
      <w:r w:rsidR="008F6F97" w:rsidRPr="00AC0D3F">
        <w:t xml:space="preserve"> </w:t>
      </w:r>
      <w:r w:rsidR="004A6708" w:rsidRPr="00AC0D3F">
        <w:t>spłat</w:t>
      </w:r>
      <w:r w:rsidR="008F6F97">
        <w:t>y rat</w:t>
      </w:r>
      <w:r w:rsidR="00615EC7">
        <w:t>,</w:t>
      </w:r>
      <w:r w:rsidR="008F6F97">
        <w:t xml:space="preserve"> </w:t>
      </w:r>
      <w:r w:rsidR="004A6708" w:rsidRPr="00AC0D3F">
        <w:t xml:space="preserve">wraz z wnioskiem </w:t>
      </w:r>
      <w:r w:rsidR="00A31A5F">
        <w:br/>
      </w:r>
      <w:r w:rsidR="004A6708" w:rsidRPr="00AC0D3F">
        <w:t>o płatność</w:t>
      </w:r>
      <w:r w:rsidR="0025794A">
        <w:t>,</w:t>
      </w:r>
      <w:r w:rsidR="0025794A" w:rsidRPr="0025794A">
        <w:t xml:space="preserve"> </w:t>
      </w:r>
      <w:r w:rsidR="0025794A" w:rsidRPr="004A6708">
        <w:t>w ramach którego po raz pierwszy zostaną ujęte raty zapłacone tytułem wykonywania umowy leasingu</w:t>
      </w:r>
      <w:r>
        <w:t>;</w:t>
      </w:r>
    </w:p>
    <w:p w14:paraId="331E2BB9" w14:textId="77777777" w:rsidR="00A369AE" w:rsidRDefault="00AC0D3F">
      <w:pPr>
        <w:pStyle w:val="PKTpunkt"/>
      </w:pPr>
      <w:r>
        <w:t>2)</w:t>
      </w:r>
      <w:r>
        <w:tab/>
      </w:r>
      <w:r w:rsidR="004A6708" w:rsidRPr="004A6708">
        <w:t>uzyskania prawa własności rzeczy będących przedmiotem leasingu</w:t>
      </w:r>
      <w:r w:rsidR="005648F5">
        <w:t xml:space="preserve"> oraz dostarczenia dokument</w:t>
      </w:r>
      <w:r w:rsidR="0025794A">
        <w:t>u</w:t>
      </w:r>
      <w:r w:rsidR="005648F5">
        <w:t xml:space="preserve"> </w:t>
      </w:r>
      <w:r w:rsidR="0025794A">
        <w:t xml:space="preserve">potwierdzającego </w:t>
      </w:r>
      <w:r w:rsidR="005648F5">
        <w:t>nabycie własności tej rzeczy</w:t>
      </w:r>
      <w:r w:rsidR="0025794A">
        <w:t>,</w:t>
      </w:r>
      <w:r w:rsidR="0025794A" w:rsidRPr="0025794A">
        <w:t xml:space="preserve"> </w:t>
      </w:r>
      <w:r w:rsidR="0025794A">
        <w:t xml:space="preserve">wraz z wnioskiem </w:t>
      </w:r>
      <w:r w:rsidR="00A31A5F">
        <w:br/>
      </w:r>
      <w:r w:rsidR="0025794A">
        <w:t>o płatność</w:t>
      </w:r>
      <w:r w:rsidR="00C425C8">
        <w:t>,</w:t>
      </w:r>
      <w:r w:rsidR="0025794A">
        <w:t xml:space="preserve"> </w:t>
      </w:r>
      <w:r w:rsidR="0025794A" w:rsidRPr="005648F5">
        <w:t>w ramach którego rozliczana jest ostatnia rata leasingu</w:t>
      </w:r>
      <w:r w:rsidR="005648F5">
        <w:t>.</w:t>
      </w:r>
    </w:p>
    <w:p w14:paraId="43940851" w14:textId="4C30CC50" w:rsidR="00CC31FF" w:rsidRPr="004A6708" w:rsidRDefault="00E75223" w:rsidP="001378A3">
      <w:pPr>
        <w:pStyle w:val="USTustnpkodeksu"/>
      </w:pPr>
      <w:r>
        <w:t>2</w:t>
      </w:r>
      <w:r w:rsidR="00CC31FF" w:rsidRPr="00CC31FF">
        <w:t>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14:paraId="27803858" w14:textId="77777777" w:rsidR="0025794A" w:rsidRDefault="0025794A" w:rsidP="00B45A13">
      <w:pPr>
        <w:pStyle w:val="CZKSIGAoznaczenieiprzedmiotczcilubksigi"/>
      </w:pPr>
      <w:r w:rsidRPr="0025794A">
        <w:t xml:space="preserve">§ </w:t>
      </w:r>
      <w:r w:rsidR="00DB74D9">
        <w:t>8</w:t>
      </w:r>
      <w:r>
        <w:t>.</w:t>
      </w:r>
    </w:p>
    <w:p w14:paraId="7CFE3D2A" w14:textId="7BFC10E3" w:rsidR="0025794A" w:rsidRDefault="004A6708" w:rsidP="006B0034">
      <w:pPr>
        <w:pStyle w:val="USTustnpkodeksu"/>
      </w:pPr>
      <w:r w:rsidRPr="001F133B">
        <w:t>W przypadku organizacj</w:t>
      </w:r>
      <w:r w:rsidR="00710340" w:rsidRPr="001F133B">
        <w:t>i przez Beneficjenta konferencji,</w:t>
      </w:r>
      <w:r w:rsidRPr="001F133B">
        <w:t xml:space="preserve"> szkoleń, </w:t>
      </w:r>
      <w:r w:rsidR="00975155" w:rsidRPr="001F133B">
        <w:t>seminariów</w:t>
      </w:r>
      <w:r w:rsidR="00210766">
        <w:t>,</w:t>
      </w:r>
      <w:r w:rsidR="00975155" w:rsidRPr="001F133B">
        <w:t xml:space="preserve"> </w:t>
      </w:r>
      <w:r w:rsidR="00710340" w:rsidRPr="001F133B">
        <w:t>staży, wyjazdów studyjnych, spotkań</w:t>
      </w:r>
      <w:r w:rsidR="00975155" w:rsidRPr="001F133B">
        <w:t xml:space="preserve"> lub</w:t>
      </w:r>
      <w:r w:rsidRPr="001F133B">
        <w:t xml:space="preserve"> </w:t>
      </w:r>
      <w:r w:rsidR="00975155" w:rsidRPr="001F133B">
        <w:t>kampanii informacyjnych</w:t>
      </w:r>
      <w:r w:rsidR="00C425C8">
        <w:t>,</w:t>
      </w:r>
      <w:r w:rsidR="00975155" w:rsidRPr="001F133B">
        <w:t xml:space="preserve"> </w:t>
      </w:r>
      <w:r w:rsidRPr="001F133B">
        <w:t xml:space="preserve">Beneficjent zobowiązuje się do przekazania </w:t>
      </w:r>
      <w:r w:rsidR="00827B5A" w:rsidRPr="001F133B">
        <w:t>do oddziału regionalnego Agencji</w:t>
      </w:r>
      <w:r w:rsidR="00827B5A">
        <w:t>, właściwego ze względu na miejsce realizacji operacji,</w:t>
      </w:r>
      <w:r w:rsidRPr="001F133B">
        <w:t xml:space="preserve"> pisemnych informacji o wszelkich zmianach w zakresie terminów ich rozpoczęcia</w:t>
      </w:r>
      <w:r w:rsidR="00615EC7">
        <w:t>,</w:t>
      </w:r>
      <w:r w:rsidRPr="001F133B">
        <w:t xml:space="preserve"> zakończenia lub miejsca realizacji, </w:t>
      </w:r>
      <w:r w:rsidR="001E063F">
        <w:t>nie później niż 1</w:t>
      </w:r>
      <w:r w:rsidR="00887D1C">
        <w:t>4</w:t>
      </w:r>
      <w:r w:rsidR="001E063F">
        <w:t xml:space="preserve"> d</w:t>
      </w:r>
      <w:r w:rsidR="00887D1C">
        <w:t>ni</w:t>
      </w:r>
      <w:r w:rsidR="001E063F">
        <w:t xml:space="preserve"> przed dniem planowanego rozpoczęcia</w:t>
      </w:r>
      <w:r w:rsidR="00975155" w:rsidRPr="001F133B">
        <w:t>.</w:t>
      </w:r>
    </w:p>
    <w:p w14:paraId="407D731D" w14:textId="77777777" w:rsidR="00072BE7" w:rsidRDefault="00072BE7" w:rsidP="00153A3D">
      <w:pPr>
        <w:pStyle w:val="CZKSIGAoznaczenieiprzedmiotczcilubksigi"/>
      </w:pPr>
      <w:r>
        <w:lastRenderedPageBreak/>
        <w:t xml:space="preserve">§ </w:t>
      </w:r>
      <w:r w:rsidR="00DB74D9">
        <w:t>9</w:t>
      </w:r>
      <w:r>
        <w:t>.</w:t>
      </w:r>
    </w:p>
    <w:p w14:paraId="27B5E6F2" w14:textId="77777777" w:rsidR="00072BE7" w:rsidRPr="00072BE7" w:rsidRDefault="00072BE7">
      <w:pPr>
        <w:pStyle w:val="USTustnpkodeksu"/>
      </w:pPr>
      <w:r w:rsidRPr="00072BE7">
        <w:t xml:space="preserve">1. Beneficjent zobowiązuje się do realizacji operacji zgodnie z przepisami </w:t>
      </w:r>
      <w:r w:rsidRPr="00072BE7">
        <w:br/>
        <w:t>o zamówieniach publicznych, w przypadku gdy przepisy te mają zastosowanie.</w:t>
      </w:r>
    </w:p>
    <w:p w14:paraId="0869895D" w14:textId="77777777" w:rsidR="00072BE7" w:rsidRDefault="00072BE7">
      <w:pPr>
        <w:pStyle w:val="USTustnpkodeksu"/>
      </w:pPr>
      <w:r w:rsidRPr="00072BE7">
        <w:t>2. Beneficjent przedkłada Agencji dokumentację z przeprowadzonego postępowania o udzielenie zamówienia</w:t>
      </w:r>
      <w:r w:rsidRPr="00AC5970">
        <w:t xml:space="preserve"> publicznego</w:t>
      </w:r>
      <w:r>
        <w:t>:</w:t>
      </w:r>
    </w:p>
    <w:p w14:paraId="53C77825" w14:textId="77777777" w:rsidR="00072BE7" w:rsidRDefault="00072BE7" w:rsidP="00072BE7">
      <w:pPr>
        <w:pStyle w:val="PKTpunkt"/>
      </w:pPr>
      <w:r>
        <w:t xml:space="preserve">1) </w:t>
      </w:r>
      <w:r>
        <w:tab/>
        <w:t>w terminie 30 dni od dnia zawarcia umowy, jeżeli przed jej zawarciem została zawarta umowa z wykonawcą;</w:t>
      </w:r>
    </w:p>
    <w:p w14:paraId="26590899" w14:textId="77777777" w:rsidR="00072BE7" w:rsidRDefault="00072BE7" w:rsidP="00072BE7">
      <w:pPr>
        <w:pStyle w:val="PKTpunkt"/>
      </w:pPr>
      <w:r>
        <w:t xml:space="preserve">2) </w:t>
      </w:r>
      <w:r>
        <w:tab/>
      </w:r>
      <w:r w:rsidRPr="008A1673">
        <w:t>w terminie 30 dni od dnia zawarcia</w:t>
      </w:r>
      <w:r>
        <w:t xml:space="preserve"> umowy z wykonawcą, jeżeli umowa z wykonawcą została zawarta po dniu zawarcia umowy;</w:t>
      </w:r>
    </w:p>
    <w:p w14:paraId="40AB914D" w14:textId="1020DA4A" w:rsidR="00072BE7" w:rsidRDefault="00072BE7" w:rsidP="00072BE7">
      <w:pPr>
        <w:pStyle w:val="PKTpunkt"/>
      </w:pPr>
      <w:r>
        <w:t xml:space="preserve">3) </w:t>
      </w:r>
      <w:r>
        <w:tab/>
        <w:t xml:space="preserve">nie później niż w dniu </w:t>
      </w:r>
      <w:r w:rsidRPr="008A1673">
        <w:t xml:space="preserve">złożenia wniosku o płatność, w którym zostały ujęte poniesione </w:t>
      </w:r>
      <w:r w:rsidR="0087091E">
        <w:t>wydatki</w:t>
      </w:r>
      <w:r w:rsidR="00746172" w:rsidRPr="008A1673">
        <w:t xml:space="preserve"> </w:t>
      </w:r>
      <w:r w:rsidRPr="008A1673">
        <w:t>wynikające z przeprowadzonego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14:paraId="10F207E6" w14:textId="77777777" w:rsidR="00072BE7" w:rsidRDefault="00072BE7" w:rsidP="00072BE7">
      <w:pPr>
        <w:pStyle w:val="USTustnpkodeksu"/>
      </w:pPr>
      <w:r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8A1673">
        <w:t>amawiającego</w:t>
      </w:r>
      <w:r>
        <w:t>.</w:t>
      </w:r>
    </w:p>
    <w:p w14:paraId="3025BCA0" w14:textId="77777777" w:rsidR="00072BE7" w:rsidRDefault="00072BE7" w:rsidP="00072BE7">
      <w:pPr>
        <w:pStyle w:val="USTustnpkodeksu"/>
      </w:pPr>
      <w:r>
        <w:t>4. Dokumentacja, o której mowa w ust. 2, obejmuje:</w:t>
      </w:r>
    </w:p>
    <w:p w14:paraId="32C21733" w14:textId="77777777" w:rsidR="00072BE7" w:rsidRDefault="00072BE7" w:rsidP="00072BE7">
      <w:pPr>
        <w:pStyle w:val="PKTpunkt"/>
      </w:pPr>
      <w:r>
        <w:t xml:space="preserve">1) </w:t>
      </w:r>
      <w:r>
        <w:tab/>
        <w:t>kompletną dokumentację przetargową przygotowaną przez zamawiającego, w tym ogłoszenia;</w:t>
      </w:r>
    </w:p>
    <w:p w14:paraId="5B00C788" w14:textId="77777777" w:rsidR="00072BE7" w:rsidRDefault="00072BE7" w:rsidP="00072BE7">
      <w:pPr>
        <w:pStyle w:val="PKTpunkt"/>
      </w:pPr>
      <w:r>
        <w:t xml:space="preserve">2) </w:t>
      </w:r>
      <w:r>
        <w:tab/>
      </w:r>
      <w:r w:rsidRPr="00AE0E86">
        <w:t>kompletną dokumentację</w:t>
      </w:r>
      <w:r>
        <w:t xml:space="preserve"> z przebiegu prac komisji przetargowej;</w:t>
      </w:r>
    </w:p>
    <w:p w14:paraId="47F39B9A" w14:textId="77777777" w:rsidR="00072BE7" w:rsidRDefault="00072BE7" w:rsidP="00072BE7">
      <w:pPr>
        <w:pStyle w:val="PKTpunkt"/>
      </w:pPr>
      <w:r>
        <w:t xml:space="preserve">3) </w:t>
      </w:r>
      <w:r>
        <w:tab/>
        <w:t>kompletną ofertę wybranego wykonawcy wraz z umową zawartą z wybranym wykonawcą oraz formularze ofertowe pozostałych wykonawców;</w:t>
      </w:r>
    </w:p>
    <w:p w14:paraId="67A52BB3" w14:textId="77777777" w:rsidR="00072BE7" w:rsidRDefault="00072BE7" w:rsidP="00072BE7">
      <w:pPr>
        <w:pStyle w:val="PKTpunkt"/>
      </w:pPr>
      <w:r>
        <w:t xml:space="preserve">4) </w:t>
      </w:r>
      <w:r>
        <w:tab/>
      </w:r>
      <w:r w:rsidRPr="00AE0E86">
        <w:t>kompletną dokumentację</w:t>
      </w:r>
      <w:r>
        <w:t xml:space="preserve"> związaną z odwołaniami oraz zapytaniami i wyjaśnieniami dotyczącymi Specyfikacji Istotnych Warunków Zamówienia, jeżeli miały miejsce </w:t>
      </w:r>
      <w:r>
        <w:br/>
        <w:t>w danym postępowaniu;</w:t>
      </w:r>
    </w:p>
    <w:p w14:paraId="468A5A2D" w14:textId="77777777" w:rsidR="00072BE7" w:rsidRDefault="00072BE7" w:rsidP="00072BE7">
      <w:pPr>
        <w:pStyle w:val="PKTpunkt"/>
        <w:rPr>
          <w:rStyle w:val="IGindeksgrny"/>
        </w:rPr>
      </w:pPr>
      <w:r>
        <w:t xml:space="preserve">5) </w:t>
      </w:r>
      <w:r>
        <w:tab/>
        <w:t xml:space="preserve">upoważnienie do potwierdzenia za zgodność z oryginałem dokumentacji </w:t>
      </w:r>
      <w:r>
        <w:br/>
        <w:t xml:space="preserve">z przeprowadzonego postępowania </w:t>
      </w:r>
      <w:r w:rsidRPr="00AE0E86">
        <w:t>o udzielenie zamówienia publicznego</w:t>
      </w:r>
      <w:r>
        <w:t xml:space="preserve"> dla osoby upoważnionej przez zamawiającego</w:t>
      </w:r>
      <w:r w:rsidR="00802F4F">
        <w:t xml:space="preserve"> </w:t>
      </w:r>
      <w:r>
        <w:rPr>
          <w:rStyle w:val="Odwoanieprzypisudolnego"/>
        </w:rPr>
        <w:footnoteReference w:id="9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14:paraId="44B25C9E" w14:textId="77777777" w:rsidR="00072BE7" w:rsidRPr="00153A3D" w:rsidRDefault="00072BE7">
      <w:pPr>
        <w:pStyle w:val="USTustnpkodeksu"/>
        <w:rPr>
          <w:rStyle w:val="IGindeksgrny"/>
          <w:vertAlign w:val="baseline"/>
        </w:rPr>
      </w:pPr>
      <w:r w:rsidRPr="00153A3D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14:paraId="26A485D7" w14:textId="77777777" w:rsidR="00E26F45" w:rsidRPr="001378A3" w:rsidRDefault="00E26F45" w:rsidP="00E26F45">
      <w:pPr>
        <w:pStyle w:val="USTustnpkodeksu"/>
        <w:rPr>
          <w:rStyle w:val="IGindeksgrny"/>
          <w:vertAlign w:val="baseline"/>
        </w:rPr>
      </w:pPr>
      <w:r w:rsidRPr="001378A3">
        <w:rPr>
          <w:rStyle w:val="IGindeksgrny"/>
          <w:vertAlign w:val="baseline"/>
        </w:rPr>
        <w:lastRenderedPageBreak/>
        <w:t xml:space="preserve">6. W przypadku udzielania zamówienia publicznego w trybie zamówienia z wolnej ręki na podstawie art. 67 ust. 1 pkt 4 ustawy </w:t>
      </w:r>
      <w:r w:rsidRPr="00E26F45">
        <w:t xml:space="preserve">z dnia 29 stycznia 2004 r. Prawo zamówień publicznych </w:t>
      </w:r>
      <w:r w:rsidRPr="001378A3">
        <w:rPr>
          <w:rStyle w:val="IGindeksgrny"/>
          <w:vertAlign w:val="baseline"/>
        </w:rPr>
        <w:t>(Dz. U. z 2015 r. poz. 2164, z późn. zm.), Beneficjent jest zobowiązany do przedłożenia:</w:t>
      </w:r>
    </w:p>
    <w:p w14:paraId="10AF49D9" w14:textId="77777777" w:rsidR="00E26F45" w:rsidRPr="00E26F45" w:rsidRDefault="00E26F45" w:rsidP="00E26F45">
      <w:pPr>
        <w:pStyle w:val="PKTpunkt"/>
      </w:pPr>
      <w:r w:rsidRPr="00E819B5">
        <w:rPr>
          <w:rStyle w:val="IGindeksgrny"/>
          <w:vertAlign w:val="baseline"/>
        </w:rPr>
        <w:t>1)</w:t>
      </w:r>
      <w:r w:rsidRPr="00E819B5">
        <w:rPr>
          <w:rStyle w:val="IGindeksgrny"/>
          <w:vertAlign w:val="baseline"/>
        </w:rPr>
        <w:tab/>
      </w:r>
      <w:r w:rsidRPr="00E26F45">
        <w:t>kompletnej dokumentacji z przeprowadzonego postępowania w trybie przetargu nieograniczonego lub ograniczonego;</w:t>
      </w:r>
    </w:p>
    <w:p w14:paraId="2FB0BAE9" w14:textId="77777777" w:rsidR="00E26F45" w:rsidRPr="00E26F45" w:rsidRDefault="00E26F45">
      <w:pPr>
        <w:pStyle w:val="PKTpunkt"/>
      </w:pPr>
      <w:r w:rsidRPr="00E26F45">
        <w:t>2)</w:t>
      </w:r>
      <w:r w:rsidRPr="00E26F45">
        <w:tab/>
        <w:t>uzasadnienia  faktycznego  i  prawnego  zaistnienia  przesłanek  do   udzielenia zamówienia z wolnej ręki w trybie art. 67 ust. 1 pkt 4 ustawy Prawo zamówień publicznych</w:t>
      </w:r>
    </w:p>
    <w:p w14:paraId="29FF5583" w14:textId="77777777" w:rsidR="00E26F45" w:rsidRPr="00E819B5" w:rsidRDefault="00E26F45">
      <w:pPr>
        <w:pStyle w:val="CZWSPPKTczwsplnapunktw"/>
        <w:rPr>
          <w:rStyle w:val="IGindeksgrny"/>
          <w:vertAlign w:val="baseline"/>
        </w:rPr>
      </w:pPr>
      <w:r w:rsidRPr="001378A3">
        <w:t>– jeżeli postępowanie zostało wszczęte po wejściu w życie ustawy z dnia 22 czerwca 2016 r. o zmianie ustawy - Prawo zamówień publicznych oraz niektórych innych ustaw (Dz. U. 2016 poz. 1020, 1579 i 1920), albo</w:t>
      </w:r>
    </w:p>
    <w:p w14:paraId="43804666" w14:textId="77777777" w:rsidR="00E26F45" w:rsidRPr="00E26F45" w:rsidRDefault="00E26F45">
      <w:pPr>
        <w:pStyle w:val="PKTpunkt"/>
      </w:pPr>
      <w:r w:rsidRPr="00E26F45">
        <w:t xml:space="preserve">1) </w:t>
      </w:r>
      <w:r w:rsidRPr="00E26F4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14:paraId="2B199FA8" w14:textId="77777777" w:rsidR="00E26F45" w:rsidRPr="00E26F45" w:rsidRDefault="00E26F45">
      <w:pPr>
        <w:pStyle w:val="PKTpunkt"/>
      </w:pPr>
      <w:r w:rsidRPr="00E26F45">
        <w:t xml:space="preserve">2) </w:t>
      </w:r>
      <w:r w:rsidRPr="00E26F45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14:paraId="7CEADE22" w14:textId="77777777" w:rsidR="00E26F45" w:rsidRDefault="00E26F45" w:rsidP="001378A3">
      <w:pPr>
        <w:pStyle w:val="CZWSPPKTczwsplnapunktw"/>
      </w:pPr>
      <w:r w:rsidRPr="00E26F45">
        <w:t>– jeżeli postępowanie zostało wszczęte przed wejściem w życie ustawy z dnia 22 czerwca 2016 r. o zmianie ustawy - Prawo zamówień publicznych oraz niektórych innych ustaw (Dz. U. 2016 poz. 1020, 1579 i 1920).</w:t>
      </w:r>
    </w:p>
    <w:p w14:paraId="2E4B24A9" w14:textId="77777777" w:rsidR="00072BE7" w:rsidRPr="00E26F45" w:rsidRDefault="00072BE7">
      <w:pPr>
        <w:pStyle w:val="USTustnpkodeksu"/>
      </w:pPr>
      <w:r w:rsidRPr="00E26F45">
        <w:t xml:space="preserve">7. Agencja dokona oceny postępowania o udzielenie zamówienia publicznego w terminie 60 dni roboczych od dnia złożenia dokumentacji, o której mowa w ust. 4 lub 6. </w:t>
      </w:r>
    </w:p>
    <w:p w14:paraId="13CA2E6E" w14:textId="77777777" w:rsidR="00072BE7" w:rsidRDefault="00072BE7">
      <w:pPr>
        <w:pStyle w:val="USTustnpkodeksu"/>
      </w:pPr>
      <w:r w:rsidRPr="00E26F45">
        <w:t>8. W przypadku gdy złożona dokumentacja, o której mowa w ust. 4 lub 6, zawiera braki, Agencja wzywa Beneficjenta w formie</w:t>
      </w:r>
      <w:r>
        <w:t xml:space="preserve"> pisemnej do ich usunięcia w terminie 7 dni od dnia doręczenia wezwania.</w:t>
      </w:r>
    </w:p>
    <w:p w14:paraId="4E63ECEE" w14:textId="77777777" w:rsidR="00072BE7" w:rsidRDefault="00072BE7" w:rsidP="00072BE7">
      <w:pPr>
        <w:pStyle w:val="USTustnpkodeksu"/>
      </w:pPr>
      <w:r>
        <w:t xml:space="preserve">9. Jeżeli zaistnieje konieczność uzyskania wyjaśnień, </w:t>
      </w:r>
      <w:r w:rsidRPr="007C1563">
        <w:t>Agencja wzywa Beneficjenta</w:t>
      </w:r>
      <w:r>
        <w:t xml:space="preserve"> </w:t>
      </w:r>
      <w:r>
        <w:br/>
      </w:r>
      <w:r w:rsidRPr="007C1563">
        <w:t xml:space="preserve">w formie pisemnej </w:t>
      </w:r>
      <w:r>
        <w:t xml:space="preserve">do udzielenia wyjaśnień w terminie </w:t>
      </w:r>
      <w:r w:rsidRPr="007C1563">
        <w:t>7 dni od dnia doręczenia wezwania.</w:t>
      </w:r>
    </w:p>
    <w:p w14:paraId="6A853E6D" w14:textId="77777777" w:rsidR="00072BE7" w:rsidRPr="00072BE7" w:rsidRDefault="00072BE7">
      <w:pPr>
        <w:pStyle w:val="USTustnpkodeksu"/>
      </w:pPr>
      <w:r w:rsidRPr="00072BE7"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</w:t>
      </w:r>
      <w:r w:rsidRPr="00072BE7">
        <w:lastRenderedPageBreak/>
        <w:t>niezbędny do uzyskania opinii lub wyników kontroli doraźnej, o czym Agencja informuje Beneficjenta na piśmie.</w:t>
      </w:r>
    </w:p>
    <w:p w14:paraId="14B8BEE1" w14:textId="77777777" w:rsidR="00072BE7" w:rsidRPr="00072BE7" w:rsidRDefault="00072BE7">
      <w:pPr>
        <w:pStyle w:val="USTustnpkodeksu"/>
      </w:pPr>
      <w:r w:rsidRPr="00072BE7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14:paraId="0E7F8B11" w14:textId="77777777" w:rsidR="00072BE7" w:rsidRPr="00072BE7" w:rsidRDefault="00072BE7">
      <w:pPr>
        <w:pStyle w:val="USTustnpkodeksu"/>
      </w:pPr>
      <w:r w:rsidRPr="00072BE7">
        <w:t>12. O wyniku dokonanej oceny postępowania o udzielenie zamówienia publicznego Beneficjent zostanie poinformowany na piśmie.</w:t>
      </w:r>
    </w:p>
    <w:p w14:paraId="4E06D009" w14:textId="77777777" w:rsidR="00072BE7" w:rsidRPr="00072BE7" w:rsidRDefault="00072BE7">
      <w:pPr>
        <w:pStyle w:val="USTustnpkodeksu"/>
      </w:pPr>
      <w:r w:rsidRPr="00072BE7">
        <w:t>13. Beneficjent w terminie 14 dni od dnia otrzymania pisma, o którym mowa w ust. 12, ma prawo złożyć do Agencji pisemny wniosek o ponowną ocenę przeprowadzonego postępowania o udzielenie zamówienia publicznego.</w:t>
      </w:r>
    </w:p>
    <w:p w14:paraId="7667C055" w14:textId="77777777" w:rsidR="00072BE7" w:rsidRPr="00072BE7" w:rsidRDefault="00072BE7">
      <w:pPr>
        <w:pStyle w:val="USTustnpkodeksu"/>
      </w:pPr>
      <w:r w:rsidRPr="00072BE7">
        <w:t>14.</w:t>
      </w:r>
      <w:r w:rsidRPr="00072BE7">
        <w:tab/>
        <w:t>Ponowna ocena przeprowadzonego postępowania o udzielenie zamówienia publicznego, o której mowa w ust. 13, jest ostateczna.</w:t>
      </w:r>
    </w:p>
    <w:p w14:paraId="054A7FA2" w14:textId="77777777" w:rsidR="00A369AE" w:rsidRDefault="00072BE7" w:rsidP="002E702C">
      <w:pPr>
        <w:pStyle w:val="USTustnpkodeksu"/>
      </w:pPr>
      <w:r w:rsidRPr="00072BE7">
        <w:t>15.</w:t>
      </w:r>
      <w:r w:rsidRPr="00072BE7">
        <w:tab/>
        <w:t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</w:t>
      </w:r>
      <w:r>
        <w:t xml:space="preserve">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 w:rsidRPr="00072BE7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</w:t>
      </w:r>
      <w:r w:rsidRPr="00E30ECB">
        <w:t xml:space="preserve"> publicznych</w:t>
      </w:r>
      <w:r>
        <w:t>.</w:t>
      </w:r>
    </w:p>
    <w:p w14:paraId="160F1BFB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>
        <w:t>10</w:t>
      </w:r>
      <w:r w:rsidR="00DB334F">
        <w:t>.</w:t>
      </w:r>
    </w:p>
    <w:p w14:paraId="2C7908A5" w14:textId="31DC9146" w:rsidR="00E819B5" w:rsidRDefault="004A6708" w:rsidP="00E819B5">
      <w:pPr>
        <w:pStyle w:val="USTustnpkodeksu"/>
      </w:pPr>
      <w:r w:rsidRPr="004A6708">
        <w:t>1. Beneficjent zobowiązuje się złożyć bezpośrednio w oddziale regionalnym Agencji</w:t>
      </w:r>
      <w:r w:rsidR="00495495">
        <w:t>,</w:t>
      </w:r>
      <w:r w:rsidR="00CA6D04">
        <w:t xml:space="preserve"> właściwym ze względu na miejsce realizacji operacji,</w:t>
      </w:r>
      <w:r w:rsidRPr="004A6708">
        <w:t xml:space="preserve"> </w:t>
      </w:r>
      <w:r w:rsidR="00F262A8">
        <w:t xml:space="preserve">osobiście </w:t>
      </w:r>
      <w:r w:rsidR="005E16AF">
        <w:t>albo</w:t>
      </w:r>
      <w:r w:rsidR="00CF04D4">
        <w:t xml:space="preserve"> </w:t>
      </w:r>
      <w:r w:rsidR="00F262A8">
        <w:t xml:space="preserve">przez upoważnioną osobę, </w:t>
      </w:r>
      <w:r w:rsidRPr="004A6708">
        <w:t xml:space="preserve">wniosek o płatność </w:t>
      </w:r>
      <w:r w:rsidR="00F262A8">
        <w:t>z</w:t>
      </w:r>
      <w:r w:rsidR="008E6408">
        <w:t xml:space="preserve"> dokumentami, o których mowa w załączniku nr 3 do rozporządzenia w sprawie Priorytetu 5</w:t>
      </w:r>
      <w:r w:rsidR="00D900E5">
        <w:t xml:space="preserve">,  oraz </w:t>
      </w:r>
      <w:r w:rsidR="00D900E5" w:rsidRPr="004A6708">
        <w:t>–</w:t>
      </w:r>
      <w:r w:rsidR="00D900E5">
        <w:t xml:space="preserve"> w przypadku gdy Beneficjent otrzymał zaliczkę, </w:t>
      </w:r>
      <w:r w:rsidR="00E819B5">
        <w:t>zawierający dane oraz dokumenty niezbędne do rozliczenia zaliczki, o których mowa w § 9 rozporządzenia w sprawie zaliczek.</w:t>
      </w:r>
    </w:p>
    <w:p w14:paraId="151225CC" w14:textId="77777777" w:rsidR="008E6408" w:rsidRDefault="008E6408" w:rsidP="009C58A3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</w:t>
      </w:r>
      <w:r w:rsidR="00BD0862">
        <w:t>w terminie od…………………. do……………….…..</w:t>
      </w:r>
      <w:r>
        <w:t>, z zastrzeżeniem § 39 ust. 4 rozporządzenia w sprawie Priorytetu 5.</w:t>
      </w:r>
    </w:p>
    <w:p w14:paraId="7440CA97" w14:textId="77777777" w:rsidR="008E6408" w:rsidRDefault="008E6408" w:rsidP="008E6408">
      <w:pPr>
        <w:pStyle w:val="USTustnpkodeksu"/>
      </w:pPr>
      <w:r>
        <w:lastRenderedPageBreak/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14:paraId="74A8E7A2" w14:textId="07F372CF" w:rsidR="008E6408" w:rsidRDefault="008E6408" w:rsidP="008E6408">
      <w:pPr>
        <w:pStyle w:val="USTustnpkodeksu"/>
      </w:pPr>
      <w:r>
        <w:t xml:space="preserve">4. </w:t>
      </w:r>
      <w:r w:rsidR="00631074">
        <w:t xml:space="preserve">W przypadku realizacji operacji w etapach </w:t>
      </w:r>
      <w:r>
        <w:t xml:space="preserve">Beneficjent składa pierwszy wniosek o płatność pośrednią nie później niż w terminie 24 miesięcy </w:t>
      </w:r>
      <w:r w:rsidRPr="00F24D3B">
        <w:t xml:space="preserve">od dnia zawarcia umowy </w:t>
      </w:r>
      <w:r w:rsidRPr="00327CBC">
        <w:t>o dofinansowanie</w:t>
      </w:r>
      <w:r>
        <w:t>.</w:t>
      </w:r>
    </w:p>
    <w:p w14:paraId="0ECB1788" w14:textId="3DAF406E" w:rsidR="00956563" w:rsidRDefault="00956563" w:rsidP="00956563">
      <w:pPr>
        <w:pStyle w:val="USTustnpkodeksu"/>
      </w:pPr>
      <w:r>
        <w:t xml:space="preserve">5. </w:t>
      </w:r>
      <w:r w:rsidR="00E80DCF">
        <w:t xml:space="preserve">W przypadku otrzymania przez </w:t>
      </w:r>
      <w:r>
        <w:t>Beneficjent</w:t>
      </w:r>
      <w:r w:rsidR="00E80DCF">
        <w:t>a zaliczki,</w:t>
      </w:r>
      <w:r>
        <w:t xml:space="preserve"> składa </w:t>
      </w:r>
      <w:r w:rsidR="00E80DCF">
        <w:t xml:space="preserve">on </w:t>
      </w:r>
      <w:r>
        <w:t xml:space="preserve">wniosek o płatność w terminie </w:t>
      </w:r>
      <w:r w:rsidR="00BF77AA">
        <w:t xml:space="preserve">nie dłuższym niż </w:t>
      </w:r>
      <w:r>
        <w:t xml:space="preserve">90 dni od dnia </w:t>
      </w:r>
      <w:r w:rsidR="00213C0E">
        <w:t xml:space="preserve">zaksięgowania na rachunku bankowym Beneficjenta, o którym mowa w § 5 ust. 12, otrzymanej </w:t>
      </w:r>
      <w:r>
        <w:t xml:space="preserve">zaliczki </w:t>
      </w:r>
      <w:r w:rsidR="00DA20FC">
        <w:t xml:space="preserve">albo </w:t>
      </w:r>
      <w:r>
        <w:t>transzy zaliczki, w przypadku gdy:</w:t>
      </w:r>
    </w:p>
    <w:p w14:paraId="2052829E" w14:textId="0747A131" w:rsidR="00956563" w:rsidRDefault="00956563" w:rsidP="00956563">
      <w:pPr>
        <w:pStyle w:val="PKTpunkt"/>
      </w:pPr>
      <w:r>
        <w:t>1)</w:t>
      </w:r>
      <w:r>
        <w:tab/>
        <w:t xml:space="preserve">wysokość jednorazowej zaliczki </w:t>
      </w:r>
      <w:r w:rsidR="00DA20FC">
        <w:t xml:space="preserve">albo </w:t>
      </w:r>
      <w:r>
        <w:t xml:space="preserve">transzy tej zaliczki wynosi ponad 30% kwoty dofinansowania, o której mowa w § 4 ust. </w:t>
      </w:r>
      <w:r w:rsidR="006410B9">
        <w:t>1</w:t>
      </w:r>
      <w:r w:rsidR="00E75223">
        <w:t>,</w:t>
      </w:r>
      <w:r w:rsidR="006410B9">
        <w:t xml:space="preserve"> </w:t>
      </w:r>
      <w:r>
        <w:t xml:space="preserve">albo; </w:t>
      </w:r>
    </w:p>
    <w:p w14:paraId="1869A272" w14:textId="61FF977C" w:rsidR="00956563" w:rsidRDefault="00956563" w:rsidP="00956563">
      <w:pPr>
        <w:pStyle w:val="PKTpunkt"/>
      </w:pPr>
      <w:r>
        <w:t>2)</w:t>
      </w:r>
      <w:r>
        <w:tab/>
      </w:r>
      <w:r w:rsidR="00671B5F">
        <w:t xml:space="preserve">pozostała do rozliczenia kwota dotychczas </w:t>
      </w:r>
      <w:r w:rsidR="0016374F">
        <w:t>wypłaconej</w:t>
      </w:r>
      <w:r w:rsidR="00671B5F">
        <w:t xml:space="preserve"> zaliczki przekracza</w:t>
      </w:r>
      <w:r>
        <w:t xml:space="preserve"> 60% kwoty dofinansowania</w:t>
      </w:r>
      <w:r w:rsidR="00E75223">
        <w:t>,</w:t>
      </w:r>
      <w:r>
        <w:t xml:space="preserve"> o której mowa w § 4 ust. </w:t>
      </w:r>
      <w:r w:rsidR="006410B9">
        <w:t>1</w:t>
      </w:r>
      <w:r>
        <w:t>.</w:t>
      </w:r>
    </w:p>
    <w:p w14:paraId="611AB8D8" w14:textId="77777777" w:rsidR="00E75223" w:rsidRDefault="00E75223" w:rsidP="00E75223">
      <w:pPr>
        <w:pStyle w:val="USTustnpkodeksu"/>
      </w:pPr>
      <w:r>
        <w:t xml:space="preserve">6. W przypadku niezłożenia przez Beneficjenta wniosku o płatność, </w:t>
      </w:r>
      <w:r w:rsidRPr="00131F0B">
        <w:t xml:space="preserve">w terminie 14 dni od dnia upływu terminu, </w:t>
      </w:r>
      <w:r>
        <w:t xml:space="preserve">o którym mowa w ust. 5, lub na kwotę otrzymanej zaliczki albo transzy zaliczki, Agencja nalicza odsetki </w:t>
      </w:r>
      <w:r w:rsidRPr="00151EE0">
        <w:t>w wysokości określonej jak dla zaległości podatkowych</w:t>
      </w:r>
      <w:r>
        <w:t>,</w:t>
      </w:r>
      <w:r w:rsidRPr="00151EE0">
        <w:t xml:space="preserve"> liczon</w:t>
      </w:r>
      <w:r>
        <w:t>e</w:t>
      </w:r>
      <w:r w:rsidRPr="00151EE0">
        <w:t xml:space="preserve"> </w:t>
      </w:r>
      <w:r>
        <w:t>od:</w:t>
      </w:r>
    </w:p>
    <w:p w14:paraId="59321447" w14:textId="77777777" w:rsidR="00E75223" w:rsidRDefault="00E75223" w:rsidP="00E75223">
      <w:pPr>
        <w:pStyle w:val="PKTpunkt"/>
      </w:pPr>
      <w:r>
        <w:t>1)</w:t>
      </w:r>
      <w:r>
        <w:tab/>
        <w:t>kwoty zaliczki pozostałej do rozliczenia;</w:t>
      </w:r>
    </w:p>
    <w:p w14:paraId="7140D184" w14:textId="77777777" w:rsidR="00E75223" w:rsidRDefault="00E75223" w:rsidP="00E75223">
      <w:pPr>
        <w:pStyle w:val="PKTpunkt"/>
      </w:pPr>
      <w:r>
        <w:t>2)</w:t>
      </w:r>
      <w:r>
        <w:tab/>
      </w:r>
      <w:r w:rsidRPr="00151EE0">
        <w:t xml:space="preserve">dnia wypłaty </w:t>
      </w:r>
      <w:r>
        <w:t>tej zaliczki do dnia złożenia wniosku o płatność.</w:t>
      </w:r>
    </w:p>
    <w:p w14:paraId="502B1A23" w14:textId="27F03BD3" w:rsidR="00977422" w:rsidRDefault="00977422" w:rsidP="00977422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14:paraId="2958D689" w14:textId="4D565857" w:rsidR="00977422" w:rsidRDefault="00977422" w:rsidP="001378A3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14:paraId="2789A7FD" w14:textId="77777777" w:rsidR="000E4232" w:rsidRDefault="000E4232" w:rsidP="000E4232">
      <w:pPr>
        <w:pStyle w:val="CZKSIGAoznaczenieiprzedmiotczcilubksigi"/>
      </w:pPr>
      <w:r w:rsidRPr="00992EED">
        <w:t xml:space="preserve">§ </w:t>
      </w:r>
      <w:r w:rsidR="00DB74D9">
        <w:t>11</w:t>
      </w:r>
      <w:r w:rsidRPr="00992EED">
        <w:t>.</w:t>
      </w:r>
      <w:r>
        <w:t xml:space="preserve"> </w:t>
      </w:r>
    </w:p>
    <w:p w14:paraId="66FE4DB4" w14:textId="77777777" w:rsidR="00751520" w:rsidRDefault="001F133B" w:rsidP="00C61D9D">
      <w:pPr>
        <w:pStyle w:val="USTustnpkodeksu"/>
      </w:pPr>
      <w:r w:rsidRPr="00C61D9D">
        <w:t>1</w:t>
      </w:r>
      <w:r w:rsidR="000E4232" w:rsidRPr="00CF65D8">
        <w:t>.</w:t>
      </w:r>
      <w:r w:rsidR="000E4232" w:rsidRPr="00CF65D8">
        <w:tab/>
      </w:r>
      <w:r w:rsidR="008B025B" w:rsidRPr="00CF65D8">
        <w:t xml:space="preserve">Agencja </w:t>
      </w:r>
      <w:r w:rsidR="00514507" w:rsidRPr="0073155B">
        <w:t>dokonuje p</w:t>
      </w:r>
      <w:r w:rsidR="008434C4" w:rsidRPr="0073155B">
        <w:t>ł</w:t>
      </w:r>
      <w:r w:rsidR="00514507" w:rsidRPr="0073155B">
        <w:t>atności</w:t>
      </w:r>
      <w:r w:rsidR="00751520">
        <w:t>:</w:t>
      </w:r>
    </w:p>
    <w:p w14:paraId="44F7E674" w14:textId="77777777" w:rsidR="00751520" w:rsidRDefault="00751520" w:rsidP="00627D2D">
      <w:pPr>
        <w:pStyle w:val="PKTpunkt"/>
      </w:pPr>
      <w:r>
        <w:t>1)</w:t>
      </w:r>
      <w:r>
        <w:tab/>
      </w:r>
      <w:r w:rsidR="00DE7083" w:rsidRPr="0073155B">
        <w:t>na podstawie</w:t>
      </w:r>
      <w:r w:rsidR="00406246" w:rsidRPr="0073155B">
        <w:t xml:space="preserve"> </w:t>
      </w:r>
      <w:r w:rsidR="000E4232" w:rsidRPr="0073155B">
        <w:t xml:space="preserve">faktycznie poniesionych przez Beneficjenta kosztów kwalifikowalnych, </w:t>
      </w:r>
      <w:r w:rsidR="00DE7083" w:rsidRPr="0073155B">
        <w:t>w oparciu o</w:t>
      </w:r>
      <w:r w:rsidR="000E4232" w:rsidRPr="0073155B">
        <w:t xml:space="preserve"> </w:t>
      </w:r>
      <w:r w:rsidR="00DE7083" w:rsidRPr="0073155B">
        <w:t xml:space="preserve">zweryfikowany </w:t>
      </w:r>
      <w:r w:rsidR="000E4232" w:rsidRPr="0073155B">
        <w:t>wnios</w:t>
      </w:r>
      <w:r w:rsidR="00DE7083" w:rsidRPr="0073155B">
        <w:t>e</w:t>
      </w:r>
      <w:r w:rsidR="000E4232" w:rsidRPr="0073155B">
        <w:t>k o płatność</w:t>
      </w:r>
      <w:r w:rsidR="00DA20FC">
        <w:t>,</w:t>
      </w:r>
      <w:r w:rsidR="000E4232" w:rsidRPr="0073155B">
        <w:t xml:space="preserve"> </w:t>
      </w:r>
      <w:r w:rsidR="00DE7083" w:rsidRPr="0073155B">
        <w:t xml:space="preserve">złożony </w:t>
      </w:r>
      <w:r w:rsidR="005344FC" w:rsidRPr="0073155B">
        <w:t xml:space="preserve">przez Beneficjenta </w:t>
      </w:r>
      <w:r w:rsidR="000E4232" w:rsidRPr="0073155B">
        <w:t>w ramach realizowanej operacji</w:t>
      </w:r>
      <w:r>
        <w:t>;</w:t>
      </w:r>
    </w:p>
    <w:p w14:paraId="7550D7D7" w14:textId="77777777" w:rsidR="00751520" w:rsidRDefault="00AA0DC0" w:rsidP="00627D2D">
      <w:pPr>
        <w:pStyle w:val="PKTpunkt"/>
      </w:pPr>
      <w:r>
        <w:t>2</w:t>
      </w:r>
      <w:r w:rsidR="00751520">
        <w:t>)</w:t>
      </w:r>
      <w:r w:rsidR="00751520">
        <w:tab/>
      </w:r>
      <w:r w:rsidR="00C82E09">
        <w:t xml:space="preserve">jeżeli Beneficjent zrealizował operację lub jej etap, </w:t>
      </w:r>
      <w:r w:rsidR="000E4232" w:rsidRPr="0073155B">
        <w:t>zgodnie z umową</w:t>
      </w:r>
      <w:r w:rsidR="00751520">
        <w:t>;</w:t>
      </w:r>
    </w:p>
    <w:p w14:paraId="39753BEE" w14:textId="77777777" w:rsidR="00751520" w:rsidRDefault="00AA0DC0" w:rsidP="00627D2D">
      <w:pPr>
        <w:pStyle w:val="PKTpunkt"/>
      </w:pPr>
      <w:r>
        <w:lastRenderedPageBreak/>
        <w:t>3</w:t>
      </w:r>
      <w:r w:rsidR="00751520">
        <w:t>)</w:t>
      </w:r>
      <w:r w:rsidR="00751520">
        <w:tab/>
      </w:r>
      <w:r w:rsidR="00444597" w:rsidRPr="00444597">
        <w:t xml:space="preserve">niezwłocznie, </w:t>
      </w:r>
      <w:r w:rsidR="00444597">
        <w:t xml:space="preserve">nie później niż </w:t>
      </w:r>
      <w:r w:rsidR="00444597" w:rsidRPr="00444597">
        <w:t>w terminie 30 dni od dnia rozpatrzenia wniosku o płatność</w:t>
      </w:r>
      <w:r w:rsidR="00751520">
        <w:t>;</w:t>
      </w:r>
    </w:p>
    <w:p w14:paraId="6188F7CB" w14:textId="08D112DD" w:rsidR="000E4232" w:rsidRPr="0073155B" w:rsidRDefault="00AA0DC0" w:rsidP="00627D2D">
      <w:pPr>
        <w:pStyle w:val="PKTpunkt"/>
      </w:pPr>
      <w:r>
        <w:t>4</w:t>
      </w:r>
      <w:r w:rsidR="00751520">
        <w:t>)</w:t>
      </w:r>
      <w:r w:rsidR="00751520">
        <w:tab/>
      </w:r>
      <w:r w:rsidR="008434C4" w:rsidRPr="0073155B">
        <w:t xml:space="preserve">w wysokości nie wyższej niż wskazana w § 4 ust. </w:t>
      </w:r>
      <w:r w:rsidR="00CB4616">
        <w:t xml:space="preserve">1 i </w:t>
      </w:r>
      <w:r w:rsidR="000E4070">
        <w:t>2</w:t>
      </w:r>
      <w:r w:rsidR="008434C4" w:rsidRPr="0073155B">
        <w:t>.</w:t>
      </w:r>
    </w:p>
    <w:p w14:paraId="5E971AE2" w14:textId="1F7D1A26" w:rsidR="000E4232" w:rsidRDefault="008434C4" w:rsidP="00CF65D8">
      <w:pPr>
        <w:pStyle w:val="USTustnpkodeksu"/>
      </w:pPr>
      <w:r w:rsidRPr="0073155B">
        <w:t>2</w:t>
      </w:r>
      <w:r w:rsidR="004A427D" w:rsidRPr="0073155B">
        <w:t>. W przypadku</w:t>
      </w:r>
      <w:r w:rsidR="000E4232" w:rsidRPr="0073155B">
        <w:t xml:space="preserve"> gdy we wniosku o płatność </w:t>
      </w:r>
      <w:r w:rsidR="005344FC" w:rsidRPr="0073155B">
        <w:t xml:space="preserve">zostanie </w:t>
      </w:r>
      <w:r w:rsidR="000E4232" w:rsidRPr="0073155B">
        <w:t>wykazane, że pos</w:t>
      </w:r>
      <w:r w:rsidR="004A427D" w:rsidRPr="0073155B">
        <w:t>zczególne koszty kwalifikowalne</w:t>
      </w:r>
      <w:r w:rsidR="000E4232" w:rsidRPr="0073155B">
        <w:t xml:space="preserve"> zostały poniesione w wysokości wyższej niż określona w zestawieniu rzeczowo-finansowym operacji, wówczas koszty te mogą zostać </w:t>
      </w:r>
      <w:r w:rsidR="005344FC" w:rsidRPr="0073155B">
        <w:t xml:space="preserve">uwzględnione </w:t>
      </w:r>
      <w:r w:rsidR="000E4232" w:rsidRPr="0073155B">
        <w:t xml:space="preserve">w wysokości faktycznie poniesionej, na uzasadniony wniosek Beneficjenta, </w:t>
      </w:r>
      <w:r w:rsidR="00FC0683">
        <w:t>z zastrzeżeniem, że kwota pomocy nie może być wyższa niż</w:t>
      </w:r>
      <w:r w:rsidR="00FC0683" w:rsidRPr="0073155B" w:rsidDel="00FC0683">
        <w:t xml:space="preserve"> </w:t>
      </w:r>
      <w:r w:rsidR="000E4232" w:rsidRPr="0073155B">
        <w:t xml:space="preserve">określona w § </w:t>
      </w:r>
      <w:r w:rsidR="001050D6" w:rsidRPr="0073155B">
        <w:t xml:space="preserve">4 </w:t>
      </w:r>
      <w:r w:rsidR="000E4232" w:rsidRPr="0073155B">
        <w:t xml:space="preserve">ust. </w:t>
      </w:r>
      <w:r w:rsidR="002D6154">
        <w:t xml:space="preserve">1 i </w:t>
      </w:r>
      <w:r w:rsidR="007D0258">
        <w:t>2</w:t>
      </w:r>
      <w:r w:rsidR="000E4232" w:rsidRPr="0073155B">
        <w:t xml:space="preserve">. </w:t>
      </w:r>
    </w:p>
    <w:p w14:paraId="7FBF912B" w14:textId="77777777" w:rsidR="00073120" w:rsidRDefault="00073120" w:rsidP="00073120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14:paraId="2647F046" w14:textId="77777777" w:rsidR="007402AB" w:rsidRPr="0073155B" w:rsidRDefault="007402AB" w:rsidP="00CF65D8">
      <w:pPr>
        <w:pStyle w:val="USTustnpkodeksu"/>
      </w:pPr>
      <w:r>
        <w:t xml:space="preserve">4. </w:t>
      </w:r>
      <w:r w:rsidR="005E5629">
        <w:t xml:space="preserve">Jeżeli Agencja otrzyma środki finansowe z </w:t>
      </w:r>
      <w:r>
        <w:t>opóźnieni</w:t>
      </w:r>
      <w:r w:rsidR="005E5629">
        <w:t>em</w:t>
      </w:r>
      <w:r>
        <w:t>, uniemożliwiając</w:t>
      </w:r>
      <w:r w:rsidR="005E5629">
        <w:t>ym</w:t>
      </w:r>
      <w:r>
        <w:t xml:space="preserve"> dokonanie płatności w terminie, o którym mowa w ust. 1 pkt </w:t>
      </w:r>
      <w:r w:rsidR="00AA0DC0">
        <w:t>3</w:t>
      </w:r>
      <w:r>
        <w:t>, Agencja dokona płatności niezwłocznie po otrzymaniu</w:t>
      </w:r>
      <w:r w:rsidR="00C36DEC">
        <w:t xml:space="preserve"> tych środków finansowych</w:t>
      </w:r>
      <w:r>
        <w:t>.</w:t>
      </w:r>
    </w:p>
    <w:p w14:paraId="30D965B4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>
        <w:t>12</w:t>
      </w:r>
      <w:r w:rsidRPr="004A6708">
        <w:t>.</w:t>
      </w:r>
      <w:r w:rsidR="00CA6060">
        <w:t xml:space="preserve"> </w:t>
      </w:r>
    </w:p>
    <w:p w14:paraId="1F1F6DAE" w14:textId="77777777"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 w:rsidR="00AF23CC">
        <w:t xml:space="preserve">może nastąpić </w:t>
      </w:r>
      <w:r>
        <w:t>w przypadku</w:t>
      </w:r>
      <w:r w:rsidR="00E523ED">
        <w:t>:</w:t>
      </w:r>
    </w:p>
    <w:p w14:paraId="13BF6409" w14:textId="42E9CBC9" w:rsidR="00317306" w:rsidRDefault="00E523ED" w:rsidP="00C61D9D">
      <w:pPr>
        <w:pStyle w:val="PKTpunkt"/>
      </w:pPr>
      <w:r>
        <w:t>1)</w:t>
      </w:r>
      <w:r>
        <w:tab/>
      </w:r>
      <w:r w:rsidR="00317306">
        <w:t xml:space="preserve">niezłożenia wniosku o </w:t>
      </w:r>
      <w:r w:rsidR="00317306" w:rsidRPr="00C61D9D">
        <w:t>płatność</w:t>
      </w:r>
      <w:r w:rsidR="00317306">
        <w:t xml:space="preserve"> w terminach określonych w § </w:t>
      </w:r>
      <w:r w:rsidR="00DB74D9">
        <w:t xml:space="preserve">10 </w:t>
      </w:r>
      <w:r w:rsidR="00317306">
        <w:t>ust</w:t>
      </w:r>
      <w:r w:rsidR="00940B22">
        <w:t>. 2</w:t>
      </w:r>
      <w:r w:rsidR="00467F0E">
        <w:t>-</w:t>
      </w:r>
      <w:r w:rsidR="00073120">
        <w:t>5</w:t>
      </w:r>
      <w:r w:rsidR="00940B22">
        <w:t xml:space="preserve">, </w:t>
      </w:r>
      <w:r w:rsidR="00317306">
        <w:t xml:space="preserve">z zastrzeżeniem § </w:t>
      </w:r>
      <w:r w:rsidR="00CB7553">
        <w:t>40</w:t>
      </w:r>
      <w:r w:rsidR="00317306">
        <w:t xml:space="preserve"> ust</w:t>
      </w:r>
      <w:r w:rsidR="005344FC">
        <w:t>.</w:t>
      </w:r>
      <w:r w:rsidR="00317306">
        <w:t xml:space="preserve"> 1 rozporządzenia w sprawie Priorytetu </w:t>
      </w:r>
      <w:r w:rsidR="00CB7553">
        <w:t>5</w:t>
      </w:r>
      <w:r w:rsidR="00317306">
        <w:t>;</w:t>
      </w:r>
    </w:p>
    <w:p w14:paraId="0EAC864D" w14:textId="77777777" w:rsidR="001E1EF8" w:rsidRDefault="00317306" w:rsidP="003C2DF1">
      <w:pPr>
        <w:pStyle w:val="PKTpunkt"/>
      </w:pPr>
      <w:r w:rsidRPr="008C55B8">
        <w:t xml:space="preserve">2)     </w:t>
      </w:r>
      <w:r w:rsidR="00694966" w:rsidRPr="008C55B8">
        <w:t>gdy Beneficjent nie</w:t>
      </w:r>
      <w:r w:rsidR="001E1EF8">
        <w:t>:</w:t>
      </w:r>
    </w:p>
    <w:p w14:paraId="0188B6AB" w14:textId="1E3BAF18" w:rsidR="00784420" w:rsidRPr="00784420" w:rsidRDefault="001E1EF8" w:rsidP="00D2035D">
      <w:pPr>
        <w:pStyle w:val="LITlitera"/>
      </w:pPr>
      <w:r w:rsidRPr="00784420">
        <w:t>a)</w:t>
      </w:r>
      <w:r w:rsidR="004821D5">
        <w:tab/>
      </w:r>
      <w:r w:rsidR="00784420" w:rsidRPr="00784420">
        <w:t>rozpoczął realizacji operacji do dnia złożenia pierwszego wniosku o płatność, o którym mowa w § 10,</w:t>
      </w:r>
    </w:p>
    <w:p w14:paraId="306D6D1C" w14:textId="72B8F3B9" w:rsidR="00317306" w:rsidRPr="008C55B8" w:rsidRDefault="00784420" w:rsidP="00D2035D">
      <w:pPr>
        <w:pStyle w:val="LITlitera"/>
      </w:pPr>
      <w:r>
        <w:t>b)</w:t>
      </w:r>
      <w:r w:rsidR="004821D5">
        <w:tab/>
      </w:r>
      <w:r w:rsidR="00EC1FF8">
        <w:t>zakończył</w:t>
      </w:r>
      <w:r w:rsidR="00EC1FF8" w:rsidRPr="008C55B8">
        <w:t xml:space="preserve"> </w:t>
      </w:r>
      <w:r w:rsidR="00694966" w:rsidRPr="008C55B8">
        <w:t xml:space="preserve">realizacji </w:t>
      </w:r>
      <w:r w:rsidR="007C76D7" w:rsidRPr="008C55B8">
        <w:t>operacji</w:t>
      </w:r>
      <w:r w:rsidR="00EC1FF8">
        <w:t xml:space="preserve"> w terminie, o którym mowa w § 3 ust. 2 pkt 2</w:t>
      </w:r>
      <w:r>
        <w:t>;</w:t>
      </w:r>
    </w:p>
    <w:p w14:paraId="70FF9BB8" w14:textId="77777777" w:rsidR="00A4065E" w:rsidRDefault="008C55B8" w:rsidP="003C2DF1">
      <w:pPr>
        <w:pStyle w:val="PKTpunkt"/>
      </w:pPr>
      <w:r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14:paraId="1905C5CD" w14:textId="3C6AEF67" w:rsidR="00A4065E" w:rsidRDefault="008C55B8" w:rsidP="003C2DF1">
      <w:pPr>
        <w:pStyle w:val="PKTpunkt"/>
      </w:pPr>
      <w:r>
        <w:t>4</w:t>
      </w:r>
      <w:r w:rsidR="00A4065E">
        <w:t xml:space="preserve">) </w:t>
      </w:r>
      <w:r w:rsidR="00A4065E">
        <w:tab/>
        <w:t>nie</w:t>
      </w:r>
      <w:r w:rsidR="00A4065E" w:rsidRPr="00A4065E">
        <w:t>osiągnięcia celu operacji</w:t>
      </w:r>
      <w:r w:rsidR="0018216C">
        <w:t xml:space="preserve">, zgodnie z § </w:t>
      </w:r>
      <w:r w:rsidR="00DB74D9">
        <w:t xml:space="preserve">6 </w:t>
      </w:r>
      <w:r w:rsidR="0018216C">
        <w:t>pkt 1</w:t>
      </w:r>
      <w:r w:rsidR="00694966">
        <w:t>;</w:t>
      </w:r>
    </w:p>
    <w:p w14:paraId="0D8208F1" w14:textId="6D6F0B2C" w:rsidR="007C76D7" w:rsidRDefault="008C55B8" w:rsidP="003C2DF1">
      <w:pPr>
        <w:pStyle w:val="PKTpunkt"/>
      </w:pPr>
      <w:r>
        <w:t>5</w:t>
      </w:r>
      <w:r w:rsidR="007C76D7">
        <w:t xml:space="preserve">) </w:t>
      </w:r>
      <w:r w:rsidR="007C76D7">
        <w:tab/>
        <w:t>niezachowania celu operacji</w:t>
      </w:r>
      <w:r w:rsidR="0018216C">
        <w:t xml:space="preserve">, zgodnie z § </w:t>
      </w:r>
      <w:r w:rsidR="00DB74D9">
        <w:t xml:space="preserve">6 </w:t>
      </w:r>
      <w:r w:rsidR="0018216C">
        <w:t>pkt 2</w:t>
      </w:r>
      <w:r w:rsidR="007C76D7">
        <w:t>;</w:t>
      </w:r>
    </w:p>
    <w:p w14:paraId="509DB342" w14:textId="0B50DC9F" w:rsidR="00F11C06" w:rsidRDefault="008C55B8" w:rsidP="003C2DF1">
      <w:pPr>
        <w:pStyle w:val="PKTpunkt"/>
      </w:pPr>
      <w:r>
        <w:t>6</w:t>
      </w:r>
      <w:r w:rsidR="00F11C06">
        <w:t xml:space="preserve">) </w:t>
      </w:r>
      <w:r w:rsidR="00F11C06">
        <w:tab/>
      </w:r>
      <w:r w:rsidR="003E4A45">
        <w:t>uniemożliwienia</w:t>
      </w:r>
      <w:r w:rsidR="00425C05">
        <w:t xml:space="preserve"> </w:t>
      </w:r>
      <w:r w:rsidR="003E4A45" w:rsidRPr="003E4A45">
        <w:t xml:space="preserve">przedstawicielom Agencji, </w:t>
      </w:r>
      <w:r w:rsidR="00DA1E9D">
        <w:t>ministra właściwego do spraw finansów publicznych</w:t>
      </w:r>
      <w:r w:rsidR="003E4A45" w:rsidRPr="003E4A45">
        <w:t xml:space="preserve">, </w:t>
      </w:r>
      <w:r w:rsidR="00425C05">
        <w:t>m</w:t>
      </w:r>
      <w:r w:rsidR="003E4A45" w:rsidRPr="003E4A45">
        <w:t xml:space="preserve">inistra </w:t>
      </w:r>
      <w:r w:rsidR="006D2A28">
        <w:t>właściwego d</w:t>
      </w:r>
      <w:r w:rsidR="00425C05">
        <w:t>o spraw</w:t>
      </w:r>
      <w:r w:rsidR="006D2A28">
        <w:t xml:space="preserve"> rybołówstwa</w:t>
      </w:r>
      <w:r w:rsidR="003E4A45" w:rsidRPr="003E4A45">
        <w:t xml:space="preserve">, Komisji Europejskiej, organów </w:t>
      </w:r>
      <w:r w:rsidR="006B6C15">
        <w:t>Krajowej Administracji Skarbowej</w:t>
      </w:r>
      <w:r w:rsidR="006B6C15" w:rsidRPr="00D34EDB">
        <w:t xml:space="preserve"> </w:t>
      </w:r>
      <w:r w:rsidR="003E4A45" w:rsidRPr="003E4A45">
        <w:t xml:space="preserve">oraz </w:t>
      </w:r>
      <w:r w:rsidR="003E4802" w:rsidRPr="003E4A45">
        <w:t>inny</w:t>
      </w:r>
      <w:r w:rsidR="003E4802">
        <w:t>ch</w:t>
      </w:r>
      <w:r w:rsidR="003E4802" w:rsidRPr="003E4A45">
        <w:t xml:space="preserve"> podmiot</w:t>
      </w:r>
      <w:r w:rsidR="003E4802">
        <w:t>ów</w:t>
      </w:r>
      <w:r w:rsidR="003E4802" w:rsidRPr="003E4A45">
        <w:t xml:space="preserve"> upoważniony</w:t>
      </w:r>
      <w:r w:rsidR="003E4802">
        <w:t>ch</w:t>
      </w:r>
      <w:r w:rsidR="003E4802" w:rsidRPr="003E4A45">
        <w:t xml:space="preserve"> </w:t>
      </w:r>
      <w:r w:rsidR="003E4A45" w:rsidRPr="003E4A45">
        <w:t>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D1008C">
        <w:t xml:space="preserve">, zgodnie z § 6 pkt </w:t>
      </w:r>
      <w:r w:rsidR="00CF3833">
        <w:t>7</w:t>
      </w:r>
      <w:r w:rsidR="00D1008C">
        <w:t>;</w:t>
      </w:r>
    </w:p>
    <w:p w14:paraId="4CF2BD2C" w14:textId="359855E1" w:rsidR="0095030E" w:rsidRDefault="0095030E" w:rsidP="00C61D9D">
      <w:pPr>
        <w:pStyle w:val="PKTpunkt"/>
      </w:pPr>
      <w:r>
        <w:lastRenderedPageBreak/>
        <w:t>7)</w:t>
      </w:r>
      <w:r>
        <w:tab/>
        <w:t>gdy Beneficjent nie wypełnił zobowiązań, o których mowa w art. 10 ust. 2 rozporządzenia nr 508/2014</w:t>
      </w:r>
      <w:r w:rsidR="00EC1FF8">
        <w:t xml:space="preserve"> </w:t>
      </w:r>
      <w:r w:rsidR="00EC1FF8" w:rsidRPr="00094748">
        <w:t xml:space="preserve">lub </w:t>
      </w:r>
      <w:r w:rsidR="00715A43">
        <w:t>w stosunku do Beneficjenta zaistniały okoliczności, o których mowa</w:t>
      </w:r>
      <w:r w:rsidR="00715A43" w:rsidRPr="00094748">
        <w:t xml:space="preserve"> </w:t>
      </w:r>
      <w:r w:rsidR="00EC1FF8" w:rsidRPr="00094748">
        <w:t>w art. 12 ustawy o EFMR</w:t>
      </w:r>
      <w:r>
        <w:t>;</w:t>
      </w:r>
    </w:p>
    <w:p w14:paraId="175024CB" w14:textId="7D553E8B" w:rsidR="00317306" w:rsidRDefault="0095030E" w:rsidP="003C2DF1">
      <w:pPr>
        <w:pStyle w:val="PKTpunkt"/>
      </w:pPr>
      <w:r>
        <w:t>8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DB74D9">
        <w:t xml:space="preserve">6 </w:t>
      </w:r>
      <w:r w:rsidR="00940B22">
        <w:t>pkt 3</w:t>
      </w:r>
      <w:r w:rsidR="00CF3833">
        <w:t>,</w:t>
      </w:r>
      <w:r w:rsidR="00B01930">
        <w:t xml:space="preserve"> </w:t>
      </w:r>
      <w:r w:rsidR="00CF3833">
        <w:t>5</w:t>
      </w:r>
      <w:r w:rsidR="009776DE">
        <w:t>,</w:t>
      </w:r>
      <w:r w:rsidR="00FB6C20">
        <w:t xml:space="preserve"> </w:t>
      </w:r>
      <w:r w:rsidR="00CF3833">
        <w:t>6</w:t>
      </w:r>
      <w:r w:rsidR="00845589">
        <w:t xml:space="preserve">, </w:t>
      </w:r>
      <w:r w:rsidR="00CF3833">
        <w:t>9</w:t>
      </w:r>
      <w:r w:rsidR="00AC5970">
        <w:t>-</w:t>
      </w:r>
      <w:r w:rsidR="00E971E2">
        <w:t>1</w:t>
      </w:r>
      <w:r w:rsidR="00CF3833">
        <w:t>4</w:t>
      </w:r>
      <w:r w:rsidR="00E971E2">
        <w:t xml:space="preserve"> </w:t>
      </w:r>
      <w:r w:rsidR="00F66311">
        <w:t xml:space="preserve">oraz </w:t>
      </w:r>
      <w:r w:rsidR="00F66311" w:rsidRPr="00940B22">
        <w:t>§</w:t>
      </w:r>
      <w:r w:rsidR="00F66311">
        <w:t xml:space="preserve"> </w:t>
      </w:r>
      <w:r w:rsidR="00142002">
        <w:t>9</w:t>
      </w:r>
      <w:r w:rsidR="00435BC7">
        <w:t>.</w:t>
      </w:r>
    </w:p>
    <w:p w14:paraId="78A0311F" w14:textId="77777777" w:rsidR="00E02DE4" w:rsidRDefault="00E02DE4" w:rsidP="003C2DF1">
      <w:pPr>
        <w:pStyle w:val="USTustnpkodeksu"/>
      </w:pPr>
      <w:r w:rsidRPr="00E02DE4">
        <w:t xml:space="preserve">2. Rozwiązanie umowy następuje niezwłocznie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14:paraId="34896700" w14:textId="77777777" w:rsidR="00A369AE" w:rsidRDefault="0037346F" w:rsidP="00C61D9D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DB74D9">
        <w:t xml:space="preserve">13 </w:t>
      </w:r>
      <w:r w:rsidR="008C55B8">
        <w:t>ust. 2</w:t>
      </w:r>
      <w:r>
        <w:t xml:space="preserve">. </w:t>
      </w:r>
    </w:p>
    <w:p w14:paraId="164144D8" w14:textId="77777777" w:rsidR="00151EE0" w:rsidRPr="00151EE0" w:rsidRDefault="00151EE0" w:rsidP="007C76D7">
      <w:pPr>
        <w:pStyle w:val="CZKSIGAoznaczenieiprzedmiotczcilubksigi"/>
      </w:pPr>
      <w:r w:rsidRPr="00151EE0">
        <w:t xml:space="preserve">§ </w:t>
      </w:r>
      <w:r w:rsidR="00DB74D9" w:rsidRPr="00151EE0">
        <w:t>1</w:t>
      </w:r>
      <w:r w:rsidR="00DB74D9">
        <w:t>3</w:t>
      </w:r>
      <w:r w:rsidRPr="00151EE0">
        <w:t xml:space="preserve">. </w:t>
      </w:r>
    </w:p>
    <w:p w14:paraId="60FABDC7" w14:textId="1325A1E3" w:rsidR="00151EE0" w:rsidRPr="00151EE0" w:rsidRDefault="00151EE0" w:rsidP="00151EE0">
      <w:pPr>
        <w:pStyle w:val="USTustnpkodeksu"/>
      </w:pPr>
      <w:r w:rsidRPr="00151EE0">
        <w:t>1.</w:t>
      </w:r>
      <w:r w:rsidRPr="00151EE0">
        <w:tab/>
        <w:t>Beneficjent zwraca pomoc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EE1F4F" w:rsidRPr="00151EE0">
        <w:t>1</w:t>
      </w:r>
      <w:r w:rsidR="00EE1F4F">
        <w:t>2</w:t>
      </w:r>
      <w:r w:rsidR="00EE1F4F" w:rsidRPr="00151EE0">
        <w:t xml:space="preserve"> </w:t>
      </w:r>
      <w:r w:rsidRPr="00151EE0">
        <w:t xml:space="preserve">ust. 1 pkt </w:t>
      </w:r>
      <w:r w:rsidR="00C30538">
        <w:t>1</w:t>
      </w:r>
      <w:r w:rsidRPr="00151EE0">
        <w:t>-</w:t>
      </w:r>
      <w:r w:rsidR="00ED702C">
        <w:t>7</w:t>
      </w:r>
      <w:r w:rsidRPr="00151EE0">
        <w:t>.</w:t>
      </w:r>
      <w:r w:rsidR="00A778AB">
        <w:t xml:space="preserve"> </w:t>
      </w:r>
    </w:p>
    <w:p w14:paraId="0E4F54B0" w14:textId="582DAEA4" w:rsidR="00151EE0" w:rsidRPr="00151EE0" w:rsidRDefault="00151EE0" w:rsidP="00151EE0">
      <w:pPr>
        <w:pStyle w:val="USTustnpkodeksu"/>
      </w:pPr>
      <w:r w:rsidRPr="00151EE0">
        <w:t>2.</w:t>
      </w:r>
      <w:r w:rsidRPr="00151EE0">
        <w:tab/>
      </w:r>
      <w:r w:rsidR="004821D5" w:rsidRPr="00151EE0">
        <w:t>W przypadku</w:t>
      </w:r>
      <w:r w:rsidR="004821D5">
        <w:t xml:space="preserve"> niewypełnienia przez Beneficjenta zobowiązań, o których mowa w </w:t>
      </w:r>
      <w:r w:rsidR="00CF3833">
        <w:t>§ 6 pkt 3, 5</w:t>
      </w:r>
      <w:r w:rsidR="00B64097">
        <w:t xml:space="preserve">, </w:t>
      </w:r>
      <w:r w:rsidR="00CF3833">
        <w:t>6</w:t>
      </w:r>
      <w:r w:rsidR="00B64097">
        <w:t xml:space="preserve">, </w:t>
      </w:r>
      <w:r w:rsidR="00CF3833">
        <w:t>9-14</w:t>
      </w:r>
      <w:r w:rsidR="00B64097">
        <w:t xml:space="preserve"> oraz </w:t>
      </w:r>
      <w:r w:rsidR="00B64097" w:rsidRPr="00940B22">
        <w:t>§</w:t>
      </w:r>
      <w:r w:rsidR="00B64097">
        <w:t xml:space="preserve"> 9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lub mogą zostać zrealizowane zgodnie z</w:t>
      </w:r>
      <w:r w:rsidR="00F11C06">
        <w:t xml:space="preserve"> </w:t>
      </w:r>
      <w:r w:rsidR="00F11C06" w:rsidRPr="00F11C06">
        <w:t xml:space="preserve">warunkami określonymi w rozporządzeniu nr 508/2014, rozporządzeniu nr 1303/2013, rozporządzeniu nr 1380/2013, </w:t>
      </w:r>
      <w:r w:rsidR="00CB7553">
        <w:t xml:space="preserve">rozporządzeniu </w:t>
      </w:r>
      <w:r w:rsidR="00217273">
        <w:t xml:space="preserve">nr </w:t>
      </w:r>
      <w:r w:rsidR="00CB7553">
        <w:t xml:space="preserve">1379/2013, </w:t>
      </w:r>
      <w:r w:rsidR="00F11C06" w:rsidRPr="00F11C06">
        <w:t xml:space="preserve">ustawie o EFMR, rozporządzeniu w sprawie Priorytetu </w:t>
      </w:r>
      <w:r w:rsidR="00CB7553">
        <w:t>5</w:t>
      </w:r>
      <w:r w:rsidR="00F11C06"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14:paraId="14708BCD" w14:textId="77777777" w:rsidR="00435BC7" w:rsidRDefault="00A778AB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</w:p>
    <w:p w14:paraId="3CB0033A" w14:textId="386D905A" w:rsidR="00435BC7" w:rsidRDefault="00435BC7" w:rsidP="00153A3D">
      <w:pPr>
        <w:pStyle w:val="CZKSIGAoznaczenieiprzedmiotczcilubksigi"/>
      </w:pPr>
      <w:r>
        <w:t xml:space="preserve">§ </w:t>
      </w:r>
      <w:r w:rsidR="00DB74D9">
        <w:t>14</w:t>
      </w:r>
      <w:r w:rsidR="00DC1811">
        <w:t>.</w:t>
      </w:r>
      <w:r w:rsidR="004A6C7B">
        <w:t xml:space="preserve"> </w:t>
      </w:r>
      <w:r w:rsidR="004A6C7B">
        <w:rPr>
          <w:rStyle w:val="Odwoanieprzypisudolnego"/>
        </w:rPr>
        <w:footnoteReference w:id="11"/>
      </w:r>
      <w:r w:rsidR="004A6C7B">
        <w:rPr>
          <w:rStyle w:val="IGindeksgrny"/>
        </w:rPr>
        <w:t>)</w:t>
      </w:r>
    </w:p>
    <w:p w14:paraId="4778940C" w14:textId="77777777" w:rsidR="00435BC7" w:rsidRPr="00435BC7" w:rsidRDefault="00435BC7">
      <w:pPr>
        <w:pStyle w:val="USTustnpkodeksu"/>
      </w:pPr>
      <w:r w:rsidRPr="00435BC7">
        <w:t>1.</w:t>
      </w:r>
      <w:r w:rsidRPr="00435BC7">
        <w:tab/>
        <w:t>Zabezpieczeniem należytego wykonania przez Beneficjenta zobowiązań określonych w umowie jest weksel niezupełny (in blanco) wraz z deklaracją wekslową</w:t>
      </w:r>
      <w:r>
        <w:t>.</w:t>
      </w:r>
    </w:p>
    <w:p w14:paraId="6DA94D1E" w14:textId="77777777" w:rsidR="004E3E2A" w:rsidRPr="00435BC7" w:rsidRDefault="004E3E2A" w:rsidP="004E3E2A">
      <w:pPr>
        <w:pStyle w:val="USTustnpkodeksu"/>
      </w:pPr>
      <w:r>
        <w:t>2</w:t>
      </w:r>
      <w:r w:rsidRPr="00435BC7">
        <w:t>. Agencja zwraca Beneficjentowi dokumenty, o których mowa w ust. 1:</w:t>
      </w:r>
    </w:p>
    <w:p w14:paraId="13007329" w14:textId="77777777" w:rsidR="004E3E2A" w:rsidRPr="00435BC7" w:rsidRDefault="004E3E2A" w:rsidP="004E3E2A">
      <w:pPr>
        <w:pStyle w:val="PKTpunkt"/>
      </w:pPr>
      <w:r w:rsidRPr="00435BC7">
        <w:t>1)</w:t>
      </w:r>
      <w:r w:rsidRPr="00435BC7">
        <w:tab/>
        <w:t>po upływie 5 lat od dnia dokonania płatności końcowej przez Agencję</w:t>
      </w:r>
      <w:r>
        <w:t>, w przypadku wypełnienia przez Beneficjenta zobowiązań określonych w umowie</w:t>
      </w:r>
      <w:r w:rsidRPr="00435BC7">
        <w:t>;</w:t>
      </w:r>
    </w:p>
    <w:p w14:paraId="134E97BB" w14:textId="77777777" w:rsidR="004E3E2A" w:rsidRPr="00435BC7" w:rsidRDefault="004E3E2A" w:rsidP="004E3E2A">
      <w:pPr>
        <w:pStyle w:val="PKTpunkt"/>
      </w:pPr>
      <w:r w:rsidRPr="00435BC7">
        <w:lastRenderedPageBreak/>
        <w:t>2)</w:t>
      </w:r>
      <w:r w:rsidRPr="00435BC7">
        <w:tab/>
        <w:t>w przypadku wypowiedzenia umowy</w:t>
      </w:r>
      <w:r w:rsidRPr="00094748">
        <w:t>, gdy środki finansowe przyznane Beneficjentowi na podstawie umowy, zostały odzyskane przez Agencję</w:t>
      </w:r>
      <w:r>
        <w:t>.</w:t>
      </w:r>
    </w:p>
    <w:p w14:paraId="491F9E60" w14:textId="77777777" w:rsidR="004E3E2A" w:rsidRPr="00E02DE4" w:rsidRDefault="004E3E2A" w:rsidP="004E3E2A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>
        <w:t>,</w:t>
      </w:r>
      <w:r w:rsidRPr="0068621C">
        <w:t xml:space="preserve"> Agencja pozostawia w aktach sprawy.</w:t>
      </w:r>
    </w:p>
    <w:p w14:paraId="023C0B2C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 w:rsidRPr="004A6708">
        <w:t>1</w:t>
      </w:r>
      <w:r w:rsidR="00DB74D9">
        <w:t>5</w:t>
      </w:r>
      <w:r w:rsidRPr="004A6708">
        <w:t>.</w:t>
      </w:r>
      <w:r w:rsidR="001E7A48">
        <w:t xml:space="preserve"> </w:t>
      </w:r>
    </w:p>
    <w:p w14:paraId="54853987" w14:textId="77777777"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14:paraId="15FCD6C5" w14:textId="5C290CF6"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 xml:space="preserve">ust. </w:t>
      </w:r>
      <w:r w:rsidR="000F1EA8">
        <w:t xml:space="preserve">1 lub </w:t>
      </w:r>
      <w:r w:rsidR="00A20BDF">
        <w:t>2</w:t>
      </w:r>
      <w:r w:rsidRPr="00F61089">
        <w:t>;</w:t>
      </w:r>
    </w:p>
    <w:p w14:paraId="1FC7F087" w14:textId="77777777"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14:paraId="54631DEB" w14:textId="77777777" w:rsidR="004A6708" w:rsidRPr="004A6708" w:rsidRDefault="001E7A48" w:rsidP="003C2DF1">
      <w:pPr>
        <w:pStyle w:val="PKTpunkt"/>
      </w:pPr>
      <w:r>
        <w:t>3)</w:t>
      </w:r>
      <w:r>
        <w:tab/>
      </w:r>
      <w:r w:rsidR="004A6708" w:rsidRPr="004A6708">
        <w:t xml:space="preserve">zmiany zobowiązania o </w:t>
      </w:r>
      <w:r w:rsidR="00C36DEC" w:rsidRPr="001050D6">
        <w:t>niefinansowani</w:t>
      </w:r>
      <w:r w:rsidR="00C36DEC">
        <w:t>u</w:t>
      </w:r>
      <w:r w:rsidR="00C36DEC" w:rsidRPr="001050D6">
        <w:t xml:space="preserve"> </w:t>
      </w:r>
      <w:r w:rsidR="001050D6" w:rsidRPr="001050D6">
        <w:t>kosztów kwalifikowalnych operacji z udziałem innych środków publicznych</w:t>
      </w:r>
      <w:r w:rsidR="004A6708" w:rsidRPr="004A6708">
        <w:t>.</w:t>
      </w:r>
    </w:p>
    <w:p w14:paraId="797FA705" w14:textId="77777777"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14:paraId="3137652D" w14:textId="77777777" w:rsidR="004A7307" w:rsidRDefault="004A7307" w:rsidP="003C2DF1">
      <w:pPr>
        <w:pStyle w:val="PKTpunkt"/>
      </w:pPr>
      <w:r>
        <w:t>1)</w:t>
      </w:r>
      <w:r>
        <w:tab/>
      </w:r>
      <w:r w:rsidR="004A6708" w:rsidRPr="004A6708">
        <w:t>wymaga zachowania formy pisemnej pod rygorem nieważności</w:t>
      </w:r>
      <w:r>
        <w:t>;</w:t>
      </w:r>
    </w:p>
    <w:p w14:paraId="35313AA7" w14:textId="77777777" w:rsidR="00B30964" w:rsidRDefault="004A7307" w:rsidP="003C2DF1">
      <w:pPr>
        <w:pStyle w:val="PKTpunkt"/>
      </w:pPr>
      <w:r>
        <w:t>2)</w:t>
      </w:r>
      <w:r>
        <w:tab/>
      </w:r>
      <w:r w:rsidR="004A6708" w:rsidRPr="004A6708">
        <w:t>jest wymagana</w:t>
      </w:r>
      <w:r w:rsidR="00B30964">
        <w:t xml:space="preserve"> w przypadku zmiany:</w:t>
      </w:r>
    </w:p>
    <w:p w14:paraId="3CA3E133" w14:textId="77777777" w:rsidR="00B30964" w:rsidRDefault="00B30964" w:rsidP="006407CD">
      <w:pPr>
        <w:pStyle w:val="LITlitera"/>
      </w:pPr>
      <w:r>
        <w:t>a)</w:t>
      </w:r>
      <w:r>
        <w:tab/>
      </w:r>
      <w:r w:rsidR="004A6708" w:rsidRPr="004A6708">
        <w:t xml:space="preserve">zakresu </w:t>
      </w:r>
      <w:r w:rsidR="004A7307" w:rsidRPr="004A6708">
        <w:t>rzeczow</w:t>
      </w:r>
      <w:r w:rsidR="004A7307">
        <w:t>ego</w:t>
      </w:r>
      <w:r w:rsidR="001C40E6">
        <w:t xml:space="preserve"> </w:t>
      </w:r>
      <w:r w:rsidR="004A6708" w:rsidRPr="004A6708">
        <w:t>operacji lub etapu operacji w zestawieniu rzeczowo-finansowym operacji</w:t>
      </w:r>
      <w:r>
        <w:t>,</w:t>
      </w:r>
    </w:p>
    <w:p w14:paraId="34543016" w14:textId="5BCE1111" w:rsidR="007D5413" w:rsidRDefault="00B30964" w:rsidP="006407CD">
      <w:pPr>
        <w:pStyle w:val="LITlitera"/>
      </w:pPr>
      <w:r>
        <w:t>b)</w:t>
      </w:r>
      <w:r>
        <w:tab/>
        <w:t>terminu złożenia wniosku o płatność</w:t>
      </w:r>
      <w:r w:rsidR="00C642FA">
        <w:t>, o którym mowa w § 10</w:t>
      </w:r>
      <w:r w:rsidR="00E76618">
        <w:t xml:space="preserve"> ust. 2 lub 3,</w:t>
      </w:r>
    </w:p>
    <w:p w14:paraId="5893FEB2" w14:textId="1A95AB7E" w:rsidR="00734C36" w:rsidRDefault="007D5413" w:rsidP="006407CD">
      <w:pPr>
        <w:pStyle w:val="LITlitera"/>
      </w:pPr>
      <w:r>
        <w:t>c)</w:t>
      </w:r>
      <w:r>
        <w:tab/>
      </w:r>
      <w:r w:rsidR="00581F91">
        <w:t xml:space="preserve">udzielenia </w:t>
      </w:r>
      <w:r w:rsidR="00995C58">
        <w:t xml:space="preserve">lub </w:t>
      </w:r>
      <w:r>
        <w:t>zwiększenia kwoty zaliczki, o której mowa w § 5 ust. 1</w:t>
      </w:r>
      <w:r w:rsidR="00734C36">
        <w:t>,</w:t>
      </w:r>
    </w:p>
    <w:p w14:paraId="760334C5" w14:textId="7AE0B778" w:rsidR="004A7307" w:rsidRDefault="00734C36" w:rsidP="006407CD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14:paraId="740C6233" w14:textId="3A699E5B" w:rsidR="00666641" w:rsidRDefault="004A6708" w:rsidP="003C2DF1">
      <w:pPr>
        <w:pStyle w:val="USTustnpkodeksu"/>
      </w:pPr>
      <w:r w:rsidRPr="004A6708">
        <w:t xml:space="preserve"> </w:t>
      </w:r>
      <w:r w:rsidR="004A7307">
        <w:t>3.</w:t>
      </w:r>
      <w:r w:rsidR="004A7307">
        <w:tab/>
      </w:r>
      <w:r w:rsidR="00A20BDF">
        <w:t>W</w:t>
      </w:r>
      <w:r w:rsidR="004A7307" w:rsidRPr="004A6708">
        <w:t xml:space="preserve">niosek </w:t>
      </w:r>
      <w:r w:rsidR="00AC5970">
        <w:t>o</w:t>
      </w:r>
      <w:r w:rsidRPr="004A6708">
        <w:t xml:space="preserve"> </w:t>
      </w:r>
      <w:r w:rsidR="00AC5970">
        <w:t xml:space="preserve">zmianę </w:t>
      </w:r>
      <w:r w:rsidR="004A7307">
        <w:t xml:space="preserve">umowy </w:t>
      </w:r>
      <w:r w:rsidRPr="004A6708">
        <w:t xml:space="preserve">Beneficjent składa najpóźniej w dniu złożenia wniosku o płatność, zgodnie z § </w:t>
      </w:r>
      <w:r w:rsidR="00DB74D9">
        <w:t>10</w:t>
      </w:r>
      <w:r w:rsidR="0038232F">
        <w:t xml:space="preserve"> ust. 2</w:t>
      </w:r>
      <w:r w:rsidR="00B9010F">
        <w:t xml:space="preserve"> lub 3</w:t>
      </w:r>
      <w:r w:rsidR="004A7307">
        <w:t>.</w:t>
      </w:r>
      <w:r w:rsidRPr="004A6708">
        <w:t xml:space="preserve"> </w:t>
      </w:r>
    </w:p>
    <w:p w14:paraId="1A202974" w14:textId="0E9691DB" w:rsidR="00A369AE" w:rsidRPr="004A6708" w:rsidRDefault="00666641">
      <w:pPr>
        <w:pStyle w:val="USTustnpkodeksu"/>
      </w:pPr>
      <w:r>
        <w:t>4.</w:t>
      </w:r>
      <w:r>
        <w:tab/>
        <w:t>W</w:t>
      </w:r>
      <w:r w:rsidRPr="004A6708">
        <w:t xml:space="preserve"> </w:t>
      </w:r>
      <w:r w:rsidR="004A6708" w:rsidRPr="004A6708">
        <w:t xml:space="preserve">przypadku </w:t>
      </w:r>
      <w:r>
        <w:t>niezłożenia</w:t>
      </w:r>
      <w:r w:rsidRPr="004A6708">
        <w:t xml:space="preserve"> </w:t>
      </w:r>
      <w:r>
        <w:t>przez Beneficjenta wniosku o zmianę umowy</w:t>
      </w:r>
      <w:r w:rsidR="00AC5970" w:rsidRPr="00AC5970">
        <w:t xml:space="preserve"> najpóźniej </w:t>
      </w:r>
      <w:r w:rsidR="00A31A5F">
        <w:br/>
      </w:r>
      <w:r w:rsidR="00AC5970" w:rsidRPr="00AC5970">
        <w:t xml:space="preserve">w dniu złożenia wniosku o płatność, zgodnie z § </w:t>
      </w:r>
      <w:r w:rsidR="00DB74D9">
        <w:t>10</w:t>
      </w:r>
      <w:r w:rsidR="00E01ADE">
        <w:t xml:space="preserve"> ust. 2</w:t>
      </w:r>
      <w:r w:rsidR="00305444">
        <w:t xml:space="preserve"> lub 3</w:t>
      </w:r>
      <w:r>
        <w:t xml:space="preserve">, </w:t>
      </w:r>
      <w:r w:rsidR="004A6708" w:rsidRPr="004A6708">
        <w:t>wniosek o zmianę umowy nie zostanie rozpatrzony</w:t>
      </w:r>
      <w:r>
        <w:t>,</w:t>
      </w:r>
      <w:r w:rsidR="004A6708" w:rsidRPr="004A6708">
        <w:t xml:space="preserve"> </w:t>
      </w:r>
      <w:r>
        <w:t xml:space="preserve">a </w:t>
      </w:r>
      <w:r w:rsidRPr="004A6708">
        <w:t xml:space="preserve">Agencja </w:t>
      </w:r>
      <w:r w:rsidRPr="00666641">
        <w:t xml:space="preserve">rozpatruje </w:t>
      </w:r>
      <w:r>
        <w:t xml:space="preserve">wniosek o płatność </w:t>
      </w:r>
      <w:r w:rsidR="004A6708" w:rsidRPr="004A6708">
        <w:t>zgodnie z postanowieniami zawartej umowy</w:t>
      </w:r>
      <w:r>
        <w:t>.</w:t>
      </w:r>
    </w:p>
    <w:p w14:paraId="5EE30268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 w:rsidRPr="004A6708">
        <w:t>1</w:t>
      </w:r>
      <w:r w:rsidR="00DB74D9">
        <w:t>6</w:t>
      </w:r>
      <w:r w:rsidRPr="004A6708">
        <w:t>.</w:t>
      </w:r>
      <w:r w:rsidR="00BE67A6">
        <w:t xml:space="preserve"> </w:t>
      </w:r>
    </w:p>
    <w:p w14:paraId="45E0439F" w14:textId="77777777"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14:paraId="478EFD8F" w14:textId="77777777"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14:paraId="53A225C6" w14:textId="77777777" w:rsidR="004A6708" w:rsidRPr="004A6708" w:rsidRDefault="004A6708" w:rsidP="003C2DF1">
      <w:pPr>
        <w:pStyle w:val="PKTpunkt"/>
      </w:pPr>
      <w:r w:rsidRPr="004A6708">
        <w:lastRenderedPageBreak/>
        <w:t>…………………………………………………………………………………………………..</w:t>
      </w:r>
    </w:p>
    <w:p w14:paraId="0E8FFA12" w14:textId="77777777"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14:paraId="44792F8C" w14:textId="77777777"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14:paraId="7821F1BC" w14:textId="77777777"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14:paraId="4943BE5F" w14:textId="77777777"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 xml:space="preserve">, do którego złożony został wniosek o dofinansowanie,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 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6B00A9">
        <w:t>1</w:t>
      </w:r>
      <w:r w:rsidR="00072BE7">
        <w:t>5</w:t>
      </w:r>
      <w:r w:rsidRPr="004A6708">
        <w:t>.</w:t>
      </w:r>
    </w:p>
    <w:p w14:paraId="46EB0CC4" w14:textId="77777777" w:rsidR="006642BF" w:rsidRPr="004A6708" w:rsidRDefault="004A6708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14:paraId="42559544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 w:rsidRPr="004A6708">
        <w:t>1</w:t>
      </w:r>
      <w:r w:rsidR="00DB74D9">
        <w:t>7</w:t>
      </w:r>
      <w:r w:rsidRPr="004A6708">
        <w:t>.</w:t>
      </w:r>
      <w:r w:rsidR="003F79F7">
        <w:t xml:space="preserve"> </w:t>
      </w:r>
    </w:p>
    <w:p w14:paraId="684C3847" w14:textId="77777777" w:rsidR="004A6708" w:rsidRDefault="002022EF" w:rsidP="003C2DF1">
      <w:pPr>
        <w:pStyle w:val="USTustnpkodeksu"/>
      </w:pPr>
      <w:r>
        <w:t>1.</w:t>
      </w:r>
      <w:r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14:paraId="11B7CCE9" w14:textId="7C05D278" w:rsidR="004A6708" w:rsidRPr="004A6708" w:rsidRDefault="00977422" w:rsidP="003C2DF1">
      <w:pPr>
        <w:pStyle w:val="USTustnpkodeksu"/>
      </w:pPr>
      <w:r>
        <w:t>2.</w:t>
      </w:r>
      <w:r w:rsidR="002022EF">
        <w:tab/>
      </w:r>
      <w:r w:rsidR="004A6708" w:rsidRPr="004A6708">
        <w:t>W sprawach nieuregulowanych niniejszą umową mają</w:t>
      </w:r>
      <w:r w:rsidR="005344FC">
        <w:t>,</w:t>
      </w:r>
      <w:r w:rsidR="004A6708" w:rsidRPr="004A6708">
        <w:t xml:space="preserve"> w szczególności</w:t>
      </w:r>
      <w:r w:rsidR="005344FC">
        <w:t>,</w:t>
      </w:r>
      <w:r w:rsidR="004A6708" w:rsidRPr="004A6708">
        <w:t xml:space="preserve"> zastosowanie przepisy:</w:t>
      </w:r>
    </w:p>
    <w:p w14:paraId="533CC6DB" w14:textId="77777777" w:rsidR="004A6708" w:rsidRPr="00977422" w:rsidRDefault="002022EF" w:rsidP="00977422">
      <w:pPr>
        <w:pStyle w:val="PKTpunkt"/>
      </w:pPr>
      <w:r w:rsidRPr="00977422">
        <w:t>1)</w:t>
      </w:r>
      <w:r w:rsidRPr="00977422">
        <w:tab/>
        <w:t>Kodeksu cywilnego;</w:t>
      </w:r>
    </w:p>
    <w:p w14:paraId="5DA5B2F2" w14:textId="77777777" w:rsidR="004A6708" w:rsidRPr="00977422" w:rsidRDefault="002022EF" w:rsidP="00977422">
      <w:pPr>
        <w:pStyle w:val="PKTpunkt"/>
      </w:pPr>
      <w:r w:rsidRPr="00977422">
        <w:t>2)</w:t>
      </w:r>
      <w:r w:rsidRPr="00977422">
        <w:tab/>
      </w:r>
      <w:r w:rsidR="004A6708" w:rsidRPr="00977422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14:paraId="38CEE3A1" w14:textId="77777777" w:rsidR="004A6708" w:rsidRPr="00977422" w:rsidRDefault="002022EF" w:rsidP="00977422">
      <w:pPr>
        <w:pStyle w:val="PKTpunkt"/>
      </w:pPr>
      <w:r w:rsidRPr="00977422">
        <w:t>3)</w:t>
      </w:r>
      <w:r w:rsidRPr="00977422">
        <w:tab/>
      </w:r>
      <w:r w:rsidR="004A6708" w:rsidRPr="00977422">
        <w:t>o finansach publicznych</w:t>
      </w:r>
      <w:r w:rsidRPr="00977422">
        <w:t>;</w:t>
      </w:r>
    </w:p>
    <w:p w14:paraId="73FF58AC" w14:textId="1EA1F88E" w:rsidR="004A6708" w:rsidRPr="00977422" w:rsidRDefault="002022EF">
      <w:pPr>
        <w:pStyle w:val="PKTpunkt"/>
      </w:pPr>
      <w:r w:rsidRPr="00977422">
        <w:t>4)</w:t>
      </w:r>
      <w:r w:rsidRPr="00977422">
        <w:tab/>
        <w:t>o zamówieniach publicznych;</w:t>
      </w:r>
    </w:p>
    <w:p w14:paraId="25F9BFBD" w14:textId="77777777" w:rsidR="004A6708" w:rsidRPr="00977422" w:rsidRDefault="002022EF">
      <w:pPr>
        <w:pStyle w:val="PKTpunkt"/>
      </w:pPr>
      <w:r w:rsidRPr="00977422">
        <w:t>5)</w:t>
      </w:r>
      <w:r w:rsidRPr="00977422">
        <w:tab/>
      </w:r>
      <w:r w:rsidR="00D00C3E" w:rsidRPr="00977422">
        <w:t>ustawy o EFMR;</w:t>
      </w:r>
    </w:p>
    <w:p w14:paraId="793D75DF" w14:textId="77777777" w:rsidR="004A6708" w:rsidRPr="00977422" w:rsidRDefault="002022EF">
      <w:pPr>
        <w:pStyle w:val="PKTpunkt"/>
      </w:pPr>
      <w:r w:rsidRPr="00977422">
        <w:t>6)</w:t>
      </w:r>
      <w:r w:rsidRPr="00977422">
        <w:tab/>
      </w:r>
      <w:r w:rsidR="004A6708" w:rsidRPr="00977422">
        <w:t xml:space="preserve">rozporządzenia </w:t>
      </w:r>
      <w:r w:rsidR="00D00C3E" w:rsidRPr="00977422">
        <w:t>nr 508/2014</w:t>
      </w:r>
      <w:r w:rsidR="004A6708" w:rsidRPr="00977422">
        <w:t>;</w:t>
      </w:r>
    </w:p>
    <w:p w14:paraId="45DFDF67" w14:textId="77777777" w:rsidR="00361A0F" w:rsidRPr="00977422" w:rsidRDefault="002022EF">
      <w:pPr>
        <w:pStyle w:val="PKTpunkt"/>
      </w:pPr>
      <w:r w:rsidRPr="00977422">
        <w:t>7)</w:t>
      </w:r>
      <w:r w:rsidRPr="00977422">
        <w:tab/>
      </w:r>
      <w:r w:rsidR="004A6708" w:rsidRPr="00977422">
        <w:t xml:space="preserve">rozporządzenia </w:t>
      </w:r>
      <w:r w:rsidR="00FF45F9" w:rsidRPr="00977422">
        <w:t xml:space="preserve">nr </w:t>
      </w:r>
      <w:r w:rsidR="00D00C3E" w:rsidRPr="00977422">
        <w:t>1303/2013</w:t>
      </w:r>
      <w:r w:rsidR="004A6708" w:rsidRPr="00977422">
        <w:t>;</w:t>
      </w:r>
    </w:p>
    <w:p w14:paraId="388A41C5" w14:textId="77777777" w:rsidR="006B0034" w:rsidRPr="00977422" w:rsidRDefault="006B0034">
      <w:pPr>
        <w:pStyle w:val="PKTpunkt"/>
      </w:pPr>
      <w:r w:rsidRPr="00977422">
        <w:t xml:space="preserve">8) </w:t>
      </w:r>
      <w:r w:rsidRPr="00977422">
        <w:tab/>
        <w:t>rozporządzenia nr 1380/2013</w:t>
      </w:r>
      <w:r w:rsidR="00AB53A6" w:rsidRPr="00977422">
        <w:t>;</w:t>
      </w:r>
    </w:p>
    <w:p w14:paraId="2B09E3C1" w14:textId="77777777" w:rsidR="00217273" w:rsidRPr="00977422" w:rsidRDefault="00217273">
      <w:pPr>
        <w:pStyle w:val="PKTpunkt"/>
      </w:pPr>
      <w:r w:rsidRPr="00977422">
        <w:t>9)</w:t>
      </w:r>
      <w:r w:rsidRPr="00977422">
        <w:tab/>
        <w:t>rozporządzenia nr 1379/2013</w:t>
      </w:r>
      <w:r w:rsidR="00084EBD" w:rsidRPr="00977422">
        <w:t>;</w:t>
      </w:r>
    </w:p>
    <w:p w14:paraId="35733E01" w14:textId="77777777" w:rsidR="00D10DFD" w:rsidRPr="00977422" w:rsidRDefault="00217273">
      <w:pPr>
        <w:pStyle w:val="PKTpunkt"/>
      </w:pPr>
      <w:r w:rsidRPr="00977422">
        <w:t>1</w:t>
      </w:r>
      <w:r w:rsidR="006A6DBE" w:rsidRPr="00977422">
        <w:t>0</w:t>
      </w:r>
      <w:r w:rsidR="002022EF" w:rsidRPr="00977422">
        <w:t>)</w:t>
      </w:r>
      <w:r w:rsidR="002022EF" w:rsidRPr="00977422">
        <w:tab/>
      </w:r>
      <w:r w:rsidR="004A6708" w:rsidRPr="00977422">
        <w:t>rozporządzenia</w:t>
      </w:r>
      <w:r w:rsidR="00AA0122" w:rsidRPr="00977422">
        <w:t xml:space="preserve"> w sprawie Priorytetu </w:t>
      </w:r>
      <w:r w:rsidRPr="00977422">
        <w:t>5</w:t>
      </w:r>
      <w:r w:rsidR="00D10DFD" w:rsidRPr="00977422">
        <w:t>;</w:t>
      </w:r>
    </w:p>
    <w:p w14:paraId="211E6C81" w14:textId="77777777" w:rsidR="00A369AE" w:rsidRPr="004A6708" w:rsidRDefault="006A6DBE">
      <w:pPr>
        <w:pStyle w:val="PKTpunkt"/>
      </w:pPr>
      <w:r w:rsidRPr="00977422">
        <w:t>11</w:t>
      </w:r>
      <w:r w:rsidR="00D10DFD" w:rsidRPr="00977422">
        <w:t>)</w:t>
      </w:r>
      <w:r w:rsidR="00D10DFD" w:rsidRPr="00977422">
        <w:tab/>
        <w:t>rozporządzenia w sprawie zaliczek</w:t>
      </w:r>
      <w:r w:rsidR="00D10DFD">
        <w:t>.</w:t>
      </w:r>
    </w:p>
    <w:p w14:paraId="273556EC" w14:textId="6678F53D"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977422" w:rsidRPr="001C40E6">
        <w:t>1</w:t>
      </w:r>
      <w:r w:rsidR="00977422">
        <w:t>8</w:t>
      </w:r>
      <w:r w:rsidR="001C40E6">
        <w:t>.</w:t>
      </w:r>
    </w:p>
    <w:p w14:paraId="44546F34" w14:textId="77777777"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14:paraId="763B0510" w14:textId="77777777"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674DDC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14:paraId="513E3B96" w14:textId="77777777" w:rsidR="005F1E03" w:rsidRDefault="005F1E03" w:rsidP="003C2DF1">
      <w:pPr>
        <w:pStyle w:val="PKTpunkt"/>
      </w:pPr>
      <w:r>
        <w:lastRenderedPageBreak/>
        <w:t xml:space="preserve">2) </w:t>
      </w:r>
      <w:r w:rsidR="008D3EED">
        <w:tab/>
      </w:r>
      <w:r>
        <w:t>załącznik nr 2</w:t>
      </w:r>
      <w:r w:rsidR="008D3EED">
        <w:t xml:space="preserve"> </w:t>
      </w:r>
      <w:r w:rsidR="00674DDC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14:paraId="5B80BE3C" w14:textId="77777777" w:rsidR="00F26FF4" w:rsidRDefault="005F1E03" w:rsidP="0000311C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</w:t>
      </w:r>
      <w:r w:rsidR="00674DDC" w:rsidRPr="004A6708">
        <w:t>–</w:t>
      </w:r>
      <w:r w:rsidR="00A256AC" w:rsidRPr="004A6708">
        <w:t xml:space="preserve"> zestawienie rzeczowo-finansowe operacji</w:t>
      </w:r>
      <w:r w:rsidR="00F26FF4">
        <w:t>;</w:t>
      </w:r>
    </w:p>
    <w:p w14:paraId="4B8F6FE3" w14:textId="232C1846" w:rsidR="00D759B7" w:rsidRDefault="00F26FF4" w:rsidP="0000311C">
      <w:pPr>
        <w:pStyle w:val="PKTpunkt"/>
      </w:pPr>
      <w:r>
        <w:t>4)</w:t>
      </w:r>
      <w:r>
        <w:tab/>
      </w:r>
      <w:r w:rsidR="00D759B7">
        <w:t xml:space="preserve">załącznik nr 4 </w:t>
      </w:r>
      <w:r w:rsidR="00D759B7" w:rsidRPr="004A6708">
        <w:t>–</w:t>
      </w:r>
      <w:r w:rsidR="00D759B7">
        <w:t xml:space="preserve"> harmonogram wypłaty zaliczki;</w:t>
      </w:r>
    </w:p>
    <w:p w14:paraId="750EEE58" w14:textId="21A8CAC2" w:rsidR="00F26FF4" w:rsidRDefault="00D759B7" w:rsidP="0000311C">
      <w:pPr>
        <w:pStyle w:val="PKTpunkt"/>
      </w:pPr>
      <w:r>
        <w:t>5)</w:t>
      </w:r>
      <w:r>
        <w:tab/>
      </w:r>
      <w:r w:rsidR="00F26FF4" w:rsidRPr="000520DB">
        <w:t xml:space="preserve">załącznik nr </w:t>
      </w:r>
      <w:r>
        <w:t>5</w:t>
      </w:r>
      <w:r w:rsidR="00F26FF4" w:rsidRPr="000520DB">
        <w:t xml:space="preserve"> – wniosek o wypłatę zaliczki.</w:t>
      </w:r>
    </w:p>
    <w:p w14:paraId="58DA8B0C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142002">
        <w:t>20</w:t>
      </w:r>
      <w:r w:rsidRPr="004A6708">
        <w:t>.</w:t>
      </w:r>
    </w:p>
    <w:p w14:paraId="5315268C" w14:textId="77777777" w:rsidR="004A6708" w:rsidRPr="004A6708" w:rsidRDefault="004A6708" w:rsidP="003C2DF1">
      <w:pPr>
        <w:pStyle w:val="USTustnpkodeksu"/>
      </w:pPr>
      <w:r w:rsidRPr="004A6708">
        <w:t xml:space="preserve">1. 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14:paraId="6D74A4DE" w14:textId="77777777" w:rsidR="004A6708" w:rsidRPr="004A6708" w:rsidRDefault="004A6708" w:rsidP="00627D2D">
      <w:pPr>
        <w:pStyle w:val="USTustnpkodeksu"/>
      </w:pPr>
      <w:r w:rsidRPr="004A6708">
        <w:t>2. Umowa obowiązuje od dnia jej zawarcia.</w:t>
      </w:r>
    </w:p>
    <w:p w14:paraId="2EE5DAF3" w14:textId="77777777" w:rsidR="004A6708" w:rsidRPr="004A6708" w:rsidRDefault="004A6708" w:rsidP="004A6708"/>
    <w:p w14:paraId="430D7152" w14:textId="77777777" w:rsidR="004A6708" w:rsidRPr="004A6708" w:rsidRDefault="004A6708" w:rsidP="004A6708"/>
    <w:p w14:paraId="75C136D8" w14:textId="77777777"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14:paraId="1061F76E" w14:textId="77777777" w:rsidR="00261A16" w:rsidRDefault="00A256AC" w:rsidP="00737F6A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14:paraId="4364D772" w14:textId="6377483F" w:rsidR="00EB39C9" w:rsidRDefault="00EB39C9">
      <w:pPr>
        <w:widowControl/>
        <w:autoSpaceDE/>
        <w:autoSpaceDN/>
        <w:adjustRightInd/>
      </w:pPr>
    </w:p>
    <w:p w14:paraId="0EAA06A9" w14:textId="77777777" w:rsidR="00F26FF4" w:rsidRDefault="00F26FF4" w:rsidP="006407CD">
      <w:pPr>
        <w:widowControl/>
        <w:autoSpaceDE/>
        <w:autoSpaceDN/>
        <w:adjustRightInd/>
      </w:pPr>
    </w:p>
    <w:p w14:paraId="1C4054B4" w14:textId="77777777" w:rsidR="00395BCC" w:rsidRDefault="00395BCC">
      <w:pPr>
        <w:widowControl/>
        <w:autoSpaceDE/>
        <w:autoSpaceDN/>
        <w:adjustRightInd/>
        <w:rPr>
          <w:b/>
        </w:rPr>
      </w:pPr>
      <w:r>
        <w:br w:type="page"/>
      </w:r>
    </w:p>
    <w:p w14:paraId="2BCE377F" w14:textId="4965237D" w:rsidR="00F26FF4" w:rsidRPr="00FF384C" w:rsidRDefault="00F26FF4" w:rsidP="00F26FF4">
      <w:pPr>
        <w:pStyle w:val="OZNZACZNIKAwskazanienrzacznika"/>
      </w:pPr>
      <w:r>
        <w:lastRenderedPageBreak/>
        <w:t xml:space="preserve">Załącznik nr </w:t>
      </w:r>
      <w:r w:rsidR="00862113">
        <w:t xml:space="preserve">5 </w:t>
      </w:r>
      <w:r>
        <w:t xml:space="preserve">do umowy – wniosek o </w:t>
      </w:r>
      <w:r w:rsidR="00905156">
        <w:t xml:space="preserve">wypłatę </w:t>
      </w:r>
      <w:r>
        <w:t>zaliczk</w:t>
      </w:r>
      <w:r w:rsidR="00905156">
        <w:t>i</w:t>
      </w:r>
    </w:p>
    <w:p w14:paraId="2133BC29" w14:textId="77777777" w:rsidR="00F26FF4" w:rsidRDefault="00F26FF4" w:rsidP="00F26FF4"/>
    <w:p w14:paraId="61F58FDA" w14:textId="77777777" w:rsidR="00A74A82" w:rsidRDefault="00F26FF4" w:rsidP="00A74A82">
      <w:pPr>
        <w:pStyle w:val="USTustnpkodeksu"/>
      </w:pPr>
      <w:r>
        <w:tab/>
      </w:r>
      <w:r w:rsidR="00A74A82" w:rsidRPr="00FF384C">
        <w:t xml:space="preserve">W związku z zawarciem w dniu ……………………………….. umowy </w:t>
      </w:r>
      <w:r w:rsidR="00A74A82" w:rsidRPr="00FF384C">
        <w:br/>
        <w:t>o dofinansowanie</w:t>
      </w:r>
      <w:r w:rsidR="00A74A82">
        <w:t xml:space="preserve"> </w:t>
      </w:r>
      <w:r w:rsidR="00A74A82" w:rsidRPr="00FF384C">
        <w:t xml:space="preserve"> nr ………………………………………………, wnoszę o wypłatę zaliczki na pokrycie kosztów kwalifikowalnych ujętych w zestawieniu rzeczowo-finansowym operacji</w:t>
      </w:r>
      <w:r w:rsidR="00A74A82">
        <w:t>.</w:t>
      </w:r>
    </w:p>
    <w:p w14:paraId="249C76EA" w14:textId="77777777" w:rsidR="00A74A82" w:rsidRPr="00B760E3" w:rsidRDefault="00A74A82" w:rsidP="00A74A82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14:paraId="218AA4E2" w14:textId="77777777" w:rsidR="00A74A82" w:rsidRPr="00A74A82" w:rsidRDefault="00A74A82" w:rsidP="001378A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A74A82">
        <w:t>…….zł).</w:t>
      </w:r>
    </w:p>
    <w:p w14:paraId="5EE43C94" w14:textId="77777777" w:rsidR="00A74A82" w:rsidRPr="00FF384C" w:rsidRDefault="00A74A82" w:rsidP="00A74A82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2"/>
      </w:r>
      <w:r>
        <w:rPr>
          <w:rStyle w:val="IGindeksgrny"/>
        </w:rPr>
        <w:t>)</w:t>
      </w:r>
    </w:p>
    <w:p w14:paraId="74F4E8BB" w14:textId="77777777" w:rsidR="00A74A82" w:rsidRPr="00FF384C" w:rsidRDefault="00A74A82" w:rsidP="00A74A82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3"/>
      </w:r>
      <w:r w:rsidRPr="000520DB">
        <w:rPr>
          <w:rStyle w:val="IGindeksgrny"/>
        </w:rPr>
        <w:t>)</w:t>
      </w:r>
      <w:r w:rsidRPr="00FF384C">
        <w:t>.</w:t>
      </w:r>
    </w:p>
    <w:p w14:paraId="72914E82" w14:textId="77777777" w:rsidR="00A74A82" w:rsidRDefault="00A74A82" w:rsidP="00A74A82"/>
    <w:p w14:paraId="4B7DC5BD" w14:textId="77777777" w:rsidR="00A74A82" w:rsidRDefault="00A74A82" w:rsidP="00A74A82"/>
    <w:p w14:paraId="4CAFCD02" w14:textId="77777777" w:rsidR="00A74A82" w:rsidRPr="00FF384C" w:rsidRDefault="00A74A82" w:rsidP="001378A3">
      <w:pPr>
        <w:pStyle w:val="TYTDZOZNoznaczenietytuulubdziau"/>
        <w:jc w:val="left"/>
      </w:pPr>
    </w:p>
    <w:p w14:paraId="7D9CA76D" w14:textId="77777777" w:rsidR="00F26FF4" w:rsidRDefault="00F26FF4" w:rsidP="00F26FF4"/>
    <w:p w14:paraId="7DCFF901" w14:textId="77777777" w:rsidR="00F26FF4" w:rsidRPr="00FF384C" w:rsidRDefault="00F26FF4" w:rsidP="00F26FF4">
      <w:pPr>
        <w:pStyle w:val="TYTDZOZNoznaczenietytuulubdziau"/>
      </w:pPr>
      <w:r w:rsidRPr="00FF384C">
        <w:t>Podpis i data</w:t>
      </w:r>
    </w:p>
    <w:p w14:paraId="2E9097AC" w14:textId="77777777" w:rsidR="00F26FF4" w:rsidRPr="00FF384C" w:rsidRDefault="00F26FF4" w:rsidP="00F26FF4">
      <w:pPr>
        <w:pStyle w:val="TYTDZOZNoznaczenietytuulubdziau"/>
      </w:pPr>
    </w:p>
    <w:p w14:paraId="7C176225" w14:textId="77777777" w:rsidR="00F26FF4" w:rsidRPr="00FF384C" w:rsidRDefault="00F26FF4" w:rsidP="00F26FF4">
      <w:pPr>
        <w:pStyle w:val="TYTDZOZNoznaczenietytuulubdziau"/>
      </w:pPr>
      <w:r>
        <w:t>……………</w:t>
      </w:r>
    </w:p>
    <w:p w14:paraId="281D1C48" w14:textId="77777777" w:rsidR="00F26FF4" w:rsidRPr="005E6709" w:rsidRDefault="00F26FF4" w:rsidP="00F26FF4">
      <w:pPr>
        <w:rPr>
          <w:rStyle w:val="IGindeksgrny"/>
        </w:rPr>
      </w:pPr>
    </w:p>
    <w:p w14:paraId="7FD2ACED" w14:textId="77777777" w:rsidR="00F26FF4" w:rsidRPr="00737F6A" w:rsidRDefault="00F26FF4" w:rsidP="00F26FF4"/>
    <w:p w14:paraId="5040F7D5" w14:textId="77777777" w:rsidR="00F26FF4" w:rsidRPr="00737F6A" w:rsidRDefault="00F26FF4" w:rsidP="00737F6A"/>
    <w:sectPr w:rsidR="00F26FF4" w:rsidRPr="00737F6A" w:rsidSect="001A7F15">
      <w:headerReference w:type="default" r:id="rId17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82E15E" w14:textId="77777777" w:rsidR="005C50B9" w:rsidRDefault="005C50B9">
      <w:r>
        <w:separator/>
      </w:r>
    </w:p>
  </w:endnote>
  <w:endnote w:type="continuationSeparator" w:id="0">
    <w:p w14:paraId="3CD73FCE" w14:textId="77777777" w:rsidR="005C50B9" w:rsidRDefault="005C5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E96BD0" w14:textId="77777777" w:rsidR="005C50B9" w:rsidRDefault="005C50B9">
      <w:r>
        <w:separator/>
      </w:r>
    </w:p>
  </w:footnote>
  <w:footnote w:type="continuationSeparator" w:id="0">
    <w:p w14:paraId="436BE381" w14:textId="77777777" w:rsidR="005C50B9" w:rsidRDefault="005C50B9">
      <w:r>
        <w:continuationSeparator/>
      </w:r>
    </w:p>
  </w:footnote>
  <w:footnote w:id="1">
    <w:p w14:paraId="0817D285" w14:textId="30CB5935" w:rsidR="00862113" w:rsidRDefault="00862113" w:rsidP="006407CD">
      <w:pPr>
        <w:pStyle w:val="ODNONIKtreodnonika"/>
      </w:pPr>
      <w:r w:rsidRPr="006407CD">
        <w:rPr>
          <w:rStyle w:val="IGindeksgrny"/>
        </w:rPr>
        <w:footnoteRef/>
      </w:r>
      <w:r w:rsidRPr="006407CD">
        <w:rPr>
          <w:rStyle w:val="IGindeksgrny"/>
        </w:rPr>
        <w:t>)</w:t>
      </w:r>
      <w:r>
        <w:tab/>
        <w:t xml:space="preserve">W </w:t>
      </w:r>
      <w:r w:rsidRPr="00834304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834304">
        <w:t xml:space="preserve">nr 508/2014, należy </w:t>
      </w:r>
      <w:r>
        <w:t>wskazać podmiot, który złożył wniosek o dofinansowanie</w:t>
      </w:r>
      <w:r w:rsidRPr="00834304">
        <w:t>.</w:t>
      </w:r>
    </w:p>
  </w:footnote>
  <w:footnote w:id="2">
    <w:p w14:paraId="14F3E820" w14:textId="042A1FDF" w:rsidR="00862113" w:rsidRPr="006407CD" w:rsidRDefault="00862113" w:rsidP="00BF6467">
      <w:pPr>
        <w:pStyle w:val="ODNONIKtreodnonika"/>
        <w:rPr>
          <w:rStyle w:val="IGindeksgrny"/>
          <w:vertAlign w:val="baseline"/>
        </w:rPr>
      </w:pPr>
      <w:r w:rsidRPr="006407CD">
        <w:rPr>
          <w:rStyle w:val="IGindeksgrny"/>
        </w:rPr>
        <w:footnoteRef/>
      </w:r>
      <w:r w:rsidRPr="006407CD">
        <w:rPr>
          <w:rStyle w:val="IGindeksgrny"/>
        </w:rPr>
        <w:t xml:space="preserve">) </w:t>
      </w:r>
      <w:r>
        <w:rPr>
          <w:rStyle w:val="IGindeksgrny"/>
        </w:rPr>
        <w:tab/>
      </w:r>
      <w:r w:rsidRPr="00BF6467">
        <w:rPr>
          <w:rStyle w:val="IGindeksgrny"/>
          <w:vertAlign w:val="baseline"/>
        </w:rPr>
        <w:t>Wpisać imię i nazwisko osoby oraz/lub nazwę organizacji, któr</w:t>
      </w:r>
      <w:r w:rsidRPr="00FB44A8">
        <w:rPr>
          <w:rStyle w:val="IGindeksgrny"/>
          <w:vertAlign w:val="baseline"/>
        </w:rPr>
        <w:t>ą reprezentuje</w:t>
      </w:r>
      <w:r w:rsidRPr="00BF6467">
        <w:t>.</w:t>
      </w:r>
    </w:p>
  </w:footnote>
  <w:footnote w:id="3">
    <w:p w14:paraId="6C1CC2C1" w14:textId="77777777" w:rsidR="00862113" w:rsidRPr="00DB24C2" w:rsidRDefault="00862113" w:rsidP="006407CD">
      <w:pPr>
        <w:pStyle w:val="ODNONIKtreodnonika"/>
      </w:pPr>
      <w:r w:rsidRPr="006407CD">
        <w:rPr>
          <w:rStyle w:val="IGindeksgrny"/>
        </w:rPr>
        <w:footnoteRef/>
      </w:r>
      <w:r w:rsidRPr="006407CD">
        <w:rPr>
          <w:rStyle w:val="IGindeksgrny"/>
        </w:rPr>
        <w:t>)</w:t>
      </w:r>
      <w:r>
        <w:t xml:space="preserve">  </w:t>
      </w:r>
      <w:r w:rsidRPr="00EE028E">
        <w:t xml:space="preserve">W </w:t>
      </w:r>
      <w:r w:rsidRPr="00EE028E">
        <w:rPr>
          <w:rStyle w:val="IGindeksgrny"/>
          <w:vertAlign w:val="baseline"/>
        </w:rPr>
        <w:t>przypadku realizacji operacji przez beneficjenta zbiorowego, o którym mowa w art.</w:t>
      </w:r>
      <w:r w:rsidRPr="00DB24C2">
        <w:rPr>
          <w:rStyle w:val="IGindeksgrny"/>
          <w:vertAlign w:val="baseline"/>
        </w:rPr>
        <w:t xml:space="preserve"> 95 ust. 3 lit. a rozporządzenia </w:t>
      </w:r>
      <w:r w:rsidRPr="00DB24C2">
        <w:t>nr 508/2014, należy wskazać u</w:t>
      </w:r>
      <w:r w:rsidRPr="00F90313">
        <w:t xml:space="preserve">poważnienie do reprezentowania wszystkich </w:t>
      </w:r>
      <w:r w:rsidRPr="009D5EB0">
        <w:t>współ</w:t>
      </w:r>
      <w:r>
        <w:t>wnioskodawców.</w:t>
      </w:r>
    </w:p>
  </w:footnote>
  <w:footnote w:id="4">
    <w:p w14:paraId="2668499F" w14:textId="49C27919" w:rsidR="00862113" w:rsidRPr="001378A3" w:rsidRDefault="00862113" w:rsidP="00C0415C">
      <w:pPr>
        <w:pStyle w:val="ODNONIKtreodnonika"/>
        <w:rPr>
          <w:rStyle w:val="IGindeksgrny"/>
        </w:rPr>
      </w:pPr>
      <w:r w:rsidRPr="009C58A3">
        <w:rPr>
          <w:rStyle w:val="IGindeksgrny"/>
        </w:rPr>
        <w:footnoteRef/>
      </w:r>
      <w:r w:rsidRPr="0046475B">
        <w:rPr>
          <w:rStyle w:val="IGindeksgrny"/>
        </w:rPr>
        <w:t>)</w:t>
      </w:r>
      <w:r w:rsidR="00D757C3">
        <w:rPr>
          <w:rStyle w:val="IGindeksgrny"/>
        </w:rPr>
        <w:tab/>
      </w:r>
      <w:r w:rsidR="00C0415C" w:rsidRPr="00925C12">
        <w:t>Niepotrzebne skreślić.</w:t>
      </w:r>
      <w:r w:rsidR="00C0415C">
        <w:t xml:space="preserve"> </w:t>
      </w:r>
      <w:r w:rsidR="000E036F">
        <w:t>W przypadku realizacji operacji</w:t>
      </w:r>
      <w:r w:rsidR="00C0415C">
        <w:t xml:space="preserve"> w kilk</w:t>
      </w:r>
      <w:r w:rsidR="000E036F">
        <w:t>u</w:t>
      </w:r>
      <w:r w:rsidR="00C0415C">
        <w:t xml:space="preserve"> etapach, n</w:t>
      </w:r>
      <w:r w:rsidR="00C0415C" w:rsidRPr="005E6709">
        <w:t>ależy wskazać, w ilu etapach operacja jest realizowana.</w:t>
      </w:r>
    </w:p>
  </w:footnote>
  <w:footnote w:id="5">
    <w:p w14:paraId="09DD14A2" w14:textId="44AC81DC" w:rsidR="00862113" w:rsidRPr="00FD5D61" w:rsidRDefault="00862113" w:rsidP="006407CD">
      <w:pPr>
        <w:pStyle w:val="ODNONIKtreodnonika"/>
        <w:rPr>
          <w:rStyle w:val="IGindeksgrny"/>
          <w:vertAlign w:val="baseline"/>
        </w:rPr>
      </w:pPr>
      <w:r w:rsidRPr="00FD5D61">
        <w:rPr>
          <w:rStyle w:val="IGindeksgrny"/>
        </w:rPr>
        <w:footnoteRef/>
      </w:r>
      <w:r w:rsidRPr="00FD5D61">
        <w:rPr>
          <w:rStyle w:val="IGindeksgrny"/>
        </w:rPr>
        <w:t>)</w:t>
      </w:r>
      <w:r w:rsidR="00D757C3">
        <w:rPr>
          <w:rStyle w:val="IGindeksgrny"/>
        </w:rPr>
        <w:tab/>
      </w:r>
      <w:r w:rsidRPr="00FD5D61">
        <w:rPr>
          <w:rStyle w:val="IGindeksgrny"/>
          <w:vertAlign w:val="baseline"/>
        </w:rPr>
        <w:t>Termin nie może być dłuższy niż wskazany w § 39 ust. 4 rozporządzenia w sprawie Priorytetu 5.</w:t>
      </w:r>
    </w:p>
  </w:footnote>
  <w:footnote w:id="6">
    <w:p w14:paraId="57BD8586" w14:textId="036C948E" w:rsidR="00862113" w:rsidRPr="001378A3" w:rsidRDefault="00862113">
      <w:pPr>
        <w:pStyle w:val="ODNONIKtreodnonika"/>
        <w:rPr>
          <w:rStyle w:val="IGindeksgrny"/>
          <w:vertAlign w:val="baseline"/>
        </w:rPr>
      </w:pPr>
      <w:r w:rsidRPr="00DD0D21">
        <w:rPr>
          <w:rStyle w:val="IGindeksgrny"/>
        </w:rPr>
        <w:footnoteRef/>
      </w:r>
      <w:r w:rsidRPr="00DD0D21">
        <w:rPr>
          <w:rStyle w:val="IGindeksgrny"/>
        </w:rPr>
        <w:t>)</w:t>
      </w:r>
      <w:r w:rsidR="00D757C3">
        <w:rPr>
          <w:rStyle w:val="IGindeksgrny"/>
        </w:rPr>
        <w:tab/>
      </w:r>
      <w:r w:rsidR="00D435D3">
        <w:t>Należy wskazać cel zgodnie z celem we wniosku o dofinansowanie.</w:t>
      </w:r>
    </w:p>
  </w:footnote>
  <w:footnote w:id="7">
    <w:p w14:paraId="62361C4A" w14:textId="778BCB6C" w:rsidR="00862113" w:rsidRPr="0037787F" w:rsidRDefault="00862113" w:rsidP="006407CD">
      <w:pPr>
        <w:pStyle w:val="ODNONIKtreodnonika"/>
        <w:rPr>
          <w:rStyle w:val="IGindeksgrny"/>
        </w:rPr>
      </w:pPr>
      <w:r w:rsidRPr="00DD0D21">
        <w:rPr>
          <w:rStyle w:val="IGindeksgrny"/>
        </w:rPr>
        <w:footnoteRef/>
      </w:r>
      <w:r w:rsidRPr="00DD0D21">
        <w:rPr>
          <w:rStyle w:val="IGindeksgrny"/>
        </w:rPr>
        <w:t>)</w:t>
      </w:r>
      <w:r w:rsidR="00FE610B">
        <w:rPr>
          <w:rStyle w:val="IGindeksgrny"/>
        </w:rPr>
        <w:tab/>
      </w:r>
      <w:r w:rsidRPr="00DD0D21">
        <w:rPr>
          <w:rStyle w:val="IGindeksgrny"/>
          <w:vertAlign w:val="baseline"/>
        </w:rPr>
        <w:t>Liczba transz przyznanej pomocy odpowiada liczbie etapów operacji, o których mowa w § 3 ust. 2 pkt 1 umowy</w:t>
      </w:r>
      <w:r w:rsidRPr="000E5CB3">
        <w:t>.</w:t>
      </w:r>
    </w:p>
  </w:footnote>
  <w:footnote w:id="8">
    <w:p w14:paraId="50E82736" w14:textId="4907E525" w:rsidR="00862113" w:rsidRPr="0046475B" w:rsidRDefault="00862113" w:rsidP="002858AE">
      <w:pPr>
        <w:pStyle w:val="ODNONIKtreodnonika"/>
        <w:rPr>
          <w:rStyle w:val="IGindeksgrny"/>
          <w:vertAlign w:val="baseline"/>
        </w:rPr>
      </w:pPr>
      <w:r w:rsidRPr="009C58A3">
        <w:rPr>
          <w:rStyle w:val="IGindeksgrny"/>
        </w:rPr>
        <w:footnoteRef/>
      </w:r>
      <w:r w:rsidRPr="0046475B">
        <w:rPr>
          <w:rStyle w:val="IGindeksgrny"/>
        </w:rPr>
        <w:t>)</w:t>
      </w:r>
      <w:r w:rsidR="00D435D3">
        <w:rPr>
          <w:rStyle w:val="IGindeksgrny"/>
        </w:rPr>
        <w:tab/>
      </w:r>
      <w:r w:rsidRPr="002858AE">
        <w:rPr>
          <w:rStyle w:val="IGindeksgrny"/>
          <w:vertAlign w:val="baseline"/>
        </w:rPr>
        <w:t>W</w:t>
      </w:r>
      <w:r w:rsidR="002858AE" w:rsidRPr="008C2682">
        <w:rPr>
          <w:rStyle w:val="IGindeksgrny"/>
          <w:vertAlign w:val="baseline"/>
        </w:rPr>
        <w:t>skazać kwotę, jeżeli Beneficjent</w:t>
      </w:r>
      <w:r w:rsidR="002858AE" w:rsidRPr="00940F31">
        <w:rPr>
          <w:rStyle w:val="IGindeksgrny"/>
          <w:vertAlign w:val="baseline"/>
        </w:rPr>
        <w:t xml:space="preserve"> chce skorzystać z zaliczki.</w:t>
      </w:r>
    </w:p>
  </w:footnote>
  <w:footnote w:id="9">
    <w:p w14:paraId="2E8DE80F" w14:textId="77777777" w:rsidR="00862113" w:rsidRDefault="00862113" w:rsidP="00072BE7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0">
    <w:p w14:paraId="150C4545" w14:textId="77777777" w:rsidR="00862113" w:rsidRPr="00153A3D" w:rsidRDefault="00862113" w:rsidP="006407CD">
      <w:pPr>
        <w:pStyle w:val="ODNONIKtreodnonika"/>
        <w:rPr>
          <w:rStyle w:val="IDindeksdolny"/>
        </w:rPr>
      </w:pPr>
      <w:r w:rsidRPr="00363447">
        <w:rPr>
          <w:rStyle w:val="IGindeksgrny"/>
        </w:rPr>
        <w:footnoteRef/>
      </w:r>
      <w:r w:rsidRPr="000B5069">
        <w:rPr>
          <w:rStyle w:val="IGindeksgrny"/>
        </w:rPr>
        <w:t xml:space="preserve">) </w:t>
      </w:r>
      <w:r w:rsidRPr="00153A3D">
        <w:rPr>
          <w:rStyle w:val="IDindeksdolny"/>
        </w:rPr>
        <w:t xml:space="preserve"> </w:t>
      </w:r>
      <w:r w:rsidRPr="00F90860">
        <w:rPr>
          <w:rStyle w:val="IDindeksdolny"/>
          <w:vertAlign w:val="baseline"/>
        </w:rPr>
        <w:t>http://ec.europa.eu/regional_policy/sources/docoffic/cocof/2013/cocof_13_9527_annexe_pl.pdf</w:t>
      </w:r>
    </w:p>
  </w:footnote>
  <w:footnote w:id="11">
    <w:p w14:paraId="12CA15ED" w14:textId="10C31B13" w:rsidR="00862113" w:rsidRPr="006407CD" w:rsidRDefault="00862113" w:rsidP="00C36DEC">
      <w:pPr>
        <w:pStyle w:val="ODNONIKtreodnonika"/>
        <w:rPr>
          <w:rStyle w:val="IGindeksgrny"/>
          <w:vertAlign w:val="baseline"/>
        </w:rPr>
      </w:pPr>
      <w:r w:rsidRPr="006407CD">
        <w:rPr>
          <w:rStyle w:val="IGindeksgrny"/>
        </w:rPr>
        <w:footnoteRef/>
      </w:r>
      <w:r w:rsidRPr="006407CD">
        <w:rPr>
          <w:rStyle w:val="IGindeksgrny"/>
        </w:rPr>
        <w:t xml:space="preserve">) </w:t>
      </w:r>
      <w:r w:rsidR="004E3E2A">
        <w:rPr>
          <w:rStyle w:val="IGindeksgrny"/>
        </w:rPr>
        <w:tab/>
      </w:r>
      <w:r w:rsidRPr="00C36DEC">
        <w:t>Należy skreślić, zgodnie z art. 206 ust. 4 ustawy z dnia 27sierpnia 2009 r. o finansach publicznych (Dz. U. 2016, poz. 1870, z późn. zm.), w przypadku gdy beneficjent jest jednostką sektora finansów publicznych.</w:t>
      </w:r>
    </w:p>
    <w:p w14:paraId="6DB7DEDD" w14:textId="77777777" w:rsidR="00862113" w:rsidRDefault="00862113">
      <w:r>
        <w:t xml:space="preserve"> </w:t>
      </w:r>
    </w:p>
  </w:footnote>
  <w:footnote w:id="12">
    <w:p w14:paraId="0F589E25" w14:textId="221D9BC7" w:rsidR="00A74A82" w:rsidRDefault="00A74A82" w:rsidP="00A74A82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4E3E2A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3">
    <w:p w14:paraId="55B7B1CE" w14:textId="77777777" w:rsidR="00A74A82" w:rsidRDefault="00A74A82" w:rsidP="00A74A82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11312" w14:textId="77777777" w:rsidR="00862113" w:rsidRPr="00B371CC" w:rsidRDefault="0086211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8E467D">
      <w:rPr>
        <w:noProof/>
      </w:rPr>
      <w:t>20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52CEA"/>
    <w:multiLevelType w:val="hybridMultilevel"/>
    <w:tmpl w:val="435A6A1C"/>
    <w:lvl w:ilvl="0" w:tplc="F1584E16">
      <w:start w:val="1"/>
      <w:numFmt w:val="decimal"/>
      <w:lvlText w:val="%1."/>
      <w:lvlJc w:val="left"/>
      <w:pPr>
        <w:ind w:left="870" w:hanging="360"/>
      </w:pPr>
    </w:lvl>
    <w:lvl w:ilvl="1" w:tplc="04150019">
      <w:start w:val="1"/>
      <w:numFmt w:val="lowerLetter"/>
      <w:lvlText w:val="%2."/>
      <w:lvlJc w:val="left"/>
      <w:pPr>
        <w:ind w:left="1590" w:hanging="360"/>
      </w:pPr>
    </w:lvl>
    <w:lvl w:ilvl="2" w:tplc="0415001B">
      <w:start w:val="1"/>
      <w:numFmt w:val="lowerRoman"/>
      <w:lvlText w:val="%3."/>
      <w:lvlJc w:val="right"/>
      <w:pPr>
        <w:ind w:left="2310" w:hanging="180"/>
      </w:pPr>
    </w:lvl>
    <w:lvl w:ilvl="3" w:tplc="0415000F">
      <w:start w:val="1"/>
      <w:numFmt w:val="decimal"/>
      <w:lvlText w:val="%4."/>
      <w:lvlJc w:val="left"/>
      <w:pPr>
        <w:ind w:left="3030" w:hanging="360"/>
      </w:pPr>
    </w:lvl>
    <w:lvl w:ilvl="4" w:tplc="04150019">
      <w:start w:val="1"/>
      <w:numFmt w:val="lowerLetter"/>
      <w:lvlText w:val="%5."/>
      <w:lvlJc w:val="left"/>
      <w:pPr>
        <w:ind w:left="3750" w:hanging="360"/>
      </w:pPr>
    </w:lvl>
    <w:lvl w:ilvl="5" w:tplc="2D183E06">
      <w:start w:val="1"/>
      <w:numFmt w:val="decimal"/>
      <w:lvlText w:val="%6)"/>
      <w:lvlJc w:val="left"/>
      <w:pPr>
        <w:ind w:left="4650" w:hanging="360"/>
      </w:pPr>
    </w:lvl>
    <w:lvl w:ilvl="6" w:tplc="0415000F">
      <w:start w:val="1"/>
      <w:numFmt w:val="decimal"/>
      <w:lvlText w:val="%7."/>
      <w:lvlJc w:val="left"/>
      <w:pPr>
        <w:ind w:left="5190" w:hanging="360"/>
      </w:pPr>
    </w:lvl>
    <w:lvl w:ilvl="7" w:tplc="04150019">
      <w:start w:val="1"/>
      <w:numFmt w:val="lowerLetter"/>
      <w:lvlText w:val="%8."/>
      <w:lvlJc w:val="left"/>
      <w:pPr>
        <w:ind w:left="5910" w:hanging="360"/>
      </w:pPr>
    </w:lvl>
    <w:lvl w:ilvl="8" w:tplc="0415001B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12DA"/>
    <w:rsid w:val="0000246E"/>
    <w:rsid w:val="0000311C"/>
    <w:rsid w:val="000034F3"/>
    <w:rsid w:val="00003862"/>
    <w:rsid w:val="00003D4E"/>
    <w:rsid w:val="000052F2"/>
    <w:rsid w:val="00010190"/>
    <w:rsid w:val="00011B03"/>
    <w:rsid w:val="00012A35"/>
    <w:rsid w:val="00012BFE"/>
    <w:rsid w:val="0001422B"/>
    <w:rsid w:val="00016099"/>
    <w:rsid w:val="00016D3A"/>
    <w:rsid w:val="00017569"/>
    <w:rsid w:val="00017DC2"/>
    <w:rsid w:val="00021522"/>
    <w:rsid w:val="00021DEA"/>
    <w:rsid w:val="00022201"/>
    <w:rsid w:val="0002314E"/>
    <w:rsid w:val="00023471"/>
    <w:rsid w:val="00023F13"/>
    <w:rsid w:val="00024CEC"/>
    <w:rsid w:val="00026A75"/>
    <w:rsid w:val="00030634"/>
    <w:rsid w:val="000319C1"/>
    <w:rsid w:val="00031A8B"/>
    <w:rsid w:val="00031BCA"/>
    <w:rsid w:val="00032057"/>
    <w:rsid w:val="000330FA"/>
    <w:rsid w:val="0003362F"/>
    <w:rsid w:val="0003444A"/>
    <w:rsid w:val="0003519E"/>
    <w:rsid w:val="00036B63"/>
    <w:rsid w:val="00037E1A"/>
    <w:rsid w:val="000433DA"/>
    <w:rsid w:val="00043495"/>
    <w:rsid w:val="00044D66"/>
    <w:rsid w:val="00046A75"/>
    <w:rsid w:val="00047312"/>
    <w:rsid w:val="000508BD"/>
    <w:rsid w:val="000509DD"/>
    <w:rsid w:val="000517AB"/>
    <w:rsid w:val="0005339C"/>
    <w:rsid w:val="0005571B"/>
    <w:rsid w:val="00057AB3"/>
    <w:rsid w:val="00060076"/>
    <w:rsid w:val="00060432"/>
    <w:rsid w:val="00060D87"/>
    <w:rsid w:val="00061134"/>
    <w:rsid w:val="000615A5"/>
    <w:rsid w:val="00061897"/>
    <w:rsid w:val="000646F0"/>
    <w:rsid w:val="00064E4C"/>
    <w:rsid w:val="00064E5C"/>
    <w:rsid w:val="000652A4"/>
    <w:rsid w:val="00066901"/>
    <w:rsid w:val="000710C6"/>
    <w:rsid w:val="00071BEE"/>
    <w:rsid w:val="00071D76"/>
    <w:rsid w:val="00072BE7"/>
    <w:rsid w:val="00073120"/>
    <w:rsid w:val="000736CD"/>
    <w:rsid w:val="00073D1A"/>
    <w:rsid w:val="00073F8F"/>
    <w:rsid w:val="00074564"/>
    <w:rsid w:val="0007533B"/>
    <w:rsid w:val="0007545D"/>
    <w:rsid w:val="000760BF"/>
    <w:rsid w:val="0007613E"/>
    <w:rsid w:val="00076BFC"/>
    <w:rsid w:val="00077FCC"/>
    <w:rsid w:val="000814A7"/>
    <w:rsid w:val="00083073"/>
    <w:rsid w:val="00084EBD"/>
    <w:rsid w:val="0008557B"/>
    <w:rsid w:val="00085CE7"/>
    <w:rsid w:val="00085E12"/>
    <w:rsid w:val="000906EE"/>
    <w:rsid w:val="00091BA2"/>
    <w:rsid w:val="000930DE"/>
    <w:rsid w:val="00094433"/>
    <w:rsid w:val="000944EF"/>
    <w:rsid w:val="00097224"/>
    <w:rsid w:val="0009732D"/>
    <w:rsid w:val="000973F0"/>
    <w:rsid w:val="0009785F"/>
    <w:rsid w:val="000A1296"/>
    <w:rsid w:val="000A1C27"/>
    <w:rsid w:val="000A1DAD"/>
    <w:rsid w:val="000A2649"/>
    <w:rsid w:val="000A293D"/>
    <w:rsid w:val="000A2DBB"/>
    <w:rsid w:val="000A3167"/>
    <w:rsid w:val="000A323B"/>
    <w:rsid w:val="000A3543"/>
    <w:rsid w:val="000A7DF3"/>
    <w:rsid w:val="000B0D63"/>
    <w:rsid w:val="000B298D"/>
    <w:rsid w:val="000B5069"/>
    <w:rsid w:val="000B5B2D"/>
    <w:rsid w:val="000B5DCE"/>
    <w:rsid w:val="000B72DD"/>
    <w:rsid w:val="000B7632"/>
    <w:rsid w:val="000C0391"/>
    <w:rsid w:val="000C05BA"/>
    <w:rsid w:val="000C0E8F"/>
    <w:rsid w:val="000C15AA"/>
    <w:rsid w:val="000C3972"/>
    <w:rsid w:val="000C4BC4"/>
    <w:rsid w:val="000C67C1"/>
    <w:rsid w:val="000C7F68"/>
    <w:rsid w:val="000D0110"/>
    <w:rsid w:val="000D09C6"/>
    <w:rsid w:val="000D2468"/>
    <w:rsid w:val="000D318A"/>
    <w:rsid w:val="000D6173"/>
    <w:rsid w:val="000D6F83"/>
    <w:rsid w:val="000D753F"/>
    <w:rsid w:val="000E024C"/>
    <w:rsid w:val="000E036F"/>
    <w:rsid w:val="000E0A99"/>
    <w:rsid w:val="000E25CC"/>
    <w:rsid w:val="000E3618"/>
    <w:rsid w:val="000E3694"/>
    <w:rsid w:val="000E36F0"/>
    <w:rsid w:val="000E4070"/>
    <w:rsid w:val="000E4232"/>
    <w:rsid w:val="000E490F"/>
    <w:rsid w:val="000E4BCE"/>
    <w:rsid w:val="000E51C0"/>
    <w:rsid w:val="000E5CB3"/>
    <w:rsid w:val="000E6241"/>
    <w:rsid w:val="000F0EB4"/>
    <w:rsid w:val="000F1A37"/>
    <w:rsid w:val="000F1EA8"/>
    <w:rsid w:val="000F2BE3"/>
    <w:rsid w:val="000F3D0D"/>
    <w:rsid w:val="000F55B0"/>
    <w:rsid w:val="000F56F0"/>
    <w:rsid w:val="000F6ED4"/>
    <w:rsid w:val="000F7A6E"/>
    <w:rsid w:val="001006F7"/>
    <w:rsid w:val="00100A3F"/>
    <w:rsid w:val="001018E6"/>
    <w:rsid w:val="001042BA"/>
    <w:rsid w:val="001050D6"/>
    <w:rsid w:val="00105D94"/>
    <w:rsid w:val="00106D03"/>
    <w:rsid w:val="00107A1B"/>
    <w:rsid w:val="00110465"/>
    <w:rsid w:val="00110628"/>
    <w:rsid w:val="001116AD"/>
    <w:rsid w:val="00111C91"/>
    <w:rsid w:val="0011245A"/>
    <w:rsid w:val="001138BB"/>
    <w:rsid w:val="00113E37"/>
    <w:rsid w:val="0011493E"/>
    <w:rsid w:val="00115B72"/>
    <w:rsid w:val="0011641A"/>
    <w:rsid w:val="00116C3A"/>
    <w:rsid w:val="00117264"/>
    <w:rsid w:val="0012083F"/>
    <w:rsid w:val="001209EC"/>
    <w:rsid w:val="00120A9E"/>
    <w:rsid w:val="00124458"/>
    <w:rsid w:val="00125A9C"/>
    <w:rsid w:val="00126D45"/>
    <w:rsid w:val="001270A2"/>
    <w:rsid w:val="00131237"/>
    <w:rsid w:val="001329AC"/>
    <w:rsid w:val="00134A9E"/>
    <w:rsid w:val="00134CA0"/>
    <w:rsid w:val="00135D01"/>
    <w:rsid w:val="00136B95"/>
    <w:rsid w:val="00136C2C"/>
    <w:rsid w:val="00136FCC"/>
    <w:rsid w:val="0013713C"/>
    <w:rsid w:val="001378A3"/>
    <w:rsid w:val="0014026F"/>
    <w:rsid w:val="00141F30"/>
    <w:rsid w:val="00142002"/>
    <w:rsid w:val="00144102"/>
    <w:rsid w:val="001456D5"/>
    <w:rsid w:val="0014645D"/>
    <w:rsid w:val="00147A47"/>
    <w:rsid w:val="00147AA1"/>
    <w:rsid w:val="00151EE0"/>
    <w:rsid w:val="001520CF"/>
    <w:rsid w:val="00152AD1"/>
    <w:rsid w:val="00152BD4"/>
    <w:rsid w:val="00152E4A"/>
    <w:rsid w:val="00153A3D"/>
    <w:rsid w:val="001547BC"/>
    <w:rsid w:val="0015667C"/>
    <w:rsid w:val="00156C01"/>
    <w:rsid w:val="00157110"/>
    <w:rsid w:val="0015742A"/>
    <w:rsid w:val="00157DA1"/>
    <w:rsid w:val="001613BC"/>
    <w:rsid w:val="00161A86"/>
    <w:rsid w:val="00162313"/>
    <w:rsid w:val="00163147"/>
    <w:rsid w:val="0016374F"/>
    <w:rsid w:val="00164C57"/>
    <w:rsid w:val="00164C9D"/>
    <w:rsid w:val="0016585A"/>
    <w:rsid w:val="00171E19"/>
    <w:rsid w:val="00172013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7791D"/>
    <w:rsid w:val="00180D88"/>
    <w:rsid w:val="00180F2A"/>
    <w:rsid w:val="0018216C"/>
    <w:rsid w:val="001821CA"/>
    <w:rsid w:val="00184B91"/>
    <w:rsid w:val="00184D4A"/>
    <w:rsid w:val="0018500C"/>
    <w:rsid w:val="00185737"/>
    <w:rsid w:val="00186480"/>
    <w:rsid w:val="00186EC1"/>
    <w:rsid w:val="00191E1F"/>
    <w:rsid w:val="00192AC3"/>
    <w:rsid w:val="0019473B"/>
    <w:rsid w:val="001952B1"/>
    <w:rsid w:val="0019621F"/>
    <w:rsid w:val="00196E39"/>
    <w:rsid w:val="00197649"/>
    <w:rsid w:val="00197DC3"/>
    <w:rsid w:val="001A01FB"/>
    <w:rsid w:val="001A0C55"/>
    <w:rsid w:val="001A10E9"/>
    <w:rsid w:val="001A10FA"/>
    <w:rsid w:val="001A183D"/>
    <w:rsid w:val="001A2B65"/>
    <w:rsid w:val="001A3CD3"/>
    <w:rsid w:val="001A5B8A"/>
    <w:rsid w:val="001A5BEF"/>
    <w:rsid w:val="001A7F15"/>
    <w:rsid w:val="001B1AFE"/>
    <w:rsid w:val="001B342E"/>
    <w:rsid w:val="001B48F6"/>
    <w:rsid w:val="001B50E0"/>
    <w:rsid w:val="001B59FB"/>
    <w:rsid w:val="001B75FC"/>
    <w:rsid w:val="001B7D88"/>
    <w:rsid w:val="001B7D94"/>
    <w:rsid w:val="001B7F6B"/>
    <w:rsid w:val="001C1832"/>
    <w:rsid w:val="001C188C"/>
    <w:rsid w:val="001C1AC3"/>
    <w:rsid w:val="001C3165"/>
    <w:rsid w:val="001C34CC"/>
    <w:rsid w:val="001C40E6"/>
    <w:rsid w:val="001C7454"/>
    <w:rsid w:val="001D1783"/>
    <w:rsid w:val="001D523C"/>
    <w:rsid w:val="001D53CD"/>
    <w:rsid w:val="001D55A3"/>
    <w:rsid w:val="001D5AF5"/>
    <w:rsid w:val="001D5F55"/>
    <w:rsid w:val="001E063F"/>
    <w:rsid w:val="001E1E73"/>
    <w:rsid w:val="001E1EF8"/>
    <w:rsid w:val="001E3528"/>
    <w:rsid w:val="001E4E0C"/>
    <w:rsid w:val="001E526D"/>
    <w:rsid w:val="001E5655"/>
    <w:rsid w:val="001E5EFB"/>
    <w:rsid w:val="001E68FC"/>
    <w:rsid w:val="001E7A48"/>
    <w:rsid w:val="001F0160"/>
    <w:rsid w:val="001F11D3"/>
    <w:rsid w:val="001F133B"/>
    <w:rsid w:val="001F1832"/>
    <w:rsid w:val="001F220F"/>
    <w:rsid w:val="001F25B3"/>
    <w:rsid w:val="001F6616"/>
    <w:rsid w:val="001F7193"/>
    <w:rsid w:val="001F760D"/>
    <w:rsid w:val="002018F0"/>
    <w:rsid w:val="002022EF"/>
    <w:rsid w:val="00202BD4"/>
    <w:rsid w:val="0020456F"/>
    <w:rsid w:val="00204A97"/>
    <w:rsid w:val="00210766"/>
    <w:rsid w:val="00210DC3"/>
    <w:rsid w:val="002114EF"/>
    <w:rsid w:val="00212640"/>
    <w:rsid w:val="00213C0E"/>
    <w:rsid w:val="002141FD"/>
    <w:rsid w:val="002166AD"/>
    <w:rsid w:val="00217273"/>
    <w:rsid w:val="00217871"/>
    <w:rsid w:val="002201A5"/>
    <w:rsid w:val="0022130D"/>
    <w:rsid w:val="00221ED8"/>
    <w:rsid w:val="002224F9"/>
    <w:rsid w:val="002231EA"/>
    <w:rsid w:val="002237C8"/>
    <w:rsid w:val="00223FDF"/>
    <w:rsid w:val="002279C0"/>
    <w:rsid w:val="00232972"/>
    <w:rsid w:val="0023302B"/>
    <w:rsid w:val="0023444E"/>
    <w:rsid w:val="002366EC"/>
    <w:rsid w:val="00237041"/>
    <w:rsid w:val="0023727E"/>
    <w:rsid w:val="00237CF4"/>
    <w:rsid w:val="00240ED9"/>
    <w:rsid w:val="00242081"/>
    <w:rsid w:val="00243777"/>
    <w:rsid w:val="002441CD"/>
    <w:rsid w:val="002445FC"/>
    <w:rsid w:val="002455D9"/>
    <w:rsid w:val="002479FF"/>
    <w:rsid w:val="002501A3"/>
    <w:rsid w:val="0025166C"/>
    <w:rsid w:val="00251920"/>
    <w:rsid w:val="00252B78"/>
    <w:rsid w:val="00253B14"/>
    <w:rsid w:val="002555D4"/>
    <w:rsid w:val="00256C9B"/>
    <w:rsid w:val="0025794A"/>
    <w:rsid w:val="00261A16"/>
    <w:rsid w:val="00261D8A"/>
    <w:rsid w:val="00262694"/>
    <w:rsid w:val="002629AE"/>
    <w:rsid w:val="00263522"/>
    <w:rsid w:val="00264EC6"/>
    <w:rsid w:val="0026773A"/>
    <w:rsid w:val="00271013"/>
    <w:rsid w:val="00273FE4"/>
    <w:rsid w:val="002743F3"/>
    <w:rsid w:val="00274A64"/>
    <w:rsid w:val="002765B4"/>
    <w:rsid w:val="00276A94"/>
    <w:rsid w:val="00281D58"/>
    <w:rsid w:val="00282DEF"/>
    <w:rsid w:val="002858AE"/>
    <w:rsid w:val="00286BED"/>
    <w:rsid w:val="00287590"/>
    <w:rsid w:val="0029405D"/>
    <w:rsid w:val="00294FA6"/>
    <w:rsid w:val="00295A6F"/>
    <w:rsid w:val="002A0515"/>
    <w:rsid w:val="002A20C4"/>
    <w:rsid w:val="002A3B57"/>
    <w:rsid w:val="002A570F"/>
    <w:rsid w:val="002A7292"/>
    <w:rsid w:val="002A7358"/>
    <w:rsid w:val="002A7902"/>
    <w:rsid w:val="002B09B6"/>
    <w:rsid w:val="002B0A90"/>
    <w:rsid w:val="002B0F6B"/>
    <w:rsid w:val="002B23B8"/>
    <w:rsid w:val="002B319E"/>
    <w:rsid w:val="002B32FD"/>
    <w:rsid w:val="002B4429"/>
    <w:rsid w:val="002B68A6"/>
    <w:rsid w:val="002B76BF"/>
    <w:rsid w:val="002B7FAF"/>
    <w:rsid w:val="002C09A2"/>
    <w:rsid w:val="002C2B81"/>
    <w:rsid w:val="002C2EA8"/>
    <w:rsid w:val="002D0AF2"/>
    <w:rsid w:val="002D0C4F"/>
    <w:rsid w:val="002D11A1"/>
    <w:rsid w:val="002D1364"/>
    <w:rsid w:val="002D21A5"/>
    <w:rsid w:val="002D2C12"/>
    <w:rsid w:val="002D3070"/>
    <w:rsid w:val="002D4D30"/>
    <w:rsid w:val="002D5000"/>
    <w:rsid w:val="002D5659"/>
    <w:rsid w:val="002D5867"/>
    <w:rsid w:val="002D598D"/>
    <w:rsid w:val="002D6154"/>
    <w:rsid w:val="002D6A3C"/>
    <w:rsid w:val="002D7188"/>
    <w:rsid w:val="002D7E26"/>
    <w:rsid w:val="002E07D4"/>
    <w:rsid w:val="002E1DE3"/>
    <w:rsid w:val="002E2AB6"/>
    <w:rsid w:val="002E3F34"/>
    <w:rsid w:val="002E4AE6"/>
    <w:rsid w:val="002E4CED"/>
    <w:rsid w:val="002E4FB2"/>
    <w:rsid w:val="002E5F79"/>
    <w:rsid w:val="002E64FA"/>
    <w:rsid w:val="002E702C"/>
    <w:rsid w:val="002F0A00"/>
    <w:rsid w:val="002F0CFA"/>
    <w:rsid w:val="002F1C0E"/>
    <w:rsid w:val="002F40B8"/>
    <w:rsid w:val="002F669F"/>
    <w:rsid w:val="002F6F47"/>
    <w:rsid w:val="002F7165"/>
    <w:rsid w:val="00301C97"/>
    <w:rsid w:val="00302648"/>
    <w:rsid w:val="00302845"/>
    <w:rsid w:val="003048F7"/>
    <w:rsid w:val="00305444"/>
    <w:rsid w:val="0030728D"/>
    <w:rsid w:val="003077AD"/>
    <w:rsid w:val="003078BE"/>
    <w:rsid w:val="0031004C"/>
    <w:rsid w:val="003105F6"/>
    <w:rsid w:val="00311297"/>
    <w:rsid w:val="003113BE"/>
    <w:rsid w:val="003122CA"/>
    <w:rsid w:val="003124C1"/>
    <w:rsid w:val="003148FD"/>
    <w:rsid w:val="00317306"/>
    <w:rsid w:val="0031742B"/>
    <w:rsid w:val="00321080"/>
    <w:rsid w:val="0032170F"/>
    <w:rsid w:val="00322D45"/>
    <w:rsid w:val="0032485C"/>
    <w:rsid w:val="00324D05"/>
    <w:rsid w:val="003253E2"/>
    <w:rsid w:val="0032569A"/>
    <w:rsid w:val="00325A1F"/>
    <w:rsid w:val="003268F9"/>
    <w:rsid w:val="00326AE0"/>
    <w:rsid w:val="00327CBC"/>
    <w:rsid w:val="00327F91"/>
    <w:rsid w:val="00330BAF"/>
    <w:rsid w:val="00332B79"/>
    <w:rsid w:val="00334E3A"/>
    <w:rsid w:val="00335EBA"/>
    <w:rsid w:val="003361DD"/>
    <w:rsid w:val="00336557"/>
    <w:rsid w:val="00336AB4"/>
    <w:rsid w:val="00341A6A"/>
    <w:rsid w:val="00345B9C"/>
    <w:rsid w:val="00346E9C"/>
    <w:rsid w:val="003520A5"/>
    <w:rsid w:val="00352D9E"/>
    <w:rsid w:val="00352DAE"/>
    <w:rsid w:val="00354A39"/>
    <w:rsid w:val="00354EB9"/>
    <w:rsid w:val="00356511"/>
    <w:rsid w:val="003602AE"/>
    <w:rsid w:val="00360929"/>
    <w:rsid w:val="00361A0F"/>
    <w:rsid w:val="00361D44"/>
    <w:rsid w:val="00361D91"/>
    <w:rsid w:val="00362428"/>
    <w:rsid w:val="00362B8E"/>
    <w:rsid w:val="00363447"/>
    <w:rsid w:val="003647D5"/>
    <w:rsid w:val="00367093"/>
    <w:rsid w:val="003674B0"/>
    <w:rsid w:val="00370A5C"/>
    <w:rsid w:val="003717A8"/>
    <w:rsid w:val="00373395"/>
    <w:rsid w:val="0037346F"/>
    <w:rsid w:val="00375970"/>
    <w:rsid w:val="0037727C"/>
    <w:rsid w:val="00377C0C"/>
    <w:rsid w:val="00377E70"/>
    <w:rsid w:val="00380904"/>
    <w:rsid w:val="0038232F"/>
    <w:rsid w:val="003823EE"/>
    <w:rsid w:val="00382960"/>
    <w:rsid w:val="003846F7"/>
    <w:rsid w:val="00384FA2"/>
    <w:rsid w:val="003851ED"/>
    <w:rsid w:val="00385B39"/>
    <w:rsid w:val="00386785"/>
    <w:rsid w:val="00387A38"/>
    <w:rsid w:val="00390DD0"/>
    <w:rsid w:val="00390E89"/>
    <w:rsid w:val="00391B1A"/>
    <w:rsid w:val="00393882"/>
    <w:rsid w:val="00394423"/>
    <w:rsid w:val="00395BCC"/>
    <w:rsid w:val="00396942"/>
    <w:rsid w:val="00396B49"/>
    <w:rsid w:val="00396E3E"/>
    <w:rsid w:val="003A1F43"/>
    <w:rsid w:val="003A22AF"/>
    <w:rsid w:val="003A2351"/>
    <w:rsid w:val="003A283C"/>
    <w:rsid w:val="003A306E"/>
    <w:rsid w:val="003A4866"/>
    <w:rsid w:val="003A4BC3"/>
    <w:rsid w:val="003A60DC"/>
    <w:rsid w:val="003A6A46"/>
    <w:rsid w:val="003A7470"/>
    <w:rsid w:val="003A7A63"/>
    <w:rsid w:val="003B000C"/>
    <w:rsid w:val="003B05EB"/>
    <w:rsid w:val="003B0F1D"/>
    <w:rsid w:val="003B2BBF"/>
    <w:rsid w:val="003B46E1"/>
    <w:rsid w:val="003B4A57"/>
    <w:rsid w:val="003B514E"/>
    <w:rsid w:val="003C0AD9"/>
    <w:rsid w:val="003C0ED0"/>
    <w:rsid w:val="003C1D49"/>
    <w:rsid w:val="003C28EC"/>
    <w:rsid w:val="003C2DF1"/>
    <w:rsid w:val="003C35C4"/>
    <w:rsid w:val="003C6925"/>
    <w:rsid w:val="003C7D9A"/>
    <w:rsid w:val="003D12C2"/>
    <w:rsid w:val="003D2283"/>
    <w:rsid w:val="003D31B9"/>
    <w:rsid w:val="003D3867"/>
    <w:rsid w:val="003D45DD"/>
    <w:rsid w:val="003D6D06"/>
    <w:rsid w:val="003E0D1A"/>
    <w:rsid w:val="003E16C1"/>
    <w:rsid w:val="003E2DA3"/>
    <w:rsid w:val="003E412F"/>
    <w:rsid w:val="003E4802"/>
    <w:rsid w:val="003E4A45"/>
    <w:rsid w:val="003F020D"/>
    <w:rsid w:val="003F03D9"/>
    <w:rsid w:val="003F2FBE"/>
    <w:rsid w:val="003F318D"/>
    <w:rsid w:val="003F5BAE"/>
    <w:rsid w:val="003F6ED7"/>
    <w:rsid w:val="003F79F7"/>
    <w:rsid w:val="0040153B"/>
    <w:rsid w:val="00401C84"/>
    <w:rsid w:val="00403210"/>
    <w:rsid w:val="004035BB"/>
    <w:rsid w:val="004035EB"/>
    <w:rsid w:val="00406246"/>
    <w:rsid w:val="00407332"/>
    <w:rsid w:val="00407828"/>
    <w:rsid w:val="00410B7D"/>
    <w:rsid w:val="00410DE4"/>
    <w:rsid w:val="0041194A"/>
    <w:rsid w:val="00413C10"/>
    <w:rsid w:val="00413D8E"/>
    <w:rsid w:val="00414012"/>
    <w:rsid w:val="004140F2"/>
    <w:rsid w:val="004162E8"/>
    <w:rsid w:val="004169B2"/>
    <w:rsid w:val="00417B22"/>
    <w:rsid w:val="004203DC"/>
    <w:rsid w:val="00421085"/>
    <w:rsid w:val="004218B4"/>
    <w:rsid w:val="0042465E"/>
    <w:rsid w:val="00424DF7"/>
    <w:rsid w:val="00425C05"/>
    <w:rsid w:val="00426F7D"/>
    <w:rsid w:val="00432828"/>
    <w:rsid w:val="00432B76"/>
    <w:rsid w:val="00434D01"/>
    <w:rsid w:val="00435BC7"/>
    <w:rsid w:val="00435D26"/>
    <w:rsid w:val="00440C99"/>
    <w:rsid w:val="0044175C"/>
    <w:rsid w:val="00444597"/>
    <w:rsid w:val="00445F4D"/>
    <w:rsid w:val="00447A99"/>
    <w:rsid w:val="004504C0"/>
    <w:rsid w:val="00451144"/>
    <w:rsid w:val="00451CDB"/>
    <w:rsid w:val="00452D38"/>
    <w:rsid w:val="004538CF"/>
    <w:rsid w:val="00454081"/>
    <w:rsid w:val="004550FB"/>
    <w:rsid w:val="00457CD4"/>
    <w:rsid w:val="0046111A"/>
    <w:rsid w:val="00462946"/>
    <w:rsid w:val="00462DF0"/>
    <w:rsid w:val="00463F43"/>
    <w:rsid w:val="0046475B"/>
    <w:rsid w:val="00464B94"/>
    <w:rsid w:val="004653A8"/>
    <w:rsid w:val="00465A0B"/>
    <w:rsid w:val="00466C87"/>
    <w:rsid w:val="00467F0E"/>
    <w:rsid w:val="0047022D"/>
    <w:rsid w:val="0047077C"/>
    <w:rsid w:val="00470B05"/>
    <w:rsid w:val="00470D04"/>
    <w:rsid w:val="0047207C"/>
    <w:rsid w:val="00472CD6"/>
    <w:rsid w:val="00473210"/>
    <w:rsid w:val="00474E3C"/>
    <w:rsid w:val="00475953"/>
    <w:rsid w:val="004760EC"/>
    <w:rsid w:val="00476E79"/>
    <w:rsid w:val="00476E9A"/>
    <w:rsid w:val="00480A58"/>
    <w:rsid w:val="00482151"/>
    <w:rsid w:val="004821D5"/>
    <w:rsid w:val="00485FAD"/>
    <w:rsid w:val="00487AED"/>
    <w:rsid w:val="00491EDF"/>
    <w:rsid w:val="00492A3F"/>
    <w:rsid w:val="00494F62"/>
    <w:rsid w:val="00495495"/>
    <w:rsid w:val="00495793"/>
    <w:rsid w:val="004A2001"/>
    <w:rsid w:val="004A3590"/>
    <w:rsid w:val="004A38A5"/>
    <w:rsid w:val="004A427D"/>
    <w:rsid w:val="004A65CE"/>
    <w:rsid w:val="004A6708"/>
    <w:rsid w:val="004A6C7B"/>
    <w:rsid w:val="004A7307"/>
    <w:rsid w:val="004A7F31"/>
    <w:rsid w:val="004B00A7"/>
    <w:rsid w:val="004B03D1"/>
    <w:rsid w:val="004B16B8"/>
    <w:rsid w:val="004B25E2"/>
    <w:rsid w:val="004B34D7"/>
    <w:rsid w:val="004B3B83"/>
    <w:rsid w:val="004B4D96"/>
    <w:rsid w:val="004B5037"/>
    <w:rsid w:val="004B5B2F"/>
    <w:rsid w:val="004B5CC5"/>
    <w:rsid w:val="004B626A"/>
    <w:rsid w:val="004B660E"/>
    <w:rsid w:val="004C05BD"/>
    <w:rsid w:val="004C237C"/>
    <w:rsid w:val="004C2AEF"/>
    <w:rsid w:val="004C3B06"/>
    <w:rsid w:val="004C3F97"/>
    <w:rsid w:val="004C4387"/>
    <w:rsid w:val="004C4721"/>
    <w:rsid w:val="004C5210"/>
    <w:rsid w:val="004C7EE7"/>
    <w:rsid w:val="004C7FDE"/>
    <w:rsid w:val="004D2DEE"/>
    <w:rsid w:val="004D2E1F"/>
    <w:rsid w:val="004D3FEB"/>
    <w:rsid w:val="004D4AE8"/>
    <w:rsid w:val="004D688B"/>
    <w:rsid w:val="004D764E"/>
    <w:rsid w:val="004D7FD9"/>
    <w:rsid w:val="004E1324"/>
    <w:rsid w:val="004E19A5"/>
    <w:rsid w:val="004E351C"/>
    <w:rsid w:val="004E37E5"/>
    <w:rsid w:val="004E3E2A"/>
    <w:rsid w:val="004E3FDB"/>
    <w:rsid w:val="004F1F4A"/>
    <w:rsid w:val="004F296D"/>
    <w:rsid w:val="004F4719"/>
    <w:rsid w:val="004F508B"/>
    <w:rsid w:val="004F5A67"/>
    <w:rsid w:val="004F695F"/>
    <w:rsid w:val="004F6CA4"/>
    <w:rsid w:val="004F6F4A"/>
    <w:rsid w:val="00500752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EA5"/>
    <w:rsid w:val="00511FD4"/>
    <w:rsid w:val="005128D3"/>
    <w:rsid w:val="00513252"/>
    <w:rsid w:val="00514507"/>
    <w:rsid w:val="005147E8"/>
    <w:rsid w:val="005158F2"/>
    <w:rsid w:val="00517AC5"/>
    <w:rsid w:val="00520EB1"/>
    <w:rsid w:val="00522249"/>
    <w:rsid w:val="005222F4"/>
    <w:rsid w:val="00524A08"/>
    <w:rsid w:val="0052630F"/>
    <w:rsid w:val="00526DFC"/>
    <w:rsid w:val="00526F43"/>
    <w:rsid w:val="00527651"/>
    <w:rsid w:val="005344FC"/>
    <w:rsid w:val="00534C09"/>
    <w:rsid w:val="005356AD"/>
    <w:rsid w:val="005363AB"/>
    <w:rsid w:val="005365E6"/>
    <w:rsid w:val="00536BB5"/>
    <w:rsid w:val="00542813"/>
    <w:rsid w:val="005429E0"/>
    <w:rsid w:val="005439D0"/>
    <w:rsid w:val="00543B12"/>
    <w:rsid w:val="00544EF4"/>
    <w:rsid w:val="00545B48"/>
    <w:rsid w:val="00545E53"/>
    <w:rsid w:val="005479D9"/>
    <w:rsid w:val="00550687"/>
    <w:rsid w:val="00553F80"/>
    <w:rsid w:val="005572BD"/>
    <w:rsid w:val="00557A03"/>
    <w:rsid w:val="00557A12"/>
    <w:rsid w:val="00560AC7"/>
    <w:rsid w:val="00561AFB"/>
    <w:rsid w:val="00561F2C"/>
    <w:rsid w:val="00561FA8"/>
    <w:rsid w:val="005635ED"/>
    <w:rsid w:val="005648F5"/>
    <w:rsid w:val="00565253"/>
    <w:rsid w:val="00570191"/>
    <w:rsid w:val="00570570"/>
    <w:rsid w:val="00570F84"/>
    <w:rsid w:val="00572512"/>
    <w:rsid w:val="00573EE6"/>
    <w:rsid w:val="0057547F"/>
    <w:rsid w:val="005754EE"/>
    <w:rsid w:val="0057617E"/>
    <w:rsid w:val="00576497"/>
    <w:rsid w:val="0058130E"/>
    <w:rsid w:val="00581F91"/>
    <w:rsid w:val="005828EE"/>
    <w:rsid w:val="005835E7"/>
    <w:rsid w:val="0058397F"/>
    <w:rsid w:val="005839FD"/>
    <w:rsid w:val="00583BF8"/>
    <w:rsid w:val="00585F33"/>
    <w:rsid w:val="0058679C"/>
    <w:rsid w:val="00591124"/>
    <w:rsid w:val="00591CF2"/>
    <w:rsid w:val="00597024"/>
    <w:rsid w:val="005A00F9"/>
    <w:rsid w:val="005A0274"/>
    <w:rsid w:val="005A05E0"/>
    <w:rsid w:val="005A08CF"/>
    <w:rsid w:val="005A095C"/>
    <w:rsid w:val="005A2604"/>
    <w:rsid w:val="005A34F3"/>
    <w:rsid w:val="005A5CFE"/>
    <w:rsid w:val="005A669D"/>
    <w:rsid w:val="005A7079"/>
    <w:rsid w:val="005A75D8"/>
    <w:rsid w:val="005B6DC2"/>
    <w:rsid w:val="005B713E"/>
    <w:rsid w:val="005C03B6"/>
    <w:rsid w:val="005C04F5"/>
    <w:rsid w:val="005C27E7"/>
    <w:rsid w:val="005C348E"/>
    <w:rsid w:val="005C50B9"/>
    <w:rsid w:val="005C62BB"/>
    <w:rsid w:val="005C68E1"/>
    <w:rsid w:val="005D0180"/>
    <w:rsid w:val="005D1217"/>
    <w:rsid w:val="005D3763"/>
    <w:rsid w:val="005D55E1"/>
    <w:rsid w:val="005D5D02"/>
    <w:rsid w:val="005D797F"/>
    <w:rsid w:val="005E16AF"/>
    <w:rsid w:val="005E19F7"/>
    <w:rsid w:val="005E1D84"/>
    <w:rsid w:val="005E4F04"/>
    <w:rsid w:val="005E5629"/>
    <w:rsid w:val="005E5D75"/>
    <w:rsid w:val="005E62C2"/>
    <w:rsid w:val="005E6C71"/>
    <w:rsid w:val="005F0963"/>
    <w:rsid w:val="005F1E03"/>
    <w:rsid w:val="005F262A"/>
    <w:rsid w:val="005F2824"/>
    <w:rsid w:val="005F2EBA"/>
    <w:rsid w:val="005F35ED"/>
    <w:rsid w:val="005F46D4"/>
    <w:rsid w:val="005F7812"/>
    <w:rsid w:val="005F79A2"/>
    <w:rsid w:val="005F7A88"/>
    <w:rsid w:val="0060161B"/>
    <w:rsid w:val="00601745"/>
    <w:rsid w:val="0060360A"/>
    <w:rsid w:val="00603A1A"/>
    <w:rsid w:val="00603DD5"/>
    <w:rsid w:val="006046D5"/>
    <w:rsid w:val="00604788"/>
    <w:rsid w:val="00606857"/>
    <w:rsid w:val="00607A93"/>
    <w:rsid w:val="00607CBA"/>
    <w:rsid w:val="00610C08"/>
    <w:rsid w:val="006111E1"/>
    <w:rsid w:val="00611F74"/>
    <w:rsid w:val="0061444E"/>
    <w:rsid w:val="00614911"/>
    <w:rsid w:val="00615772"/>
    <w:rsid w:val="00615EC7"/>
    <w:rsid w:val="00621256"/>
    <w:rsid w:val="00621FC1"/>
    <w:rsid w:val="00621FCC"/>
    <w:rsid w:val="00622E4B"/>
    <w:rsid w:val="0062435F"/>
    <w:rsid w:val="00625016"/>
    <w:rsid w:val="0062502D"/>
    <w:rsid w:val="00625589"/>
    <w:rsid w:val="00627229"/>
    <w:rsid w:val="00627D2D"/>
    <w:rsid w:val="00630FF9"/>
    <w:rsid w:val="00631074"/>
    <w:rsid w:val="006319A4"/>
    <w:rsid w:val="00633162"/>
    <w:rsid w:val="006333DA"/>
    <w:rsid w:val="00633486"/>
    <w:rsid w:val="0063363F"/>
    <w:rsid w:val="00634351"/>
    <w:rsid w:val="00634EAD"/>
    <w:rsid w:val="00635134"/>
    <w:rsid w:val="006356E2"/>
    <w:rsid w:val="0063711A"/>
    <w:rsid w:val="006407CD"/>
    <w:rsid w:val="006410B9"/>
    <w:rsid w:val="0064124A"/>
    <w:rsid w:val="00641445"/>
    <w:rsid w:val="00641F01"/>
    <w:rsid w:val="006422E9"/>
    <w:rsid w:val="00642A65"/>
    <w:rsid w:val="00643082"/>
    <w:rsid w:val="0064372F"/>
    <w:rsid w:val="00645DCE"/>
    <w:rsid w:val="00646564"/>
    <w:rsid w:val="006465AC"/>
    <w:rsid w:val="006465BF"/>
    <w:rsid w:val="00647A5D"/>
    <w:rsid w:val="00653401"/>
    <w:rsid w:val="00653B22"/>
    <w:rsid w:val="00655F54"/>
    <w:rsid w:val="00657BF4"/>
    <w:rsid w:val="006603FB"/>
    <w:rsid w:val="006608DF"/>
    <w:rsid w:val="006614D4"/>
    <w:rsid w:val="006623AC"/>
    <w:rsid w:val="00663485"/>
    <w:rsid w:val="006642BF"/>
    <w:rsid w:val="00664837"/>
    <w:rsid w:val="006663C8"/>
    <w:rsid w:val="00666641"/>
    <w:rsid w:val="00666B81"/>
    <w:rsid w:val="006678AF"/>
    <w:rsid w:val="006701EF"/>
    <w:rsid w:val="00671B5F"/>
    <w:rsid w:val="00673247"/>
    <w:rsid w:val="00673BA5"/>
    <w:rsid w:val="00674D50"/>
    <w:rsid w:val="00674DDC"/>
    <w:rsid w:val="00676347"/>
    <w:rsid w:val="00680058"/>
    <w:rsid w:val="006810B0"/>
    <w:rsid w:val="00681F9F"/>
    <w:rsid w:val="0068289B"/>
    <w:rsid w:val="006840EA"/>
    <w:rsid w:val="006844E2"/>
    <w:rsid w:val="00685267"/>
    <w:rsid w:val="006860A5"/>
    <w:rsid w:val="0068723F"/>
    <w:rsid w:val="006872AE"/>
    <w:rsid w:val="00690082"/>
    <w:rsid w:val="00690252"/>
    <w:rsid w:val="00691A08"/>
    <w:rsid w:val="00693F9F"/>
    <w:rsid w:val="006946BB"/>
    <w:rsid w:val="00694966"/>
    <w:rsid w:val="00694F82"/>
    <w:rsid w:val="006969FA"/>
    <w:rsid w:val="006A1761"/>
    <w:rsid w:val="006A35D5"/>
    <w:rsid w:val="006A6702"/>
    <w:rsid w:val="006A6DBE"/>
    <w:rsid w:val="006A748A"/>
    <w:rsid w:val="006A782F"/>
    <w:rsid w:val="006B0034"/>
    <w:rsid w:val="006B00A9"/>
    <w:rsid w:val="006B09F3"/>
    <w:rsid w:val="006B2D49"/>
    <w:rsid w:val="006B2F91"/>
    <w:rsid w:val="006B6C15"/>
    <w:rsid w:val="006C308A"/>
    <w:rsid w:val="006C3E04"/>
    <w:rsid w:val="006C419E"/>
    <w:rsid w:val="006C4918"/>
    <w:rsid w:val="006C4A31"/>
    <w:rsid w:val="006C562E"/>
    <w:rsid w:val="006C5AC2"/>
    <w:rsid w:val="006C6AFB"/>
    <w:rsid w:val="006C7132"/>
    <w:rsid w:val="006D2735"/>
    <w:rsid w:val="006D2A28"/>
    <w:rsid w:val="006D45B2"/>
    <w:rsid w:val="006D4A5F"/>
    <w:rsid w:val="006D4FCF"/>
    <w:rsid w:val="006E0FCC"/>
    <w:rsid w:val="006E1E96"/>
    <w:rsid w:val="006E5E21"/>
    <w:rsid w:val="006E5FF2"/>
    <w:rsid w:val="006F2648"/>
    <w:rsid w:val="006F2F10"/>
    <w:rsid w:val="006F482B"/>
    <w:rsid w:val="006F6311"/>
    <w:rsid w:val="006F65FB"/>
    <w:rsid w:val="006F668C"/>
    <w:rsid w:val="006F7A04"/>
    <w:rsid w:val="00700796"/>
    <w:rsid w:val="007008AD"/>
    <w:rsid w:val="007009C7"/>
    <w:rsid w:val="00700EB6"/>
    <w:rsid w:val="00701952"/>
    <w:rsid w:val="00702556"/>
    <w:rsid w:val="0070277E"/>
    <w:rsid w:val="00702CDA"/>
    <w:rsid w:val="00703704"/>
    <w:rsid w:val="00704156"/>
    <w:rsid w:val="00704B38"/>
    <w:rsid w:val="007069FC"/>
    <w:rsid w:val="0071018C"/>
    <w:rsid w:val="00710340"/>
    <w:rsid w:val="00711221"/>
    <w:rsid w:val="00712675"/>
    <w:rsid w:val="00713808"/>
    <w:rsid w:val="007151B6"/>
    <w:rsid w:val="0071520D"/>
    <w:rsid w:val="00715A43"/>
    <w:rsid w:val="00715EB8"/>
    <w:rsid w:val="00715EDB"/>
    <w:rsid w:val="007160D5"/>
    <w:rsid w:val="007163FB"/>
    <w:rsid w:val="00717C2E"/>
    <w:rsid w:val="00717D95"/>
    <w:rsid w:val="007204FA"/>
    <w:rsid w:val="007213B3"/>
    <w:rsid w:val="0072457F"/>
    <w:rsid w:val="00725406"/>
    <w:rsid w:val="0072621B"/>
    <w:rsid w:val="0072698F"/>
    <w:rsid w:val="00730555"/>
    <w:rsid w:val="007312CC"/>
    <w:rsid w:val="0073155B"/>
    <w:rsid w:val="007331B4"/>
    <w:rsid w:val="00734C36"/>
    <w:rsid w:val="00735C71"/>
    <w:rsid w:val="00736A64"/>
    <w:rsid w:val="00737F6A"/>
    <w:rsid w:val="007402AB"/>
    <w:rsid w:val="007410B6"/>
    <w:rsid w:val="007417C7"/>
    <w:rsid w:val="00744C6F"/>
    <w:rsid w:val="007457F6"/>
    <w:rsid w:val="00745ABB"/>
    <w:rsid w:val="00746172"/>
    <w:rsid w:val="00746E38"/>
    <w:rsid w:val="00747CD5"/>
    <w:rsid w:val="00751520"/>
    <w:rsid w:val="007534A3"/>
    <w:rsid w:val="00753B51"/>
    <w:rsid w:val="007541CD"/>
    <w:rsid w:val="007542B0"/>
    <w:rsid w:val="00754FBF"/>
    <w:rsid w:val="00755A9C"/>
    <w:rsid w:val="00756629"/>
    <w:rsid w:val="007575D2"/>
    <w:rsid w:val="00757B4F"/>
    <w:rsid w:val="00757B6A"/>
    <w:rsid w:val="007610E0"/>
    <w:rsid w:val="007621AA"/>
    <w:rsid w:val="007625B3"/>
    <w:rsid w:val="0076260A"/>
    <w:rsid w:val="00762724"/>
    <w:rsid w:val="00763269"/>
    <w:rsid w:val="00764A67"/>
    <w:rsid w:val="00765FA4"/>
    <w:rsid w:val="00770F6B"/>
    <w:rsid w:val="00771883"/>
    <w:rsid w:val="00772656"/>
    <w:rsid w:val="007727C9"/>
    <w:rsid w:val="00774EF9"/>
    <w:rsid w:val="00775496"/>
    <w:rsid w:val="00775602"/>
    <w:rsid w:val="00776DC2"/>
    <w:rsid w:val="00780122"/>
    <w:rsid w:val="0078214B"/>
    <w:rsid w:val="00782EE0"/>
    <w:rsid w:val="00784420"/>
    <w:rsid w:val="0078498A"/>
    <w:rsid w:val="00791E57"/>
    <w:rsid w:val="00792207"/>
    <w:rsid w:val="00792862"/>
    <w:rsid w:val="00792B41"/>
    <w:rsid w:val="00792B64"/>
    <w:rsid w:val="00792E29"/>
    <w:rsid w:val="0079379A"/>
    <w:rsid w:val="00794953"/>
    <w:rsid w:val="00794C81"/>
    <w:rsid w:val="0079750A"/>
    <w:rsid w:val="007A1F2F"/>
    <w:rsid w:val="007A2A5C"/>
    <w:rsid w:val="007A5150"/>
    <w:rsid w:val="007A51B5"/>
    <w:rsid w:val="007A5373"/>
    <w:rsid w:val="007A53DB"/>
    <w:rsid w:val="007A789F"/>
    <w:rsid w:val="007B2AEE"/>
    <w:rsid w:val="007B75BC"/>
    <w:rsid w:val="007C0954"/>
    <w:rsid w:val="007C0BD6"/>
    <w:rsid w:val="007C10B4"/>
    <w:rsid w:val="007C1563"/>
    <w:rsid w:val="007C3806"/>
    <w:rsid w:val="007C59F7"/>
    <w:rsid w:val="007C5BB7"/>
    <w:rsid w:val="007C76D7"/>
    <w:rsid w:val="007C778C"/>
    <w:rsid w:val="007D0258"/>
    <w:rsid w:val="007D07D5"/>
    <w:rsid w:val="007D1256"/>
    <w:rsid w:val="007D1C64"/>
    <w:rsid w:val="007D32DD"/>
    <w:rsid w:val="007D4BAB"/>
    <w:rsid w:val="007D5413"/>
    <w:rsid w:val="007D5FEC"/>
    <w:rsid w:val="007D6DCE"/>
    <w:rsid w:val="007D72C4"/>
    <w:rsid w:val="007D7312"/>
    <w:rsid w:val="007E2CFE"/>
    <w:rsid w:val="007E57D0"/>
    <w:rsid w:val="007E59C9"/>
    <w:rsid w:val="007F0072"/>
    <w:rsid w:val="007F16F7"/>
    <w:rsid w:val="007F2D2F"/>
    <w:rsid w:val="007F2EB6"/>
    <w:rsid w:val="007F54C3"/>
    <w:rsid w:val="00801968"/>
    <w:rsid w:val="00802949"/>
    <w:rsid w:val="00802F4F"/>
    <w:rsid w:val="0080301E"/>
    <w:rsid w:val="00803230"/>
    <w:rsid w:val="0080365F"/>
    <w:rsid w:val="00803E54"/>
    <w:rsid w:val="0080613E"/>
    <w:rsid w:val="00806B5A"/>
    <w:rsid w:val="00807406"/>
    <w:rsid w:val="00807EB5"/>
    <w:rsid w:val="00810194"/>
    <w:rsid w:val="0081184D"/>
    <w:rsid w:val="0081239D"/>
    <w:rsid w:val="00812BE5"/>
    <w:rsid w:val="00812DC0"/>
    <w:rsid w:val="008156AD"/>
    <w:rsid w:val="00817429"/>
    <w:rsid w:val="00820A5D"/>
    <w:rsid w:val="00821514"/>
    <w:rsid w:val="0082183A"/>
    <w:rsid w:val="00821E35"/>
    <w:rsid w:val="00824591"/>
    <w:rsid w:val="00824AED"/>
    <w:rsid w:val="00825F99"/>
    <w:rsid w:val="00826CE7"/>
    <w:rsid w:val="0082749A"/>
    <w:rsid w:val="0082752A"/>
    <w:rsid w:val="00827820"/>
    <w:rsid w:val="00827B5A"/>
    <w:rsid w:val="00831B8B"/>
    <w:rsid w:val="00833884"/>
    <w:rsid w:val="0083405D"/>
    <w:rsid w:val="00834304"/>
    <w:rsid w:val="008352D4"/>
    <w:rsid w:val="00836181"/>
    <w:rsid w:val="00836792"/>
    <w:rsid w:val="00836DB9"/>
    <w:rsid w:val="00837C67"/>
    <w:rsid w:val="008415B0"/>
    <w:rsid w:val="00842028"/>
    <w:rsid w:val="00842A63"/>
    <w:rsid w:val="008434C4"/>
    <w:rsid w:val="008436B8"/>
    <w:rsid w:val="00845589"/>
    <w:rsid w:val="008460B6"/>
    <w:rsid w:val="00846603"/>
    <w:rsid w:val="00850477"/>
    <w:rsid w:val="00850C9D"/>
    <w:rsid w:val="00852390"/>
    <w:rsid w:val="00852B59"/>
    <w:rsid w:val="00853C25"/>
    <w:rsid w:val="00856272"/>
    <w:rsid w:val="008563FF"/>
    <w:rsid w:val="0086018B"/>
    <w:rsid w:val="00860D6F"/>
    <w:rsid w:val="008611DD"/>
    <w:rsid w:val="008620DE"/>
    <w:rsid w:val="00862113"/>
    <w:rsid w:val="0086328C"/>
    <w:rsid w:val="0086622E"/>
    <w:rsid w:val="00866867"/>
    <w:rsid w:val="00867D17"/>
    <w:rsid w:val="0087091E"/>
    <w:rsid w:val="00872257"/>
    <w:rsid w:val="008736CD"/>
    <w:rsid w:val="00874C67"/>
    <w:rsid w:val="00874C71"/>
    <w:rsid w:val="00874DED"/>
    <w:rsid w:val="008753E6"/>
    <w:rsid w:val="0087738C"/>
    <w:rsid w:val="008802AF"/>
    <w:rsid w:val="00880D17"/>
    <w:rsid w:val="00881926"/>
    <w:rsid w:val="0088318F"/>
    <w:rsid w:val="0088331D"/>
    <w:rsid w:val="00884908"/>
    <w:rsid w:val="008852B0"/>
    <w:rsid w:val="00885718"/>
    <w:rsid w:val="00885AE7"/>
    <w:rsid w:val="008862DB"/>
    <w:rsid w:val="00886B60"/>
    <w:rsid w:val="008876D7"/>
    <w:rsid w:val="00887889"/>
    <w:rsid w:val="00887D1C"/>
    <w:rsid w:val="00887FBF"/>
    <w:rsid w:val="00891046"/>
    <w:rsid w:val="0089114A"/>
    <w:rsid w:val="0089159A"/>
    <w:rsid w:val="008920FF"/>
    <w:rsid w:val="008926E8"/>
    <w:rsid w:val="00894F19"/>
    <w:rsid w:val="0089573D"/>
    <w:rsid w:val="00896A10"/>
    <w:rsid w:val="008971B5"/>
    <w:rsid w:val="008A13DF"/>
    <w:rsid w:val="008A1673"/>
    <w:rsid w:val="008A2FBF"/>
    <w:rsid w:val="008A5D26"/>
    <w:rsid w:val="008A68A9"/>
    <w:rsid w:val="008A6B13"/>
    <w:rsid w:val="008A6ECB"/>
    <w:rsid w:val="008B025B"/>
    <w:rsid w:val="008B0BF9"/>
    <w:rsid w:val="008B16F9"/>
    <w:rsid w:val="008B1DC7"/>
    <w:rsid w:val="008B20EA"/>
    <w:rsid w:val="008B2866"/>
    <w:rsid w:val="008B3859"/>
    <w:rsid w:val="008B3C15"/>
    <w:rsid w:val="008B436D"/>
    <w:rsid w:val="008B45AD"/>
    <w:rsid w:val="008B4E0A"/>
    <w:rsid w:val="008B4E49"/>
    <w:rsid w:val="008B60D6"/>
    <w:rsid w:val="008B7712"/>
    <w:rsid w:val="008B78D4"/>
    <w:rsid w:val="008B7B26"/>
    <w:rsid w:val="008C2682"/>
    <w:rsid w:val="008C3524"/>
    <w:rsid w:val="008C4061"/>
    <w:rsid w:val="008C4229"/>
    <w:rsid w:val="008C55B8"/>
    <w:rsid w:val="008C5B63"/>
    <w:rsid w:val="008C5BE0"/>
    <w:rsid w:val="008C6EF5"/>
    <w:rsid w:val="008C7233"/>
    <w:rsid w:val="008C76C3"/>
    <w:rsid w:val="008D1F82"/>
    <w:rsid w:val="008D2434"/>
    <w:rsid w:val="008D3831"/>
    <w:rsid w:val="008D3EED"/>
    <w:rsid w:val="008D4527"/>
    <w:rsid w:val="008E085A"/>
    <w:rsid w:val="008E15E5"/>
    <w:rsid w:val="008E171D"/>
    <w:rsid w:val="008E2138"/>
    <w:rsid w:val="008E2238"/>
    <w:rsid w:val="008E2785"/>
    <w:rsid w:val="008E4054"/>
    <w:rsid w:val="008E467D"/>
    <w:rsid w:val="008E5FB3"/>
    <w:rsid w:val="008E6408"/>
    <w:rsid w:val="008E78A3"/>
    <w:rsid w:val="008E7C12"/>
    <w:rsid w:val="008F0654"/>
    <w:rsid w:val="008F06CB"/>
    <w:rsid w:val="008F0B82"/>
    <w:rsid w:val="008F2E83"/>
    <w:rsid w:val="008F2FD5"/>
    <w:rsid w:val="008F612A"/>
    <w:rsid w:val="008F6F97"/>
    <w:rsid w:val="0090293D"/>
    <w:rsid w:val="009034DE"/>
    <w:rsid w:val="00903C72"/>
    <w:rsid w:val="00904B1A"/>
    <w:rsid w:val="00905156"/>
    <w:rsid w:val="00905396"/>
    <w:rsid w:val="0090605D"/>
    <w:rsid w:val="00906419"/>
    <w:rsid w:val="00906BBF"/>
    <w:rsid w:val="00907DBD"/>
    <w:rsid w:val="00912889"/>
    <w:rsid w:val="00913A42"/>
    <w:rsid w:val="00913C39"/>
    <w:rsid w:val="00914167"/>
    <w:rsid w:val="009143DB"/>
    <w:rsid w:val="00915065"/>
    <w:rsid w:val="00917CE5"/>
    <w:rsid w:val="009217C0"/>
    <w:rsid w:val="00923513"/>
    <w:rsid w:val="00925241"/>
    <w:rsid w:val="00925CEC"/>
    <w:rsid w:val="0092639D"/>
    <w:rsid w:val="00926A3F"/>
    <w:rsid w:val="009273D4"/>
    <w:rsid w:val="0092794E"/>
    <w:rsid w:val="00930D30"/>
    <w:rsid w:val="00930D76"/>
    <w:rsid w:val="00931C2C"/>
    <w:rsid w:val="00932738"/>
    <w:rsid w:val="009329AC"/>
    <w:rsid w:val="009332A2"/>
    <w:rsid w:val="00935497"/>
    <w:rsid w:val="00935869"/>
    <w:rsid w:val="00937598"/>
    <w:rsid w:val="0093790B"/>
    <w:rsid w:val="00940B22"/>
    <w:rsid w:val="00940F31"/>
    <w:rsid w:val="00943664"/>
    <w:rsid w:val="00943751"/>
    <w:rsid w:val="0094494B"/>
    <w:rsid w:val="00945E14"/>
    <w:rsid w:val="00946DD0"/>
    <w:rsid w:val="0095030E"/>
    <w:rsid w:val="00950494"/>
    <w:rsid w:val="0095083D"/>
    <w:rsid w:val="009509E6"/>
    <w:rsid w:val="00952018"/>
    <w:rsid w:val="00952406"/>
    <w:rsid w:val="00952800"/>
    <w:rsid w:val="00952D92"/>
    <w:rsid w:val="0095300D"/>
    <w:rsid w:val="00956563"/>
    <w:rsid w:val="00956812"/>
    <w:rsid w:val="0095719A"/>
    <w:rsid w:val="00957983"/>
    <w:rsid w:val="00960671"/>
    <w:rsid w:val="009623E9"/>
    <w:rsid w:val="00963040"/>
    <w:rsid w:val="00963EEB"/>
    <w:rsid w:val="009648BC"/>
    <w:rsid w:val="00964C2F"/>
    <w:rsid w:val="00964C8D"/>
    <w:rsid w:val="0096536A"/>
    <w:rsid w:val="00965F88"/>
    <w:rsid w:val="00967178"/>
    <w:rsid w:val="00967CEB"/>
    <w:rsid w:val="00970FAB"/>
    <w:rsid w:val="00975155"/>
    <w:rsid w:val="009760C5"/>
    <w:rsid w:val="009762DB"/>
    <w:rsid w:val="00977422"/>
    <w:rsid w:val="009776DE"/>
    <w:rsid w:val="00980A84"/>
    <w:rsid w:val="009817F1"/>
    <w:rsid w:val="00981EA4"/>
    <w:rsid w:val="0098225B"/>
    <w:rsid w:val="00984939"/>
    <w:rsid w:val="00984E03"/>
    <w:rsid w:val="009852BC"/>
    <w:rsid w:val="00987E85"/>
    <w:rsid w:val="00992371"/>
    <w:rsid w:val="00992EED"/>
    <w:rsid w:val="00993E8C"/>
    <w:rsid w:val="00995C58"/>
    <w:rsid w:val="00996981"/>
    <w:rsid w:val="009A0D12"/>
    <w:rsid w:val="009A1987"/>
    <w:rsid w:val="009A26D8"/>
    <w:rsid w:val="009A2BEE"/>
    <w:rsid w:val="009A511B"/>
    <w:rsid w:val="009A5289"/>
    <w:rsid w:val="009A59C3"/>
    <w:rsid w:val="009A5B22"/>
    <w:rsid w:val="009A7A53"/>
    <w:rsid w:val="009B0402"/>
    <w:rsid w:val="009B0B75"/>
    <w:rsid w:val="009B0EDB"/>
    <w:rsid w:val="009B16DF"/>
    <w:rsid w:val="009B2B1B"/>
    <w:rsid w:val="009B4452"/>
    <w:rsid w:val="009B4BCE"/>
    <w:rsid w:val="009B4CB2"/>
    <w:rsid w:val="009B6701"/>
    <w:rsid w:val="009B68B3"/>
    <w:rsid w:val="009B6EF7"/>
    <w:rsid w:val="009B7000"/>
    <w:rsid w:val="009B739C"/>
    <w:rsid w:val="009C04EC"/>
    <w:rsid w:val="009C061D"/>
    <w:rsid w:val="009C1AA5"/>
    <w:rsid w:val="009C212C"/>
    <w:rsid w:val="009C328C"/>
    <w:rsid w:val="009C34D0"/>
    <w:rsid w:val="009C4444"/>
    <w:rsid w:val="009C58A3"/>
    <w:rsid w:val="009C5D0C"/>
    <w:rsid w:val="009C79AD"/>
    <w:rsid w:val="009C7CA6"/>
    <w:rsid w:val="009D0696"/>
    <w:rsid w:val="009D0CD4"/>
    <w:rsid w:val="009D3316"/>
    <w:rsid w:val="009D43E8"/>
    <w:rsid w:val="009D55AA"/>
    <w:rsid w:val="009D5BE5"/>
    <w:rsid w:val="009D5DCF"/>
    <w:rsid w:val="009D5EB0"/>
    <w:rsid w:val="009E3E77"/>
    <w:rsid w:val="009E3FAB"/>
    <w:rsid w:val="009E50E4"/>
    <w:rsid w:val="009E5B3F"/>
    <w:rsid w:val="009E76DC"/>
    <w:rsid w:val="009E7D90"/>
    <w:rsid w:val="009F0457"/>
    <w:rsid w:val="009F1AB0"/>
    <w:rsid w:val="009F501D"/>
    <w:rsid w:val="009F67C7"/>
    <w:rsid w:val="00A003DA"/>
    <w:rsid w:val="00A01405"/>
    <w:rsid w:val="00A039D5"/>
    <w:rsid w:val="00A046AD"/>
    <w:rsid w:val="00A05D0C"/>
    <w:rsid w:val="00A078AD"/>
    <w:rsid w:val="00A079C1"/>
    <w:rsid w:val="00A12260"/>
    <w:rsid w:val="00A12520"/>
    <w:rsid w:val="00A130FD"/>
    <w:rsid w:val="00A13D6D"/>
    <w:rsid w:val="00A14769"/>
    <w:rsid w:val="00A152B4"/>
    <w:rsid w:val="00A16151"/>
    <w:rsid w:val="00A16EC6"/>
    <w:rsid w:val="00A17C06"/>
    <w:rsid w:val="00A20BDF"/>
    <w:rsid w:val="00A21162"/>
    <w:rsid w:val="00A2126E"/>
    <w:rsid w:val="00A21706"/>
    <w:rsid w:val="00A24FCC"/>
    <w:rsid w:val="00A256AC"/>
    <w:rsid w:val="00A26A90"/>
    <w:rsid w:val="00A26B27"/>
    <w:rsid w:val="00A30E4F"/>
    <w:rsid w:val="00A31A5F"/>
    <w:rsid w:val="00A31F1E"/>
    <w:rsid w:val="00A32253"/>
    <w:rsid w:val="00A32E6F"/>
    <w:rsid w:val="00A33017"/>
    <w:rsid w:val="00A3310E"/>
    <w:rsid w:val="00A333A0"/>
    <w:rsid w:val="00A369AE"/>
    <w:rsid w:val="00A37E70"/>
    <w:rsid w:val="00A4065E"/>
    <w:rsid w:val="00A41C5D"/>
    <w:rsid w:val="00A437E1"/>
    <w:rsid w:val="00A453BD"/>
    <w:rsid w:val="00A4685B"/>
    <w:rsid w:val="00A4685E"/>
    <w:rsid w:val="00A50CD4"/>
    <w:rsid w:val="00A51191"/>
    <w:rsid w:val="00A5170B"/>
    <w:rsid w:val="00A52684"/>
    <w:rsid w:val="00A528A5"/>
    <w:rsid w:val="00A546C3"/>
    <w:rsid w:val="00A54B4E"/>
    <w:rsid w:val="00A56D62"/>
    <w:rsid w:val="00A56F07"/>
    <w:rsid w:val="00A5762C"/>
    <w:rsid w:val="00A600FC"/>
    <w:rsid w:val="00A60BCA"/>
    <w:rsid w:val="00A612A5"/>
    <w:rsid w:val="00A638DA"/>
    <w:rsid w:val="00A639C3"/>
    <w:rsid w:val="00A65B41"/>
    <w:rsid w:val="00A65E00"/>
    <w:rsid w:val="00A66A78"/>
    <w:rsid w:val="00A6773A"/>
    <w:rsid w:val="00A67BDE"/>
    <w:rsid w:val="00A72755"/>
    <w:rsid w:val="00A73529"/>
    <w:rsid w:val="00A7436E"/>
    <w:rsid w:val="00A74A82"/>
    <w:rsid w:val="00A74E96"/>
    <w:rsid w:val="00A75A8E"/>
    <w:rsid w:val="00A762B3"/>
    <w:rsid w:val="00A778AB"/>
    <w:rsid w:val="00A8039A"/>
    <w:rsid w:val="00A824DD"/>
    <w:rsid w:val="00A83369"/>
    <w:rsid w:val="00A83676"/>
    <w:rsid w:val="00A83B7B"/>
    <w:rsid w:val="00A84235"/>
    <w:rsid w:val="00A84274"/>
    <w:rsid w:val="00A850F3"/>
    <w:rsid w:val="00A864E3"/>
    <w:rsid w:val="00A93931"/>
    <w:rsid w:val="00A94574"/>
    <w:rsid w:val="00A95936"/>
    <w:rsid w:val="00A96265"/>
    <w:rsid w:val="00A97084"/>
    <w:rsid w:val="00AA0122"/>
    <w:rsid w:val="00AA0DC0"/>
    <w:rsid w:val="00AA1C2C"/>
    <w:rsid w:val="00AA35F6"/>
    <w:rsid w:val="00AA4744"/>
    <w:rsid w:val="00AA6489"/>
    <w:rsid w:val="00AA667C"/>
    <w:rsid w:val="00AA6E91"/>
    <w:rsid w:val="00AA7439"/>
    <w:rsid w:val="00AB01A1"/>
    <w:rsid w:val="00AB034C"/>
    <w:rsid w:val="00AB047E"/>
    <w:rsid w:val="00AB0B0A"/>
    <w:rsid w:val="00AB0BB7"/>
    <w:rsid w:val="00AB22C6"/>
    <w:rsid w:val="00AB2AD0"/>
    <w:rsid w:val="00AB5160"/>
    <w:rsid w:val="00AB53A6"/>
    <w:rsid w:val="00AB67FC"/>
    <w:rsid w:val="00AB7BF5"/>
    <w:rsid w:val="00AC00F2"/>
    <w:rsid w:val="00AC0D3F"/>
    <w:rsid w:val="00AC1069"/>
    <w:rsid w:val="00AC215D"/>
    <w:rsid w:val="00AC2337"/>
    <w:rsid w:val="00AC305C"/>
    <w:rsid w:val="00AC31B5"/>
    <w:rsid w:val="00AC3350"/>
    <w:rsid w:val="00AC4E92"/>
    <w:rsid w:val="00AC4EA1"/>
    <w:rsid w:val="00AC5381"/>
    <w:rsid w:val="00AC5920"/>
    <w:rsid w:val="00AC5970"/>
    <w:rsid w:val="00AC7050"/>
    <w:rsid w:val="00AD0E65"/>
    <w:rsid w:val="00AD2BF2"/>
    <w:rsid w:val="00AD4E90"/>
    <w:rsid w:val="00AD5422"/>
    <w:rsid w:val="00AE0E86"/>
    <w:rsid w:val="00AE1967"/>
    <w:rsid w:val="00AE1B8A"/>
    <w:rsid w:val="00AE25F2"/>
    <w:rsid w:val="00AE4179"/>
    <w:rsid w:val="00AE433D"/>
    <w:rsid w:val="00AE4425"/>
    <w:rsid w:val="00AE4FBE"/>
    <w:rsid w:val="00AE5343"/>
    <w:rsid w:val="00AE650F"/>
    <w:rsid w:val="00AE6555"/>
    <w:rsid w:val="00AE7D16"/>
    <w:rsid w:val="00AF23CC"/>
    <w:rsid w:val="00AF406D"/>
    <w:rsid w:val="00AF4834"/>
    <w:rsid w:val="00AF4CAA"/>
    <w:rsid w:val="00AF571A"/>
    <w:rsid w:val="00AF60A0"/>
    <w:rsid w:val="00AF67FC"/>
    <w:rsid w:val="00AF785B"/>
    <w:rsid w:val="00AF7DF5"/>
    <w:rsid w:val="00B006E5"/>
    <w:rsid w:val="00B00A8B"/>
    <w:rsid w:val="00B015F2"/>
    <w:rsid w:val="00B01930"/>
    <w:rsid w:val="00B024C2"/>
    <w:rsid w:val="00B036DD"/>
    <w:rsid w:val="00B04B4D"/>
    <w:rsid w:val="00B069FD"/>
    <w:rsid w:val="00B07700"/>
    <w:rsid w:val="00B07B6E"/>
    <w:rsid w:val="00B109A7"/>
    <w:rsid w:val="00B13921"/>
    <w:rsid w:val="00B1528C"/>
    <w:rsid w:val="00B15AA5"/>
    <w:rsid w:val="00B15C78"/>
    <w:rsid w:val="00B16ACD"/>
    <w:rsid w:val="00B20D22"/>
    <w:rsid w:val="00B212FC"/>
    <w:rsid w:val="00B21487"/>
    <w:rsid w:val="00B232D1"/>
    <w:rsid w:val="00B23F7D"/>
    <w:rsid w:val="00B24A5B"/>
    <w:rsid w:val="00B24DB5"/>
    <w:rsid w:val="00B30964"/>
    <w:rsid w:val="00B30AEF"/>
    <w:rsid w:val="00B31A88"/>
    <w:rsid w:val="00B31F9E"/>
    <w:rsid w:val="00B3268F"/>
    <w:rsid w:val="00B32C2C"/>
    <w:rsid w:val="00B33A1A"/>
    <w:rsid w:val="00B33C50"/>
    <w:rsid w:val="00B33E6C"/>
    <w:rsid w:val="00B371CC"/>
    <w:rsid w:val="00B41CD9"/>
    <w:rsid w:val="00B426CE"/>
    <w:rsid w:val="00B427E6"/>
    <w:rsid w:val="00B428A6"/>
    <w:rsid w:val="00B43E1F"/>
    <w:rsid w:val="00B444E7"/>
    <w:rsid w:val="00B45A13"/>
    <w:rsid w:val="00B45FBC"/>
    <w:rsid w:val="00B47677"/>
    <w:rsid w:val="00B517C6"/>
    <w:rsid w:val="00B51A7D"/>
    <w:rsid w:val="00B535C2"/>
    <w:rsid w:val="00B53A45"/>
    <w:rsid w:val="00B55544"/>
    <w:rsid w:val="00B5557D"/>
    <w:rsid w:val="00B55EDE"/>
    <w:rsid w:val="00B57721"/>
    <w:rsid w:val="00B6101B"/>
    <w:rsid w:val="00B62546"/>
    <w:rsid w:val="00B631C6"/>
    <w:rsid w:val="00B64097"/>
    <w:rsid w:val="00B642FC"/>
    <w:rsid w:val="00B64D26"/>
    <w:rsid w:val="00B64FBB"/>
    <w:rsid w:val="00B67465"/>
    <w:rsid w:val="00B70E22"/>
    <w:rsid w:val="00B74945"/>
    <w:rsid w:val="00B74D68"/>
    <w:rsid w:val="00B760E3"/>
    <w:rsid w:val="00B774CB"/>
    <w:rsid w:val="00B77CE9"/>
    <w:rsid w:val="00B80402"/>
    <w:rsid w:val="00B80B9A"/>
    <w:rsid w:val="00B81802"/>
    <w:rsid w:val="00B81B93"/>
    <w:rsid w:val="00B82D5E"/>
    <w:rsid w:val="00B830B7"/>
    <w:rsid w:val="00B848EA"/>
    <w:rsid w:val="00B84B2B"/>
    <w:rsid w:val="00B9010F"/>
    <w:rsid w:val="00B90500"/>
    <w:rsid w:val="00B9176C"/>
    <w:rsid w:val="00B935A4"/>
    <w:rsid w:val="00B93F28"/>
    <w:rsid w:val="00B978B7"/>
    <w:rsid w:val="00BA11EA"/>
    <w:rsid w:val="00BA2723"/>
    <w:rsid w:val="00BA2B09"/>
    <w:rsid w:val="00BA561A"/>
    <w:rsid w:val="00BA6071"/>
    <w:rsid w:val="00BA704D"/>
    <w:rsid w:val="00BB0DC6"/>
    <w:rsid w:val="00BB15E4"/>
    <w:rsid w:val="00BB1E19"/>
    <w:rsid w:val="00BB21D1"/>
    <w:rsid w:val="00BB2A7A"/>
    <w:rsid w:val="00BB32F2"/>
    <w:rsid w:val="00BB361C"/>
    <w:rsid w:val="00BB4338"/>
    <w:rsid w:val="00BB4518"/>
    <w:rsid w:val="00BB48BA"/>
    <w:rsid w:val="00BB6C0E"/>
    <w:rsid w:val="00BB6EF6"/>
    <w:rsid w:val="00BB7B38"/>
    <w:rsid w:val="00BC11A1"/>
    <w:rsid w:val="00BC11E5"/>
    <w:rsid w:val="00BC3192"/>
    <w:rsid w:val="00BC4BC6"/>
    <w:rsid w:val="00BC52FD"/>
    <w:rsid w:val="00BC6E62"/>
    <w:rsid w:val="00BC7443"/>
    <w:rsid w:val="00BD0648"/>
    <w:rsid w:val="00BD0862"/>
    <w:rsid w:val="00BD1040"/>
    <w:rsid w:val="00BD2111"/>
    <w:rsid w:val="00BD34AA"/>
    <w:rsid w:val="00BD38AB"/>
    <w:rsid w:val="00BD4EF5"/>
    <w:rsid w:val="00BD532F"/>
    <w:rsid w:val="00BD5AF5"/>
    <w:rsid w:val="00BE0C44"/>
    <w:rsid w:val="00BE1B8B"/>
    <w:rsid w:val="00BE2A18"/>
    <w:rsid w:val="00BE2C01"/>
    <w:rsid w:val="00BE41EC"/>
    <w:rsid w:val="00BE51E8"/>
    <w:rsid w:val="00BE56FB"/>
    <w:rsid w:val="00BE67A6"/>
    <w:rsid w:val="00BE6C85"/>
    <w:rsid w:val="00BE6E71"/>
    <w:rsid w:val="00BF3DDE"/>
    <w:rsid w:val="00BF6467"/>
    <w:rsid w:val="00BF6589"/>
    <w:rsid w:val="00BF6F7F"/>
    <w:rsid w:val="00BF77AA"/>
    <w:rsid w:val="00C0017A"/>
    <w:rsid w:val="00C00647"/>
    <w:rsid w:val="00C01F3B"/>
    <w:rsid w:val="00C02764"/>
    <w:rsid w:val="00C03021"/>
    <w:rsid w:val="00C0415C"/>
    <w:rsid w:val="00C04CEF"/>
    <w:rsid w:val="00C0662F"/>
    <w:rsid w:val="00C100CF"/>
    <w:rsid w:val="00C114D5"/>
    <w:rsid w:val="00C11943"/>
    <w:rsid w:val="00C12E96"/>
    <w:rsid w:val="00C134AA"/>
    <w:rsid w:val="00C14763"/>
    <w:rsid w:val="00C15C04"/>
    <w:rsid w:val="00C16141"/>
    <w:rsid w:val="00C21F00"/>
    <w:rsid w:val="00C2363F"/>
    <w:rsid w:val="00C236C8"/>
    <w:rsid w:val="00C260B0"/>
    <w:rsid w:val="00C260B1"/>
    <w:rsid w:val="00C26E56"/>
    <w:rsid w:val="00C30538"/>
    <w:rsid w:val="00C31406"/>
    <w:rsid w:val="00C344BB"/>
    <w:rsid w:val="00C3564F"/>
    <w:rsid w:val="00C358C6"/>
    <w:rsid w:val="00C36DEC"/>
    <w:rsid w:val="00C36F53"/>
    <w:rsid w:val="00C37194"/>
    <w:rsid w:val="00C379E8"/>
    <w:rsid w:val="00C40637"/>
    <w:rsid w:val="00C40F6C"/>
    <w:rsid w:val="00C425C8"/>
    <w:rsid w:val="00C4345B"/>
    <w:rsid w:val="00C44426"/>
    <w:rsid w:val="00C445F3"/>
    <w:rsid w:val="00C451F4"/>
    <w:rsid w:val="00C4548C"/>
    <w:rsid w:val="00C45EB1"/>
    <w:rsid w:val="00C478AE"/>
    <w:rsid w:val="00C515E1"/>
    <w:rsid w:val="00C516FB"/>
    <w:rsid w:val="00C54A3A"/>
    <w:rsid w:val="00C55566"/>
    <w:rsid w:val="00C56448"/>
    <w:rsid w:val="00C56691"/>
    <w:rsid w:val="00C572EC"/>
    <w:rsid w:val="00C60762"/>
    <w:rsid w:val="00C60D75"/>
    <w:rsid w:val="00C61D9D"/>
    <w:rsid w:val="00C62CE9"/>
    <w:rsid w:val="00C642FA"/>
    <w:rsid w:val="00C667BE"/>
    <w:rsid w:val="00C6766B"/>
    <w:rsid w:val="00C70F40"/>
    <w:rsid w:val="00C70FEB"/>
    <w:rsid w:val="00C72223"/>
    <w:rsid w:val="00C74082"/>
    <w:rsid w:val="00C74DEE"/>
    <w:rsid w:val="00C75FC8"/>
    <w:rsid w:val="00C76417"/>
    <w:rsid w:val="00C771AC"/>
    <w:rsid w:val="00C7726F"/>
    <w:rsid w:val="00C77FEB"/>
    <w:rsid w:val="00C802E2"/>
    <w:rsid w:val="00C807D4"/>
    <w:rsid w:val="00C823DA"/>
    <w:rsid w:val="00C8259F"/>
    <w:rsid w:val="00C82746"/>
    <w:rsid w:val="00C82E09"/>
    <w:rsid w:val="00C8312F"/>
    <w:rsid w:val="00C84C47"/>
    <w:rsid w:val="00C858A4"/>
    <w:rsid w:val="00C8663B"/>
    <w:rsid w:val="00C86AFA"/>
    <w:rsid w:val="00C91318"/>
    <w:rsid w:val="00C9274D"/>
    <w:rsid w:val="00CA372E"/>
    <w:rsid w:val="00CA5854"/>
    <w:rsid w:val="00CA5A34"/>
    <w:rsid w:val="00CA6060"/>
    <w:rsid w:val="00CA6D04"/>
    <w:rsid w:val="00CA723E"/>
    <w:rsid w:val="00CA7294"/>
    <w:rsid w:val="00CB0FAD"/>
    <w:rsid w:val="00CB18D0"/>
    <w:rsid w:val="00CB1C8A"/>
    <w:rsid w:val="00CB2358"/>
    <w:rsid w:val="00CB24F5"/>
    <w:rsid w:val="00CB2663"/>
    <w:rsid w:val="00CB3BBE"/>
    <w:rsid w:val="00CB40B3"/>
    <w:rsid w:val="00CB4616"/>
    <w:rsid w:val="00CB59E9"/>
    <w:rsid w:val="00CB609E"/>
    <w:rsid w:val="00CB64FE"/>
    <w:rsid w:val="00CB7553"/>
    <w:rsid w:val="00CB7986"/>
    <w:rsid w:val="00CC0D6A"/>
    <w:rsid w:val="00CC2A56"/>
    <w:rsid w:val="00CC31FF"/>
    <w:rsid w:val="00CC3831"/>
    <w:rsid w:val="00CC3E3D"/>
    <w:rsid w:val="00CC519B"/>
    <w:rsid w:val="00CC6D21"/>
    <w:rsid w:val="00CD12C1"/>
    <w:rsid w:val="00CD214E"/>
    <w:rsid w:val="00CD4132"/>
    <w:rsid w:val="00CD46FA"/>
    <w:rsid w:val="00CD5973"/>
    <w:rsid w:val="00CE31A6"/>
    <w:rsid w:val="00CE762B"/>
    <w:rsid w:val="00CE7719"/>
    <w:rsid w:val="00CF04D4"/>
    <w:rsid w:val="00CF09AA"/>
    <w:rsid w:val="00CF1A65"/>
    <w:rsid w:val="00CF2ED6"/>
    <w:rsid w:val="00CF3833"/>
    <w:rsid w:val="00CF4813"/>
    <w:rsid w:val="00CF5010"/>
    <w:rsid w:val="00CF5233"/>
    <w:rsid w:val="00CF57EF"/>
    <w:rsid w:val="00CF65D8"/>
    <w:rsid w:val="00D00C3E"/>
    <w:rsid w:val="00D019E8"/>
    <w:rsid w:val="00D029B8"/>
    <w:rsid w:val="00D02F60"/>
    <w:rsid w:val="00D0464E"/>
    <w:rsid w:val="00D04721"/>
    <w:rsid w:val="00D04A96"/>
    <w:rsid w:val="00D05619"/>
    <w:rsid w:val="00D07A7B"/>
    <w:rsid w:val="00D1008C"/>
    <w:rsid w:val="00D10384"/>
    <w:rsid w:val="00D107FC"/>
    <w:rsid w:val="00D10AFB"/>
    <w:rsid w:val="00D10DFD"/>
    <w:rsid w:val="00D10E06"/>
    <w:rsid w:val="00D10FE2"/>
    <w:rsid w:val="00D132E8"/>
    <w:rsid w:val="00D15197"/>
    <w:rsid w:val="00D16820"/>
    <w:rsid w:val="00D169C8"/>
    <w:rsid w:val="00D1793F"/>
    <w:rsid w:val="00D2035D"/>
    <w:rsid w:val="00D2117C"/>
    <w:rsid w:val="00D22303"/>
    <w:rsid w:val="00D22AF5"/>
    <w:rsid w:val="00D235EA"/>
    <w:rsid w:val="00D23C86"/>
    <w:rsid w:val="00D247A9"/>
    <w:rsid w:val="00D27D3B"/>
    <w:rsid w:val="00D30A3C"/>
    <w:rsid w:val="00D32721"/>
    <w:rsid w:val="00D328DC"/>
    <w:rsid w:val="00D33387"/>
    <w:rsid w:val="00D33CA0"/>
    <w:rsid w:val="00D365E7"/>
    <w:rsid w:val="00D37BE1"/>
    <w:rsid w:val="00D37D0F"/>
    <w:rsid w:val="00D402FB"/>
    <w:rsid w:val="00D42592"/>
    <w:rsid w:val="00D435D3"/>
    <w:rsid w:val="00D44F27"/>
    <w:rsid w:val="00D45145"/>
    <w:rsid w:val="00D45830"/>
    <w:rsid w:val="00D461B9"/>
    <w:rsid w:val="00D475B4"/>
    <w:rsid w:val="00D47D7A"/>
    <w:rsid w:val="00D5050F"/>
    <w:rsid w:val="00D50ABD"/>
    <w:rsid w:val="00D55290"/>
    <w:rsid w:val="00D57022"/>
    <w:rsid w:val="00D5717F"/>
    <w:rsid w:val="00D57791"/>
    <w:rsid w:val="00D6046A"/>
    <w:rsid w:val="00D60FCE"/>
    <w:rsid w:val="00D62870"/>
    <w:rsid w:val="00D632CC"/>
    <w:rsid w:val="00D655D9"/>
    <w:rsid w:val="00D65872"/>
    <w:rsid w:val="00D66A17"/>
    <w:rsid w:val="00D676F3"/>
    <w:rsid w:val="00D70EF5"/>
    <w:rsid w:val="00D71024"/>
    <w:rsid w:val="00D71A25"/>
    <w:rsid w:val="00D71FCF"/>
    <w:rsid w:val="00D72A54"/>
    <w:rsid w:val="00D72CC1"/>
    <w:rsid w:val="00D74981"/>
    <w:rsid w:val="00D757C3"/>
    <w:rsid w:val="00D759B7"/>
    <w:rsid w:val="00D76EC9"/>
    <w:rsid w:val="00D77F19"/>
    <w:rsid w:val="00D80E7D"/>
    <w:rsid w:val="00D81397"/>
    <w:rsid w:val="00D815A3"/>
    <w:rsid w:val="00D83A29"/>
    <w:rsid w:val="00D848B9"/>
    <w:rsid w:val="00D87375"/>
    <w:rsid w:val="00D87C38"/>
    <w:rsid w:val="00D900E5"/>
    <w:rsid w:val="00D90569"/>
    <w:rsid w:val="00D90E69"/>
    <w:rsid w:val="00D91368"/>
    <w:rsid w:val="00D92650"/>
    <w:rsid w:val="00D93106"/>
    <w:rsid w:val="00D933E9"/>
    <w:rsid w:val="00D93825"/>
    <w:rsid w:val="00D9505D"/>
    <w:rsid w:val="00D953D0"/>
    <w:rsid w:val="00D959F5"/>
    <w:rsid w:val="00D95B30"/>
    <w:rsid w:val="00D96884"/>
    <w:rsid w:val="00D97995"/>
    <w:rsid w:val="00DA0AE4"/>
    <w:rsid w:val="00DA10D0"/>
    <w:rsid w:val="00DA1E9D"/>
    <w:rsid w:val="00DA20FC"/>
    <w:rsid w:val="00DA2C9C"/>
    <w:rsid w:val="00DA3FDD"/>
    <w:rsid w:val="00DA63E1"/>
    <w:rsid w:val="00DA7017"/>
    <w:rsid w:val="00DA7028"/>
    <w:rsid w:val="00DB0EB0"/>
    <w:rsid w:val="00DB12D0"/>
    <w:rsid w:val="00DB1AD2"/>
    <w:rsid w:val="00DB1E10"/>
    <w:rsid w:val="00DB24C2"/>
    <w:rsid w:val="00DB2B58"/>
    <w:rsid w:val="00DB334F"/>
    <w:rsid w:val="00DB3361"/>
    <w:rsid w:val="00DB5206"/>
    <w:rsid w:val="00DB6276"/>
    <w:rsid w:val="00DB63F5"/>
    <w:rsid w:val="00DB7031"/>
    <w:rsid w:val="00DB74D9"/>
    <w:rsid w:val="00DC0B56"/>
    <w:rsid w:val="00DC13A5"/>
    <w:rsid w:val="00DC1811"/>
    <w:rsid w:val="00DC1C6B"/>
    <w:rsid w:val="00DC2C2E"/>
    <w:rsid w:val="00DC4A78"/>
    <w:rsid w:val="00DC4AF0"/>
    <w:rsid w:val="00DC7886"/>
    <w:rsid w:val="00DD0BA5"/>
    <w:rsid w:val="00DD0CF2"/>
    <w:rsid w:val="00DD0D21"/>
    <w:rsid w:val="00DD3065"/>
    <w:rsid w:val="00DD4688"/>
    <w:rsid w:val="00DE0BEF"/>
    <w:rsid w:val="00DE122A"/>
    <w:rsid w:val="00DE1554"/>
    <w:rsid w:val="00DE2901"/>
    <w:rsid w:val="00DE3A90"/>
    <w:rsid w:val="00DE4237"/>
    <w:rsid w:val="00DE590F"/>
    <w:rsid w:val="00DE7083"/>
    <w:rsid w:val="00DE7B06"/>
    <w:rsid w:val="00DE7DC1"/>
    <w:rsid w:val="00DF080E"/>
    <w:rsid w:val="00DF3F7E"/>
    <w:rsid w:val="00DF7648"/>
    <w:rsid w:val="00E0057A"/>
    <w:rsid w:val="00E00E29"/>
    <w:rsid w:val="00E01ADE"/>
    <w:rsid w:val="00E02BAB"/>
    <w:rsid w:val="00E02DE4"/>
    <w:rsid w:val="00E033D6"/>
    <w:rsid w:val="00E03A60"/>
    <w:rsid w:val="00E048CC"/>
    <w:rsid w:val="00E04CEB"/>
    <w:rsid w:val="00E060BC"/>
    <w:rsid w:val="00E0740E"/>
    <w:rsid w:val="00E11420"/>
    <w:rsid w:val="00E11533"/>
    <w:rsid w:val="00E132FB"/>
    <w:rsid w:val="00E149A1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618"/>
    <w:rsid w:val="00E26773"/>
    <w:rsid w:val="00E26CF1"/>
    <w:rsid w:val="00E26F45"/>
    <w:rsid w:val="00E276AC"/>
    <w:rsid w:val="00E30ECB"/>
    <w:rsid w:val="00E31B6D"/>
    <w:rsid w:val="00E320EA"/>
    <w:rsid w:val="00E32271"/>
    <w:rsid w:val="00E33B8A"/>
    <w:rsid w:val="00E34A35"/>
    <w:rsid w:val="00E37C2F"/>
    <w:rsid w:val="00E4031F"/>
    <w:rsid w:val="00E41C28"/>
    <w:rsid w:val="00E42956"/>
    <w:rsid w:val="00E44C27"/>
    <w:rsid w:val="00E4596B"/>
    <w:rsid w:val="00E45D34"/>
    <w:rsid w:val="00E46308"/>
    <w:rsid w:val="00E47D17"/>
    <w:rsid w:val="00E51E17"/>
    <w:rsid w:val="00E523ED"/>
    <w:rsid w:val="00E52DAB"/>
    <w:rsid w:val="00E539B0"/>
    <w:rsid w:val="00E55994"/>
    <w:rsid w:val="00E60606"/>
    <w:rsid w:val="00E60C66"/>
    <w:rsid w:val="00E6164D"/>
    <w:rsid w:val="00E618C9"/>
    <w:rsid w:val="00E61FB4"/>
    <w:rsid w:val="00E62339"/>
    <w:rsid w:val="00E62774"/>
    <w:rsid w:val="00E6307C"/>
    <w:rsid w:val="00E636FA"/>
    <w:rsid w:val="00E63E42"/>
    <w:rsid w:val="00E6458E"/>
    <w:rsid w:val="00E65AEB"/>
    <w:rsid w:val="00E66C50"/>
    <w:rsid w:val="00E679D3"/>
    <w:rsid w:val="00E70E13"/>
    <w:rsid w:val="00E71208"/>
    <w:rsid w:val="00E71444"/>
    <w:rsid w:val="00E71C91"/>
    <w:rsid w:val="00E720A1"/>
    <w:rsid w:val="00E743F8"/>
    <w:rsid w:val="00E74F35"/>
    <w:rsid w:val="00E75223"/>
    <w:rsid w:val="00E75DDA"/>
    <w:rsid w:val="00E76618"/>
    <w:rsid w:val="00E767FF"/>
    <w:rsid w:val="00E773E8"/>
    <w:rsid w:val="00E80DCF"/>
    <w:rsid w:val="00E8119C"/>
    <w:rsid w:val="00E819B5"/>
    <w:rsid w:val="00E831D7"/>
    <w:rsid w:val="00E83ADD"/>
    <w:rsid w:val="00E8452A"/>
    <w:rsid w:val="00E84EEC"/>
    <w:rsid w:val="00E84F38"/>
    <w:rsid w:val="00E85623"/>
    <w:rsid w:val="00E862E4"/>
    <w:rsid w:val="00E86460"/>
    <w:rsid w:val="00E87441"/>
    <w:rsid w:val="00E903AA"/>
    <w:rsid w:val="00E91A1E"/>
    <w:rsid w:val="00E91FAE"/>
    <w:rsid w:val="00E927E0"/>
    <w:rsid w:val="00E933B8"/>
    <w:rsid w:val="00E94202"/>
    <w:rsid w:val="00E95B2E"/>
    <w:rsid w:val="00E96B71"/>
    <w:rsid w:val="00E96E3F"/>
    <w:rsid w:val="00E971E2"/>
    <w:rsid w:val="00E97234"/>
    <w:rsid w:val="00EA0988"/>
    <w:rsid w:val="00EA25BA"/>
    <w:rsid w:val="00EA270C"/>
    <w:rsid w:val="00EA2D91"/>
    <w:rsid w:val="00EA3E43"/>
    <w:rsid w:val="00EA4974"/>
    <w:rsid w:val="00EA532E"/>
    <w:rsid w:val="00EA7320"/>
    <w:rsid w:val="00EA741A"/>
    <w:rsid w:val="00EB06D9"/>
    <w:rsid w:val="00EB192B"/>
    <w:rsid w:val="00EB19ED"/>
    <w:rsid w:val="00EB1CAB"/>
    <w:rsid w:val="00EB39C9"/>
    <w:rsid w:val="00EB4190"/>
    <w:rsid w:val="00EB4223"/>
    <w:rsid w:val="00EB4D2C"/>
    <w:rsid w:val="00EC0F5A"/>
    <w:rsid w:val="00EC1FF8"/>
    <w:rsid w:val="00EC4265"/>
    <w:rsid w:val="00EC4CEB"/>
    <w:rsid w:val="00EC4F54"/>
    <w:rsid w:val="00EC659E"/>
    <w:rsid w:val="00ED0029"/>
    <w:rsid w:val="00ED013F"/>
    <w:rsid w:val="00ED0C78"/>
    <w:rsid w:val="00ED2072"/>
    <w:rsid w:val="00ED2AE0"/>
    <w:rsid w:val="00ED47F5"/>
    <w:rsid w:val="00ED4B80"/>
    <w:rsid w:val="00ED5553"/>
    <w:rsid w:val="00ED5806"/>
    <w:rsid w:val="00ED5E36"/>
    <w:rsid w:val="00ED627C"/>
    <w:rsid w:val="00ED6961"/>
    <w:rsid w:val="00ED702C"/>
    <w:rsid w:val="00ED72B2"/>
    <w:rsid w:val="00ED7E07"/>
    <w:rsid w:val="00EE028E"/>
    <w:rsid w:val="00EE1BA9"/>
    <w:rsid w:val="00EE1F4F"/>
    <w:rsid w:val="00EE271B"/>
    <w:rsid w:val="00EE3740"/>
    <w:rsid w:val="00EF0B96"/>
    <w:rsid w:val="00EF3486"/>
    <w:rsid w:val="00EF3A82"/>
    <w:rsid w:val="00EF47AF"/>
    <w:rsid w:val="00EF51BB"/>
    <w:rsid w:val="00EF5371"/>
    <w:rsid w:val="00EF53B6"/>
    <w:rsid w:val="00EF5C7C"/>
    <w:rsid w:val="00F003FD"/>
    <w:rsid w:val="00F00B73"/>
    <w:rsid w:val="00F02645"/>
    <w:rsid w:val="00F02ED5"/>
    <w:rsid w:val="00F03740"/>
    <w:rsid w:val="00F03788"/>
    <w:rsid w:val="00F03EFE"/>
    <w:rsid w:val="00F06DE8"/>
    <w:rsid w:val="00F10E99"/>
    <w:rsid w:val="00F115CA"/>
    <w:rsid w:val="00F11780"/>
    <w:rsid w:val="00F1189A"/>
    <w:rsid w:val="00F11C06"/>
    <w:rsid w:val="00F14817"/>
    <w:rsid w:val="00F14EBA"/>
    <w:rsid w:val="00F1510F"/>
    <w:rsid w:val="00F1533A"/>
    <w:rsid w:val="00F15B64"/>
    <w:rsid w:val="00F15E5A"/>
    <w:rsid w:val="00F17F0A"/>
    <w:rsid w:val="00F223DC"/>
    <w:rsid w:val="00F262A8"/>
    <w:rsid w:val="00F2668F"/>
    <w:rsid w:val="00F26FF4"/>
    <w:rsid w:val="00F2742F"/>
    <w:rsid w:val="00F2753B"/>
    <w:rsid w:val="00F303FA"/>
    <w:rsid w:val="00F329D8"/>
    <w:rsid w:val="00F3348E"/>
    <w:rsid w:val="00F33F8B"/>
    <w:rsid w:val="00F340B2"/>
    <w:rsid w:val="00F405B8"/>
    <w:rsid w:val="00F41F31"/>
    <w:rsid w:val="00F43390"/>
    <w:rsid w:val="00F437D7"/>
    <w:rsid w:val="00F443B2"/>
    <w:rsid w:val="00F458D8"/>
    <w:rsid w:val="00F46438"/>
    <w:rsid w:val="00F50237"/>
    <w:rsid w:val="00F53596"/>
    <w:rsid w:val="00F53EC2"/>
    <w:rsid w:val="00F55BA8"/>
    <w:rsid w:val="00F55DB1"/>
    <w:rsid w:val="00F56ACA"/>
    <w:rsid w:val="00F57BE3"/>
    <w:rsid w:val="00F600FE"/>
    <w:rsid w:val="00F61089"/>
    <w:rsid w:val="00F62E4D"/>
    <w:rsid w:val="00F66311"/>
    <w:rsid w:val="00F66B34"/>
    <w:rsid w:val="00F675B9"/>
    <w:rsid w:val="00F711C9"/>
    <w:rsid w:val="00F74C59"/>
    <w:rsid w:val="00F75C3A"/>
    <w:rsid w:val="00F76B45"/>
    <w:rsid w:val="00F76FAA"/>
    <w:rsid w:val="00F807E4"/>
    <w:rsid w:val="00F82B9B"/>
    <w:rsid w:val="00F82E30"/>
    <w:rsid w:val="00F831CB"/>
    <w:rsid w:val="00F84278"/>
    <w:rsid w:val="00F848A3"/>
    <w:rsid w:val="00F84A38"/>
    <w:rsid w:val="00F84ACF"/>
    <w:rsid w:val="00F854D6"/>
    <w:rsid w:val="00F85742"/>
    <w:rsid w:val="00F85BF8"/>
    <w:rsid w:val="00F86BA7"/>
    <w:rsid w:val="00F86D26"/>
    <w:rsid w:val="00F871CE"/>
    <w:rsid w:val="00F87802"/>
    <w:rsid w:val="00F90313"/>
    <w:rsid w:val="00F90860"/>
    <w:rsid w:val="00F92C0A"/>
    <w:rsid w:val="00F9415B"/>
    <w:rsid w:val="00F945B9"/>
    <w:rsid w:val="00F9584E"/>
    <w:rsid w:val="00F95960"/>
    <w:rsid w:val="00F97178"/>
    <w:rsid w:val="00FA13C2"/>
    <w:rsid w:val="00FA48CE"/>
    <w:rsid w:val="00FA4B53"/>
    <w:rsid w:val="00FA55F2"/>
    <w:rsid w:val="00FA5ACA"/>
    <w:rsid w:val="00FA5DD1"/>
    <w:rsid w:val="00FA6189"/>
    <w:rsid w:val="00FA6E62"/>
    <w:rsid w:val="00FA7EB3"/>
    <w:rsid w:val="00FA7F91"/>
    <w:rsid w:val="00FB121C"/>
    <w:rsid w:val="00FB1CDD"/>
    <w:rsid w:val="00FB28B8"/>
    <w:rsid w:val="00FB2C2F"/>
    <w:rsid w:val="00FB305C"/>
    <w:rsid w:val="00FB44A8"/>
    <w:rsid w:val="00FB6033"/>
    <w:rsid w:val="00FB6BFB"/>
    <w:rsid w:val="00FB6C20"/>
    <w:rsid w:val="00FC0683"/>
    <w:rsid w:val="00FC1229"/>
    <w:rsid w:val="00FC2E3D"/>
    <w:rsid w:val="00FC311F"/>
    <w:rsid w:val="00FC3BDE"/>
    <w:rsid w:val="00FC6059"/>
    <w:rsid w:val="00FC7F0E"/>
    <w:rsid w:val="00FD1DBE"/>
    <w:rsid w:val="00FD25A7"/>
    <w:rsid w:val="00FD273D"/>
    <w:rsid w:val="00FD27B6"/>
    <w:rsid w:val="00FD3689"/>
    <w:rsid w:val="00FD42A3"/>
    <w:rsid w:val="00FD57ED"/>
    <w:rsid w:val="00FD5D61"/>
    <w:rsid w:val="00FD7468"/>
    <w:rsid w:val="00FD7918"/>
    <w:rsid w:val="00FD79CF"/>
    <w:rsid w:val="00FD7CE0"/>
    <w:rsid w:val="00FE08D1"/>
    <w:rsid w:val="00FE0B3B"/>
    <w:rsid w:val="00FE1BE2"/>
    <w:rsid w:val="00FE49DE"/>
    <w:rsid w:val="00FE57B8"/>
    <w:rsid w:val="00FE5F5D"/>
    <w:rsid w:val="00FE610B"/>
    <w:rsid w:val="00FE730A"/>
    <w:rsid w:val="00FE7EEF"/>
    <w:rsid w:val="00FF1DD7"/>
    <w:rsid w:val="00FF3928"/>
    <w:rsid w:val="00FF4453"/>
    <w:rsid w:val="00FF45F9"/>
    <w:rsid w:val="00FF54C4"/>
    <w:rsid w:val="00FF7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4AE8BFF"/>
  <w15:docId w15:val="{905FD56C-D37D-4D97-9E8A-5C59CEA0A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paragraph" w:styleId="Akapitzlist">
    <w:name w:val="List Paragraph"/>
    <w:basedOn w:val="Normalny"/>
    <w:uiPriority w:val="34"/>
    <w:qFormat/>
    <w:rsid w:val="00071D7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9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B80EF1-0523-40E6-82BF-5D4F1094D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20</Pages>
  <Words>4828</Words>
  <Characters>32231</Characters>
  <Application>Microsoft Office Word</Application>
  <DocSecurity>0</DocSecurity>
  <Lines>268</Lines>
  <Paragraphs>73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36986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Michalak Aneta</cp:lastModifiedBy>
  <cp:revision>2</cp:revision>
  <cp:lastPrinted>2016-12-29T13:45:00Z</cp:lastPrinted>
  <dcterms:created xsi:type="dcterms:W3CDTF">2021-03-16T09:48:00Z</dcterms:created>
  <dcterms:modified xsi:type="dcterms:W3CDTF">2021-03-16T09:48:00Z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