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AA72CD" w:rsidP="00FF384C">
      <w:bookmarkStart w:id="0" w:name="_GoBack"/>
      <w:bookmarkEnd w:id="0"/>
      <w:r w:rsidRPr="00AA72C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75B45C" wp14:editId="159513B4">
                <wp:simplePos x="0" y="0"/>
                <wp:positionH relativeFrom="column">
                  <wp:posOffset>-656280</wp:posOffset>
                </wp:positionH>
                <wp:positionV relativeFrom="paragraph">
                  <wp:posOffset>-157000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D082B" id="Grupa 1" o:spid="_x0000_s1026" style="position:absolute;margin-left:-51.7pt;margin-top:-12.3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6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LAAAABgAAAAAA&#10;AAAAAAAA1gAAAlEAAAALAE0ARwBNAGkAWgBTACAAbABvAGcAbwAAAAEAAAAAAAAAAAAAAAAAAAAA&#10;AAAAAQAAAAAAAAAAAAACUQAAANYAAAAAAAAAAAAAAAAAAAAAAQAAAAAAAAAAAAAAAAAAAAAAAAAQ&#10;AAAAAQAAAAAAAG51bGwAAAACAAAABmJvdW5kc09iamMAAAABAAAAAAAAUmN0MQAAAAQAAAAAVG9w&#10;IGxvbmcAAAAAAAAAAExlZnRsb25nAAAAAAAAAABCdG9tbG9uZwAAANYAAAAAUmdodGxvbmcAAAJR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WAAAAAFJnaHRsb25nAAAC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DSoAAAABAAAAoAAAADoAAAHgAABswAAADQ4A&#10;GAAB/9j/4AAQSkZJRgABAgAASABIAAD/7QAMQWRvYmVfQ00AAv/uAA5BZG9iZQBkgAAAAAH/2wCE&#10;AAwICAgJCAwJCQwRCwoLERUPDAwPFRgTExUTExgRDAwMDAwMEQwMDAwMDAwMDAwMDAwMDAwMDAwM&#10;DAwMDAwMDAwBDQsLDQ4NEA4OEBQODg4UFA4ODg4UEQwMDAwMEREMDAwMDAwRDAwMDAwMDAwMDAwM&#10;DAwMDAwMDAwMDAwMDAwMDP/AABEIAD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wZGYgdG8gJmx0O3Vua25vd24mZ3Q7Ii8+&#10;IDxyZGY6bGkgc3RFdnQ6YWN0aW9uPSJjb252ZXJ0ZWQiIHN0RXZ0OnBhcmFtcz0iZnJvbSBhcHBs&#10;aWNhdGlvbi9wZGYgdG8gJmx0O3Vua25vd24mZ3Q7Ii8+IDxyZGY6bGk+IDxyZGY6RGVzY3JpcHRp&#10;b24gc3RFdnQ6YWN0aW9uPSJzYXZlZCIgc3RFdnQ6aW5zdGFuY2VJRD0ieG1wLmlpZDpGOTdGMTE3&#10;NDA3MjA2ODExOEQ0RUQyNDZCM0FEQjFDNiIgc3RFdnQ6d2hlbj0iMjAwOC0wNS0xNVQxNjoyMzow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BN0YxMTc0MDcyMDY4MTE4RDRFRDI0NkIzQURCMUM2IiBzdEV2dDp3aGVuPSIyMDA4LTA1LTE1&#10;VDE3OjEwOjQ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UY3RjExNzQwNzIwNjgxMUE0NkNBNDUxOUQyNDM1NkIiIHN0RXZ0OndoZW49IjIw&#10;MDgtMDUtMTVUMjI6NTM6MzM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MDdGMTE3NDA3MjA2ODExQTQ2Q0E0NTE5RDI0MzU2QiIgc3RFdnQ6&#10;d2hlbj0iMjAwOC0wNS0xNVQyMzowNzow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FCRERERkQzOEQwQ0YyNERE&#10;IiBzdEV2dDp3aGVuPSIyMDA4LTA1LTE2VDEwOjM1OjQz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PiA8cmRmOkRlc2NyaXB0aW9uIHN0RXZ0OmFjdGlvbj0ic2F2ZWQiIHN0RXZ0Omluc3RhbmNlSUQ9&#10;InhtcC5paWQ6Rjk3RjExNzQwNzIwNjgxMUJERERGRDM4RDBDRjI0REQiIHN0RXZ0OndoZW49IjIw&#10;MDgtMDUtMTZUMTA6NDA6NTk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Jmx0O3Vua25vd24mZ3Q7Ii8+IDxyZGY6&#10;bGk+IDxyZGY6RGVzY3JpcHRpb24gc3RFdnQ6YWN0aW9uPSJzYXZlZCIgc3RFdnQ6aW5zdGFuY2VJ&#10;RD0ieG1wLmlpZDpGQTdGMTE3NDA3MjA2ODExQkREREZEMzhEMENGMjRERCIgc3RFdnQ6d2hlbj0i&#10;MjAwOC0wNS0xNlQxMToyNjo1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CN0YxMTc0MDcyMDY4MTFCRERERkQzOEQwQ0YyNEREIiBzdEV2&#10;dDp3aGVuPSIyMDA4LTA1LTE2VDExOjI5OjAx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M3RjExNzQwNzIwNjgxMUJERERGRDM4RDBDRjI0&#10;REQiIHN0RXZ0OndoZW49IjIwMDgtMDUtMTZUMTE6Mjk6MjA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DdGMTE3NDA3MjA2ODExQkREREZE&#10;MzhEMENGMjRERCIgc3RFdnQ6d2hlbj0iMjAwOC0wNS0xNlQxMTozMD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FN0YxMTc0MDcyMDY4&#10;MTFCRERERkQzOEQwQ0YyNEREIiBzdEV2dDp3aGVuPSIyMDA4LTA1LTE2VDExOjMxOjIy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IzMzY2&#10;OEMxNjIwNjgxMUJERERGRDM4RDBDRjI0REQiIHN0RXZ0OndoZW49IjIwMDgtMDUtMTZUMTI6MjM6&#10;N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MzMzNjY4QzE2MjA2ODExQkREREZEMzhEMENGMjRERCIgc3RFdnQ6d2hlbj0iMjAwOC0wNS0x&#10;NlQxMzoyNzo1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I0MzM2NjhDMTYyMDY4MTFCRERERkQzOEQwQ0YyNEREIiBzdEV2dDp3aGVuPSIy&#10;MDA4LTA1LTE2VDEzOjQ2OjE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Tk3QzFCRjE0RDE3NTlFODMiIHN0RXZ0&#10;OndoZW49IjIwMDgtMDUtMTZUMTU6NDc6NT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DdGMTE3NDA3MjA2ODExOTdDMUJGMTREMTc1OUU4&#10;MyIgc3RFdnQ6d2hlbj0iMjAwOC0wNS0xNlQxNTo1MT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E5N0MxQkYx&#10;NEQxNzU5RTgzIiBzdEV2dDp3aGVuPSIyMDA4LTA1LTE2VDE1OjUyOjIy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GFwcGxpY2F0aW9uL3ZuZC5hZG9iZS5pbGx1c3RyYXRvciIvPiA8cmRmOmxpPiA8cmRmOkRlc2Ny&#10;aXB0aW9uIHN0RXZ0OmFjdGlvbj0ic2F2ZWQiIHN0RXZ0Omluc3RhbmNlSUQ9InhtcC5paWQ6RkE3&#10;RjExNzQwNzIwNjgxMUI2MjhFM0JGMjdDOEM0MUIiIHN0RXZ0OndoZW49IjIwMDgtMDUtMjJUMTM6&#10;Mjg6MDE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RjdGMTE3NDA3MjA2ODExQjYyOEUzQkYyN0M4QzQxQiIgc3RFdnQ6&#10;d2hlbj0iMjAwOC0wNS0yMlQxNjoyMzo1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jA3QzNCRDI1MTAyREREMTE4MUI1&#10;OTQwNzBDRUI4OEQ5IiBzdEV2dDp3aGVuPSIyMDA4LTA1LTI4VDE2OjQ1OjI2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jg3RjExNzQwNzIwNjgxMTkwOThCMDk3RkRBMzlCRUYiIHN0RXZ0OndoZW49IjIwMDgtMDYtMDJU&#10;MTM6MjU6Mj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QkIxREJGOEYyNDJCNkY4NCIgc3RFdnQ6d2hlbj0iMjAw&#10;OC0wNi0wOVQxNDo1ODoz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FBQ0FGQjhEQTgwODU0RTc2IiBzdEV2dDp3&#10;aGVuPSIyMDA4LTA2LTExVDE0OjMxOjI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MDE4MDExNzQwNzIwNjgxMTgzNDM4M0NEM0E4RDIzMDMi&#10;IHN0RXZ0OndoZW49IjIwMDgtMDYtMTFUMjI6Mzc6Mz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MUU1NDA2NjRBM0RERDExQkQzM0QzRUI4&#10;RDNBMTA2OCIgc3RFdnQ6d2hlbj0iMjAwOC0wNi0xOFQyMjoyNDowMSs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ZCNkFFMkE1NzIzRUREMTFB&#10;NkYxQkFCRjdDNUE3QTUxIiBzdEV2dDp3aGVuPSIyMDA4LTA2LTE5VDIwOjMwOjM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MEI5RkVEMzUy&#10;MDBBMTE2ODlGRThDQjlFQTg1QzU0NTkiIHN0RXZ0OndoZW49IjIwMDgtMDYtMjZUMDY6MDc6NDIt&#10;MDc6MD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IiIHhtcEc6eWVsbG93&#10;PSI0NS4wMDAwMDAiIHhtcEc6YmxhY2s9IjAuMDAwMDAwIi8+IDxyZGY6bGkgeG1wRzpzd2F0Y2hO&#10;YW1lPSJDPTcwIE09MTUgWT0wIEs9MCIgeG1wRzptb2RlPSJDTVlLIiB4bXBHOnR5cGU9IlBST0NF&#10;U1MiIHhtcEc6Y3lhbj0iNzAuMDAwMDAwIiB4bXBHOm1hZ2VudGE9IjE0Ljk5OTk5O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S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QiIHhtcEc6bWFnZW50YT0iMTAwLjAwMDAwMCIgeG1wRzp5ZWxsb3c9IjM1LjAwMDAw&#10;NCIgeG1wRzpibGFjaz0iMTAuMDAwMDAyIi8+IDxyZGY6bGkgeG1wRzpzd2F0Y2hOYW1lPSJDPTEw&#10;IE09MTAwIFk9NTAgSz0wIiB4bXBHOm1vZGU9IkNNWUsiIHhtcEc6dHlwZT0iUFJPQ0VTUyIgeG1w&#10;RzpjeWFuPSIxMC4wMDAwMDI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lastRenderedPageBreak/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</w:t>
      </w:r>
      <w:r w:rsidRPr="00FF384C">
        <w:lastRenderedPageBreak/>
        <w:t>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</w:t>
      </w:r>
      <w:r w:rsidR="00E714BF" w:rsidRPr="00E714BF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</w:t>
      </w:r>
      <w:r w:rsidR="00475654">
        <w:t xml:space="preserve">z 2018 r. </w:t>
      </w:r>
      <w:r w:rsidR="00E714BF" w:rsidRPr="00E714BF">
        <w:t>poz. 1493)</w:t>
      </w:r>
      <w:r>
        <w:t xml:space="preserve">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>2 - Wspieranie akwakultury zrównoważonej środowiskowo, zasobooszczędnej,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</w:t>
      </w:r>
      <w:r w:rsidRPr="00C5790F">
        <w:lastRenderedPageBreak/>
        <w:t>zrównoważonej środowiskowo, zasobooszczędnej,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E714BF" w:rsidRPr="00E714BF">
        <w:t xml:space="preserve"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</w:t>
      </w:r>
      <w:r w:rsidR="00475654">
        <w:t xml:space="preserve">z 2018 r. </w:t>
      </w:r>
      <w:r w:rsidR="00E714BF" w:rsidRPr="00E714BF">
        <w:t>poz. 458)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>Priorytet 2. Wspieranie akwakultury zrównoważonej środowiskowo, zasobooszczędnej,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lastRenderedPageBreak/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lastRenderedPageBreak/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lastRenderedPageBreak/>
        <w:t xml:space="preserve">do 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lastRenderedPageBreak/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/-ch</w:t>
      </w:r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</w:t>
      </w:r>
      <w:r w:rsidR="00B15FAF">
        <w:lastRenderedPageBreak/>
        <w:t xml:space="preserve">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/-ych</w:t>
      </w:r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/-ych</w:t>
      </w:r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lastRenderedPageBreak/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 xml:space="preserve">, o którym/-ych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lastRenderedPageBreak/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</w:t>
      </w:r>
      <w:r w:rsidR="005C31AE" w:rsidRPr="00511F11">
        <w:lastRenderedPageBreak/>
        <w:t xml:space="preserve">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DA6EC8">
        <w:t xml:space="preserve">, </w:t>
      </w:r>
      <w:r w:rsidR="00DA6EC8" w:rsidRPr="00DA6EC8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F783A" w:rsidRPr="008F783A" w:rsidRDefault="00EE5EAB" w:rsidP="008F783A">
      <w:pPr>
        <w:pStyle w:val="PKTpunkt"/>
      </w:pPr>
      <w:r>
        <w:t>13</w:t>
      </w:r>
      <w:r w:rsidR="008E3896">
        <w:t>)</w:t>
      </w:r>
      <w:r w:rsidR="008E3896">
        <w:tab/>
      </w:r>
      <w:r w:rsidR="008F783A" w:rsidRPr="008F783A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8F783A" w:rsidRPr="008F783A" w:rsidRDefault="008F783A" w:rsidP="008F783A">
      <w:pPr>
        <w:pStyle w:val="PKTpunkt"/>
      </w:pPr>
      <w:r w:rsidRPr="008F783A">
        <w:t>a) w przypadku zamówień do kwoty 20 000 zł netto – przedstawienie dwóch ofert wraz z wnioskiem o płatność,</w:t>
      </w:r>
    </w:p>
    <w:p w:rsidR="008E3896" w:rsidRDefault="008F783A" w:rsidP="008F783A">
      <w:pPr>
        <w:pStyle w:val="PKTpunkt"/>
      </w:pPr>
      <w:r w:rsidRPr="008F783A">
        <w:t>b) w przypadku zamówień powyżej 20 000 zł netto – zastosowanie wymogów określonych w rozdziale 2 ww. Zasad;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lastRenderedPageBreak/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</w:t>
      </w:r>
      <w:r w:rsidR="0065794B" w:rsidRPr="00D61653">
        <w:lastRenderedPageBreak/>
        <w:t>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lastRenderedPageBreak/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lastRenderedPageBreak/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lastRenderedPageBreak/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 xml:space="preserve">niezbędne do rozliczenia zaliczki, o których mowa w § 9 </w:t>
      </w:r>
      <w:r w:rsidR="00A77C67">
        <w:t xml:space="preserve">ust. 1 i 2 </w:t>
      </w:r>
      <w:r>
        <w:t>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 xml:space="preserve">§ </w:t>
      </w:r>
      <w:r w:rsidR="001A1941">
        <w:t>66</w:t>
      </w:r>
      <w:r w:rsidR="00516ABE">
        <w:t xml:space="preserve"> ust. </w:t>
      </w:r>
      <w:r w:rsidR="001A1941">
        <w:t>4</w:t>
      </w:r>
      <w:r w:rsidR="00516ABE">
        <w:t xml:space="preserve">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lastRenderedPageBreak/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>a w przypadku realizacji operacji przez podmioty powiązane umową 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73155B">
        <w:lastRenderedPageBreak/>
        <w:t>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 xml:space="preserve">§ </w:t>
      </w:r>
      <w:r w:rsidR="00407A21">
        <w:t>67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lastRenderedPageBreak/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lastRenderedPageBreak/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lastRenderedPageBreak/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EB6" w:rsidRDefault="00845EB6">
      <w:r>
        <w:separator/>
      </w:r>
    </w:p>
  </w:endnote>
  <w:endnote w:type="continuationSeparator" w:id="0">
    <w:p w:rsidR="00845EB6" w:rsidRDefault="0084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06679F">
              <w:rPr>
                <w:noProof/>
              </w:rPr>
              <w:t>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06679F">
              <w:rPr>
                <w:noProof/>
              </w:rPr>
              <w:t>25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EB6" w:rsidRDefault="00845EB6">
      <w:r>
        <w:separator/>
      </w:r>
    </w:p>
  </w:footnote>
  <w:footnote w:type="continuationSeparator" w:id="0">
    <w:p w:rsidR="00845EB6" w:rsidRDefault="00845EB6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>Wspieranie akwakultury zrównoważonej środowiskowo, zasobooszczędnej,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 xml:space="preserve">W przypadku </w:t>
      </w:r>
      <w:r w:rsidR="00772FB8">
        <w:t xml:space="preserve">działań, </w:t>
      </w:r>
      <w:r w:rsidR="00772FB8" w:rsidRPr="00772FB8">
        <w:t xml:space="preserve">o których mowa w art. 26 i art. 44 ust. 3 rozporządzenia nr 508/2014 albo innowacje związane z ochroną żywych zasobów </w:t>
      </w:r>
      <w:r w:rsidR="00772FB8">
        <w:t>morza, o których mowa w art. 39</w:t>
      </w:r>
      <w:r w:rsidR="00772FB8" w:rsidRPr="00772FB8">
        <w:t xml:space="preserve"> i art. 44 ust. 1 li</w:t>
      </w:r>
      <w:r w:rsidR="00772FB8">
        <w:t xml:space="preserve">t. c rozporządzenia nr 508/2014, przy </w:t>
      </w:r>
      <w:r w:rsidR="00E86F96">
        <w:t>realizacji operacji przez podmioty powiązane umową konsorcjum, n</w:t>
      </w:r>
      <w:r>
        <w:t>ależy wpisać</w:t>
      </w:r>
      <w:r w:rsidR="00300559">
        <w:t xml:space="preserve"> beneficjenta /</w:t>
      </w:r>
      <w:r>
        <w:t xml:space="preserve"> </w:t>
      </w:r>
      <w:r w:rsidR="00300559">
        <w:t>le</w:t>
      </w:r>
      <w:r w:rsidR="00772FB8">
        <w:t xml:space="preserve">adera </w:t>
      </w:r>
      <w:r>
        <w:t>konsor</w:t>
      </w:r>
      <w:r w:rsidR="00300559">
        <w:t>cjum</w:t>
      </w:r>
      <w:r w:rsidR="00772FB8">
        <w:t xml:space="preserve">. A w </w:t>
      </w:r>
      <w:r w:rsidR="00772FB8" w:rsidRPr="00772FB8">
        <w:t>przypadku działań, o których mowa</w:t>
      </w:r>
      <w:r w:rsidR="00772FB8">
        <w:t xml:space="preserve"> </w:t>
      </w:r>
      <w:r w:rsidR="00772FB8" w:rsidRPr="00E041AC">
        <w:t xml:space="preserve">w art. </w:t>
      </w:r>
      <w:r w:rsidR="00772FB8">
        <w:t>47</w:t>
      </w:r>
      <w:r w:rsidR="00772FB8" w:rsidRPr="00E041AC">
        <w:t xml:space="preserve"> </w:t>
      </w:r>
      <w:r w:rsidR="00772FB8">
        <w:t>rozporządzenia nr 508/2014, przy realizacji operacji przez podmioty powiązane umową konsorcjum, należy wpisać wszystkich konsorcjantów.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6936A3">
        <w:t>66</w:t>
      </w:r>
      <w:r w:rsidRPr="001C05A0">
        <w:t xml:space="preserve"> ust. </w:t>
      </w:r>
      <w:r w:rsidR="006936A3">
        <w:t>4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06679F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79F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2728D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611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1941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0559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759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07A21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75654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97EB7"/>
    <w:rsid w:val="005A0274"/>
    <w:rsid w:val="005A095C"/>
    <w:rsid w:val="005A4EBF"/>
    <w:rsid w:val="005A669D"/>
    <w:rsid w:val="005A6DD8"/>
    <w:rsid w:val="005A75D8"/>
    <w:rsid w:val="005A7DF8"/>
    <w:rsid w:val="005B274B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36A3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2FB8"/>
    <w:rsid w:val="0077357E"/>
    <w:rsid w:val="007758FE"/>
    <w:rsid w:val="007766AA"/>
    <w:rsid w:val="007767C5"/>
    <w:rsid w:val="00776DC2"/>
    <w:rsid w:val="00780122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5EB6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8F783A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31A9"/>
    <w:rsid w:val="009332A2"/>
    <w:rsid w:val="009354DE"/>
    <w:rsid w:val="00937598"/>
    <w:rsid w:val="0093790B"/>
    <w:rsid w:val="00937CDD"/>
    <w:rsid w:val="00940FFD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53EF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295F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77C67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1B4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39F2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3B06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49C"/>
    <w:rsid w:val="00DA3FDD"/>
    <w:rsid w:val="00DA6EC8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D6A05"/>
    <w:rsid w:val="00DE1554"/>
    <w:rsid w:val="00DE2901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268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4BF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E5ECF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56E4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410966B-519B-44FA-A8C0-751783FB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7209AC-0459-4ED7-96F4-2A3136D8C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25</Pages>
  <Words>6777</Words>
  <Characters>40668</Characters>
  <Application>Microsoft Office Word</Application>
  <DocSecurity>0</DocSecurity>
  <Lines>338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2017-11-21T12:30:00Z</cp:lastPrinted>
  <dcterms:created xsi:type="dcterms:W3CDTF">2021-03-12T11:10:00Z</dcterms:created>
  <dcterms:modified xsi:type="dcterms:W3CDTF">2021-03-12T11:10:00Z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