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8D1F93" w14:textId="77777777" w:rsidR="00B770E0" w:rsidRPr="00976CFE" w:rsidRDefault="00B770E0" w:rsidP="00976CFE">
      <w:pPr>
        <w:spacing w:after="0"/>
        <w:jc w:val="center"/>
        <w:rPr>
          <w:rFonts w:ascii="Arial" w:hAnsi="Arial" w:cs="Arial"/>
        </w:rPr>
      </w:pPr>
    </w:p>
    <w:p w14:paraId="360149B5" w14:textId="77777777" w:rsidR="00A50624" w:rsidRPr="00976CFE" w:rsidRDefault="00C53EBE" w:rsidP="00976CFE">
      <w:pPr>
        <w:spacing w:after="0"/>
        <w:jc w:val="center"/>
        <w:rPr>
          <w:rFonts w:ascii="Arial" w:hAnsi="Arial" w:cs="Arial"/>
          <w:b/>
          <w:u w:val="single"/>
        </w:rPr>
      </w:pPr>
      <w:r w:rsidRPr="00976CFE">
        <w:rPr>
          <w:rFonts w:ascii="Arial" w:hAnsi="Arial" w:cs="Arial"/>
          <w:b/>
          <w:u w:val="single"/>
        </w:rPr>
        <w:t>Opis Przedmiotu Zamówienia</w:t>
      </w:r>
    </w:p>
    <w:p w14:paraId="6A756F9B" w14:textId="77777777" w:rsidR="00A50624" w:rsidRPr="00976CFE" w:rsidRDefault="00A50624" w:rsidP="00976CFE">
      <w:pPr>
        <w:spacing w:after="0"/>
        <w:jc w:val="center"/>
        <w:rPr>
          <w:rFonts w:ascii="Arial" w:hAnsi="Arial" w:cs="Arial"/>
          <w:b/>
          <w:u w:val="single"/>
        </w:rPr>
      </w:pPr>
    </w:p>
    <w:p w14:paraId="364778C2" w14:textId="77777777" w:rsidR="00B770E0" w:rsidRPr="00976CFE" w:rsidRDefault="00B770E0" w:rsidP="00976CFE">
      <w:pPr>
        <w:spacing w:after="0"/>
        <w:jc w:val="center"/>
        <w:rPr>
          <w:rFonts w:ascii="Arial" w:hAnsi="Arial" w:cs="Arial"/>
          <w:b/>
          <w:u w:val="single"/>
        </w:rPr>
      </w:pPr>
    </w:p>
    <w:p w14:paraId="6EF07015" w14:textId="77777777" w:rsidR="00990B07" w:rsidRPr="00976CFE" w:rsidRDefault="009C0A01" w:rsidP="00976CFE">
      <w:pPr>
        <w:tabs>
          <w:tab w:val="left" w:pos="0"/>
          <w:tab w:val="left" w:pos="426"/>
        </w:tabs>
        <w:spacing w:after="0"/>
        <w:jc w:val="both"/>
        <w:rPr>
          <w:rFonts w:ascii="Arial" w:eastAsia="Times New Roman" w:hAnsi="Arial" w:cs="Arial"/>
          <w:b/>
          <w:lang w:eastAsia="pl-PL"/>
        </w:rPr>
      </w:pPr>
      <w:r w:rsidRPr="00976CFE">
        <w:rPr>
          <w:rFonts w:ascii="Arial" w:eastAsia="Times New Roman" w:hAnsi="Arial" w:cs="Arial"/>
          <w:b/>
          <w:lang w:eastAsia="pl-PL"/>
        </w:rPr>
        <w:t>1</w:t>
      </w:r>
      <w:r w:rsidR="00EE4B90" w:rsidRPr="00976CFE">
        <w:rPr>
          <w:rFonts w:ascii="Arial" w:eastAsia="Times New Roman" w:hAnsi="Arial" w:cs="Arial"/>
          <w:b/>
          <w:lang w:eastAsia="pl-PL"/>
        </w:rPr>
        <w:t>.</w:t>
      </w:r>
      <w:r w:rsidRPr="00976CFE">
        <w:rPr>
          <w:rFonts w:ascii="Arial" w:eastAsia="Times New Roman" w:hAnsi="Arial" w:cs="Arial"/>
          <w:b/>
          <w:lang w:eastAsia="pl-PL"/>
        </w:rPr>
        <w:t xml:space="preserve"> P</w:t>
      </w:r>
      <w:r w:rsidR="00EE4B90" w:rsidRPr="00976CFE">
        <w:rPr>
          <w:rFonts w:ascii="Arial" w:eastAsia="Times New Roman" w:hAnsi="Arial" w:cs="Arial"/>
          <w:b/>
          <w:lang w:eastAsia="pl-PL"/>
        </w:rPr>
        <w:t>rzedmiot zamówienia:</w:t>
      </w:r>
    </w:p>
    <w:p w14:paraId="1908CC05" w14:textId="77777777" w:rsidR="006B0C8A" w:rsidRPr="00976CFE" w:rsidRDefault="009C0A01" w:rsidP="00976CFE">
      <w:pPr>
        <w:pStyle w:val="Bezodstpw"/>
        <w:tabs>
          <w:tab w:val="left" w:pos="284"/>
          <w:tab w:val="left" w:pos="426"/>
        </w:tabs>
        <w:spacing w:line="276" w:lineRule="auto"/>
        <w:jc w:val="both"/>
        <w:rPr>
          <w:rFonts w:ascii="Arial" w:hAnsi="Arial" w:cs="Arial"/>
          <w:color w:val="000000" w:themeColor="text1"/>
        </w:rPr>
      </w:pPr>
      <w:bookmarkStart w:id="0" w:name="_Hlk35328103"/>
      <w:r w:rsidRPr="00976CFE">
        <w:rPr>
          <w:rFonts w:ascii="Arial" w:eastAsia="Times New Roman" w:hAnsi="Arial" w:cs="Arial"/>
          <w:color w:val="000000" w:themeColor="text1"/>
          <w:lang w:eastAsia="pl-PL"/>
        </w:rPr>
        <w:t xml:space="preserve">Przedmiotem zamówienia jest </w:t>
      </w:r>
      <w:bookmarkStart w:id="1" w:name="_Hlk35328055"/>
      <w:r w:rsidR="006B0C8A" w:rsidRPr="00976CFE">
        <w:rPr>
          <w:rFonts w:ascii="Arial" w:hAnsi="Arial" w:cs="Arial"/>
          <w:color w:val="000000" w:themeColor="text1"/>
        </w:rPr>
        <w:t xml:space="preserve">usunięcie drzew i krzewów z </w:t>
      </w:r>
      <w:r w:rsidR="00E641E3" w:rsidRPr="00976CFE">
        <w:rPr>
          <w:rFonts w:ascii="Arial" w:hAnsi="Arial" w:cs="Arial"/>
          <w:color w:val="000000" w:themeColor="text1"/>
        </w:rPr>
        <w:t>powierzchni siedliska</w:t>
      </w:r>
      <w:r w:rsidR="00FA6C79" w:rsidRPr="00976CFE">
        <w:rPr>
          <w:rFonts w:ascii="Arial" w:hAnsi="Arial" w:cs="Arial"/>
          <w:color w:val="000000" w:themeColor="text1"/>
        </w:rPr>
        <w:t xml:space="preserve"> przyrodniczego 714</w:t>
      </w:r>
      <w:r w:rsidR="00533F57" w:rsidRPr="00976CFE">
        <w:rPr>
          <w:rFonts w:ascii="Arial" w:hAnsi="Arial" w:cs="Arial"/>
          <w:color w:val="000000" w:themeColor="text1"/>
        </w:rPr>
        <w:t xml:space="preserve">0 </w:t>
      </w:r>
      <w:r w:rsidR="00E641E3" w:rsidRPr="00976CFE">
        <w:rPr>
          <w:rFonts w:ascii="Arial" w:hAnsi="Arial" w:cs="Arial"/>
          <w:color w:val="000000" w:themeColor="text1"/>
        </w:rPr>
        <w:t xml:space="preserve">znajdującego </w:t>
      </w:r>
      <w:r w:rsidR="006B0C8A" w:rsidRPr="00976CFE">
        <w:rPr>
          <w:rFonts w:ascii="Arial" w:hAnsi="Arial" w:cs="Arial"/>
          <w:color w:val="000000" w:themeColor="text1"/>
        </w:rPr>
        <w:t xml:space="preserve">się na terenie </w:t>
      </w:r>
      <w:r w:rsidR="00E33400" w:rsidRPr="00976CFE">
        <w:rPr>
          <w:rFonts w:ascii="Arial" w:eastAsia="Times New Roman" w:hAnsi="Arial" w:cs="Arial"/>
          <w:color w:val="000000" w:themeColor="text1"/>
          <w:lang w:eastAsia="pl-PL"/>
        </w:rPr>
        <w:t>obszar</w:t>
      </w:r>
      <w:r w:rsidR="006B0C8A" w:rsidRPr="00976CFE">
        <w:rPr>
          <w:rFonts w:ascii="Arial" w:eastAsia="Times New Roman" w:hAnsi="Arial" w:cs="Arial"/>
          <w:color w:val="000000" w:themeColor="text1"/>
          <w:lang w:eastAsia="pl-PL"/>
        </w:rPr>
        <w:t>u</w:t>
      </w:r>
      <w:r w:rsidR="00E33400" w:rsidRPr="00976CFE">
        <w:rPr>
          <w:rFonts w:ascii="Arial" w:eastAsia="Times New Roman" w:hAnsi="Arial" w:cs="Arial"/>
          <w:color w:val="000000" w:themeColor="text1"/>
          <w:lang w:eastAsia="pl-PL"/>
        </w:rPr>
        <w:t xml:space="preserve"> Natura 2000 </w:t>
      </w:r>
      <w:r w:rsidR="00FA6C79" w:rsidRPr="00976CFE">
        <w:rPr>
          <w:rFonts w:ascii="Arial" w:eastAsia="Times New Roman" w:hAnsi="Arial" w:cs="Arial"/>
          <w:color w:val="000000" w:themeColor="text1"/>
          <w:lang w:eastAsia="pl-PL"/>
        </w:rPr>
        <w:t>Jeziora Gościmskie PLH080036</w:t>
      </w:r>
      <w:bookmarkEnd w:id="0"/>
      <w:bookmarkEnd w:id="1"/>
      <w:r w:rsidR="00F2030F" w:rsidRPr="00976CFE">
        <w:rPr>
          <w:rFonts w:ascii="Arial" w:hAnsi="Arial" w:cs="Arial"/>
          <w:color w:val="000000" w:themeColor="text1"/>
        </w:rPr>
        <w:t xml:space="preserve"> </w:t>
      </w:r>
      <w:r w:rsidR="00EB6187" w:rsidRPr="00976CFE">
        <w:rPr>
          <w:rFonts w:ascii="Arial" w:hAnsi="Arial" w:cs="Arial"/>
          <w:color w:val="000000" w:themeColor="text1"/>
        </w:rPr>
        <w:t>(Fot. nr 1</w:t>
      </w:r>
      <w:r w:rsidR="00557815">
        <w:rPr>
          <w:rFonts w:ascii="Arial" w:hAnsi="Arial" w:cs="Arial"/>
          <w:color w:val="000000" w:themeColor="text1"/>
        </w:rPr>
        <w:t>-5</w:t>
      </w:r>
      <w:r w:rsidR="00EB6187" w:rsidRPr="00976CFE">
        <w:rPr>
          <w:rFonts w:ascii="Arial" w:hAnsi="Arial" w:cs="Arial"/>
          <w:color w:val="000000" w:themeColor="text1"/>
        </w:rPr>
        <w:t xml:space="preserve">) </w:t>
      </w:r>
    </w:p>
    <w:p w14:paraId="01878EFF" w14:textId="77777777" w:rsidR="00F67E2A" w:rsidRPr="00976CFE" w:rsidRDefault="00F67E2A" w:rsidP="00976CFE">
      <w:pPr>
        <w:tabs>
          <w:tab w:val="left" w:pos="0"/>
          <w:tab w:val="left" w:pos="426"/>
        </w:tabs>
        <w:spacing w:after="0"/>
        <w:jc w:val="both"/>
        <w:rPr>
          <w:rFonts w:ascii="Arial" w:eastAsia="Times New Roman" w:hAnsi="Arial" w:cs="Arial"/>
          <w:color w:val="000000" w:themeColor="text1"/>
          <w:lang w:eastAsia="pl-PL"/>
        </w:rPr>
      </w:pPr>
    </w:p>
    <w:p w14:paraId="4885826F" w14:textId="77777777" w:rsidR="006B0C8A" w:rsidRPr="00976CFE" w:rsidRDefault="006B0C8A" w:rsidP="00976CFE">
      <w:pPr>
        <w:tabs>
          <w:tab w:val="left" w:pos="0"/>
          <w:tab w:val="left" w:pos="426"/>
        </w:tabs>
        <w:spacing w:after="0"/>
        <w:jc w:val="both"/>
        <w:rPr>
          <w:rFonts w:ascii="Arial" w:eastAsia="Times New Roman" w:hAnsi="Arial" w:cs="Arial"/>
          <w:b/>
          <w:color w:val="000000" w:themeColor="text1"/>
          <w:lang w:eastAsia="pl-PL"/>
        </w:rPr>
      </w:pPr>
      <w:r w:rsidRPr="00976CFE">
        <w:rPr>
          <w:rFonts w:ascii="Arial" w:eastAsia="Times New Roman" w:hAnsi="Arial" w:cs="Arial"/>
          <w:b/>
          <w:color w:val="000000" w:themeColor="text1"/>
          <w:lang w:eastAsia="pl-PL"/>
        </w:rPr>
        <w:t>2.</w:t>
      </w:r>
      <w:r w:rsidR="00DB266D" w:rsidRPr="00976CFE">
        <w:rPr>
          <w:rFonts w:ascii="Arial" w:eastAsia="Times New Roman" w:hAnsi="Arial" w:cs="Arial"/>
          <w:b/>
          <w:color w:val="000000" w:themeColor="text1"/>
          <w:lang w:eastAsia="pl-PL"/>
        </w:rPr>
        <w:t xml:space="preserve"> Postawa prawna ww. działań:</w:t>
      </w:r>
    </w:p>
    <w:p w14:paraId="44E9C633" w14:textId="77777777" w:rsidR="00101FE2" w:rsidRPr="00976CFE" w:rsidRDefault="00101FE2" w:rsidP="00976CFE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000000" w:themeColor="text1"/>
        </w:rPr>
      </w:pPr>
      <w:r w:rsidRPr="00976CFE">
        <w:rPr>
          <w:rFonts w:ascii="Arial" w:hAnsi="Arial" w:cs="Arial"/>
          <w:color w:val="000000" w:themeColor="text1"/>
        </w:rPr>
        <w:t xml:space="preserve">Zarządzenie Regionalnego Dyrektora Ochrony Środowiska w </w:t>
      </w:r>
      <w:r w:rsidR="00041825" w:rsidRPr="00976CFE">
        <w:rPr>
          <w:rFonts w:ascii="Arial" w:hAnsi="Arial" w:cs="Arial"/>
          <w:color w:val="000000" w:themeColor="text1"/>
        </w:rPr>
        <w:t xml:space="preserve">Gorzowie Wielkopolskim z dnia 28 września </w:t>
      </w:r>
      <w:r w:rsidRPr="00976CFE">
        <w:rPr>
          <w:rFonts w:ascii="Arial" w:hAnsi="Arial" w:cs="Arial"/>
          <w:color w:val="000000" w:themeColor="text1"/>
        </w:rPr>
        <w:t>20</w:t>
      </w:r>
      <w:r w:rsidR="00041825" w:rsidRPr="00976CFE">
        <w:rPr>
          <w:rFonts w:ascii="Arial" w:hAnsi="Arial" w:cs="Arial"/>
          <w:color w:val="000000" w:themeColor="text1"/>
        </w:rPr>
        <w:t>20</w:t>
      </w:r>
      <w:r w:rsidRPr="00976CFE">
        <w:rPr>
          <w:rFonts w:ascii="Arial" w:hAnsi="Arial" w:cs="Arial"/>
          <w:color w:val="000000" w:themeColor="text1"/>
        </w:rPr>
        <w:t xml:space="preserve"> r. w sprawie ustanowienia planu zadań ochronnych dla obszaru Natura 2000 </w:t>
      </w:r>
      <w:r w:rsidR="00041825" w:rsidRPr="00976CFE">
        <w:rPr>
          <w:rFonts w:ascii="Arial" w:eastAsia="Times New Roman" w:hAnsi="Arial" w:cs="Arial"/>
          <w:color w:val="000000" w:themeColor="text1"/>
          <w:lang w:eastAsia="pl-PL"/>
        </w:rPr>
        <w:t>Jeziora Gościmskie PLH080036</w:t>
      </w:r>
      <w:r w:rsidRPr="00976CFE">
        <w:rPr>
          <w:rFonts w:ascii="Arial" w:hAnsi="Arial" w:cs="Arial"/>
          <w:color w:val="000000" w:themeColor="text1"/>
        </w:rPr>
        <w:t xml:space="preserve"> </w:t>
      </w:r>
      <w:r w:rsidR="00041825" w:rsidRPr="00976CFE">
        <w:rPr>
          <w:rFonts w:ascii="Arial" w:hAnsi="Arial" w:cs="Arial"/>
          <w:color w:val="000000" w:themeColor="text1"/>
        </w:rPr>
        <w:t>(Dz. Urz. Woj. Lubuskiego z 2020 r. poz. 2220</w:t>
      </w:r>
      <w:r w:rsidRPr="00976CFE">
        <w:rPr>
          <w:rFonts w:ascii="Arial" w:hAnsi="Arial" w:cs="Arial"/>
          <w:color w:val="000000" w:themeColor="text1"/>
        </w:rPr>
        <w:t xml:space="preserve"> ze zm.)</w:t>
      </w:r>
    </w:p>
    <w:p w14:paraId="57656AB8" w14:textId="77777777" w:rsidR="00101FE2" w:rsidRPr="00976CFE" w:rsidRDefault="00101FE2" w:rsidP="00976CFE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FF0000"/>
        </w:rPr>
      </w:pPr>
    </w:p>
    <w:p w14:paraId="68BBE6AA" w14:textId="77777777" w:rsidR="001704D3" w:rsidRPr="00976CFE" w:rsidRDefault="006B0C8A" w:rsidP="00976CFE">
      <w:pPr>
        <w:pStyle w:val="Akapitzlist"/>
        <w:tabs>
          <w:tab w:val="left" w:pos="284"/>
        </w:tabs>
        <w:spacing w:after="0"/>
        <w:ind w:left="0"/>
        <w:jc w:val="both"/>
        <w:rPr>
          <w:rFonts w:ascii="Arial" w:hAnsi="Arial" w:cs="Arial"/>
          <w:b/>
          <w:color w:val="000000" w:themeColor="text1"/>
        </w:rPr>
      </w:pPr>
      <w:r w:rsidRPr="00976CFE">
        <w:rPr>
          <w:rFonts w:ascii="Arial" w:hAnsi="Arial" w:cs="Arial"/>
          <w:b/>
          <w:color w:val="000000" w:themeColor="text1"/>
        </w:rPr>
        <w:t>3</w:t>
      </w:r>
      <w:r w:rsidR="00D16778" w:rsidRPr="00976CFE">
        <w:rPr>
          <w:rFonts w:ascii="Arial" w:hAnsi="Arial" w:cs="Arial"/>
          <w:b/>
          <w:color w:val="000000" w:themeColor="text1"/>
        </w:rPr>
        <w:t xml:space="preserve">. </w:t>
      </w:r>
      <w:r w:rsidR="00591349" w:rsidRPr="00976CFE">
        <w:rPr>
          <w:rFonts w:ascii="Arial" w:hAnsi="Arial" w:cs="Arial"/>
          <w:b/>
          <w:color w:val="000000" w:themeColor="text1"/>
        </w:rPr>
        <w:t>Lokalizacja</w:t>
      </w:r>
      <w:r w:rsidR="00E50C84" w:rsidRPr="00976CFE">
        <w:rPr>
          <w:rFonts w:ascii="Arial" w:hAnsi="Arial" w:cs="Arial"/>
          <w:b/>
          <w:color w:val="000000" w:themeColor="text1"/>
        </w:rPr>
        <w:t xml:space="preserve"> działań</w:t>
      </w:r>
      <w:r w:rsidR="00591349" w:rsidRPr="00976CFE">
        <w:rPr>
          <w:rFonts w:ascii="Arial" w:hAnsi="Arial" w:cs="Arial"/>
          <w:b/>
          <w:color w:val="000000" w:themeColor="text1"/>
        </w:rPr>
        <w:t xml:space="preserve"> ochronn</w:t>
      </w:r>
      <w:r w:rsidR="00E50C84" w:rsidRPr="00976CFE">
        <w:rPr>
          <w:rFonts w:ascii="Arial" w:hAnsi="Arial" w:cs="Arial"/>
          <w:b/>
          <w:color w:val="000000" w:themeColor="text1"/>
        </w:rPr>
        <w:t>ych</w:t>
      </w:r>
      <w:r w:rsidR="00D16778" w:rsidRPr="00976CFE">
        <w:rPr>
          <w:rFonts w:ascii="Arial" w:hAnsi="Arial" w:cs="Arial"/>
          <w:b/>
          <w:color w:val="000000" w:themeColor="text1"/>
        </w:rPr>
        <w:t>:</w:t>
      </w:r>
    </w:p>
    <w:p w14:paraId="0B8CEF16" w14:textId="77777777" w:rsidR="00976CFE" w:rsidRPr="00976CFE" w:rsidRDefault="00101FE2" w:rsidP="00976CFE">
      <w:pPr>
        <w:pStyle w:val="Akapitzlist"/>
        <w:tabs>
          <w:tab w:val="left" w:pos="284"/>
        </w:tabs>
        <w:spacing w:after="0"/>
        <w:ind w:left="0"/>
        <w:jc w:val="both"/>
        <w:rPr>
          <w:rFonts w:ascii="Arial" w:hAnsi="Arial" w:cs="Arial"/>
          <w:color w:val="000000" w:themeColor="text1"/>
        </w:rPr>
      </w:pPr>
      <w:r w:rsidRPr="00976CFE">
        <w:rPr>
          <w:rFonts w:ascii="Arial" w:eastAsia="Times New Roman" w:hAnsi="Arial" w:cs="Arial"/>
          <w:color w:val="000000" w:themeColor="text1"/>
          <w:lang w:eastAsia="pl-PL"/>
        </w:rPr>
        <w:t>Województwo lubuskie,</w:t>
      </w:r>
      <w:r w:rsidR="00F10417" w:rsidRPr="00976CFE">
        <w:rPr>
          <w:rFonts w:ascii="Arial" w:hAnsi="Arial" w:cs="Arial"/>
          <w:color w:val="000000" w:themeColor="text1"/>
        </w:rPr>
        <w:t xml:space="preserve"> powiat </w:t>
      </w:r>
      <w:r w:rsidR="00976CFE" w:rsidRPr="00976CFE">
        <w:rPr>
          <w:rFonts w:ascii="Arial" w:hAnsi="Arial" w:cs="Arial"/>
          <w:color w:val="000000" w:themeColor="text1"/>
        </w:rPr>
        <w:t>strzelecko - drezdenecki, gmina Drezdenko</w:t>
      </w:r>
      <w:r w:rsidR="00F10417" w:rsidRPr="00976CFE">
        <w:rPr>
          <w:rFonts w:ascii="Arial" w:hAnsi="Arial" w:cs="Arial"/>
          <w:color w:val="000000" w:themeColor="text1"/>
        </w:rPr>
        <w:t xml:space="preserve">. Według podziału Państwowego Gospodarstwa Leśnego Lasy Państwowe: </w:t>
      </w:r>
      <w:r w:rsidR="00976CFE" w:rsidRPr="00976CFE">
        <w:rPr>
          <w:rFonts w:ascii="Arial" w:hAnsi="Arial" w:cs="Arial"/>
          <w:color w:val="000000" w:themeColor="text1"/>
        </w:rPr>
        <w:t xml:space="preserve">Nadleśnictwo Karwin, Leśnictwo: Solecko, oddz. 505g, 591h, 678f, Leśnictwo: Sosnówka oddz. 325c, 403d,  </w:t>
      </w:r>
    </w:p>
    <w:p w14:paraId="38BCE4FA" w14:textId="77777777" w:rsidR="00976CFE" w:rsidRPr="00976CFE" w:rsidRDefault="00976CFE" w:rsidP="00976CFE">
      <w:pPr>
        <w:pStyle w:val="Akapitzlist"/>
        <w:tabs>
          <w:tab w:val="left" w:pos="284"/>
        </w:tabs>
        <w:spacing w:after="0"/>
        <w:ind w:left="0"/>
        <w:jc w:val="both"/>
        <w:rPr>
          <w:rFonts w:ascii="Arial" w:hAnsi="Arial" w:cs="Arial"/>
          <w:b/>
          <w:color w:val="FF0000"/>
        </w:rPr>
      </w:pPr>
    </w:p>
    <w:p w14:paraId="41A91753" w14:textId="77777777" w:rsidR="00E50C84" w:rsidRPr="005F42CA" w:rsidRDefault="006B0C8A" w:rsidP="00976CFE">
      <w:pPr>
        <w:pStyle w:val="Akapitzlist"/>
        <w:tabs>
          <w:tab w:val="left" w:pos="284"/>
        </w:tabs>
        <w:spacing w:after="0"/>
        <w:ind w:left="0"/>
        <w:jc w:val="both"/>
        <w:rPr>
          <w:rFonts w:ascii="Arial" w:hAnsi="Arial" w:cs="Arial"/>
          <w:b/>
          <w:color w:val="000000" w:themeColor="text1"/>
        </w:rPr>
      </w:pPr>
      <w:r w:rsidRPr="005F42CA">
        <w:rPr>
          <w:rFonts w:ascii="Arial" w:hAnsi="Arial" w:cs="Arial"/>
          <w:b/>
          <w:color w:val="000000" w:themeColor="text1"/>
        </w:rPr>
        <w:t>4</w:t>
      </w:r>
      <w:r w:rsidR="00E50C84" w:rsidRPr="005F42CA">
        <w:rPr>
          <w:rFonts w:ascii="Arial" w:hAnsi="Arial" w:cs="Arial"/>
          <w:b/>
          <w:color w:val="000000" w:themeColor="text1"/>
        </w:rPr>
        <w:t>. Cel działań ochronnych:</w:t>
      </w:r>
    </w:p>
    <w:p w14:paraId="0EF09017" w14:textId="77777777" w:rsidR="00E50C84" w:rsidRPr="005F42CA" w:rsidRDefault="003346A8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5F42CA">
        <w:rPr>
          <w:rFonts w:ascii="Arial" w:hAnsi="Arial" w:cs="Arial"/>
          <w:color w:val="000000" w:themeColor="text1"/>
        </w:rPr>
        <w:t xml:space="preserve">Poprawa stanu ochrony siedliska przyrodniczego </w:t>
      </w:r>
      <w:r w:rsidR="005F42CA" w:rsidRPr="005F42CA">
        <w:rPr>
          <w:rFonts w:ascii="Arial" w:hAnsi="Arial" w:cs="Arial"/>
          <w:color w:val="000000" w:themeColor="text1"/>
        </w:rPr>
        <w:t xml:space="preserve">7140 Torfowiska przejściowe i trzęsawiska (przeważnie z roślinnością z </w:t>
      </w:r>
      <w:r w:rsidR="005F42CA" w:rsidRPr="005F42CA">
        <w:rPr>
          <w:rFonts w:ascii="Arial" w:hAnsi="Arial" w:cs="Arial"/>
          <w:i/>
          <w:color w:val="000000" w:themeColor="text1"/>
        </w:rPr>
        <w:t>Schuechzerio-Caricerea</w:t>
      </w:r>
      <w:r w:rsidR="005F42CA" w:rsidRPr="005F42CA">
        <w:rPr>
          <w:rFonts w:ascii="Arial" w:hAnsi="Arial" w:cs="Arial"/>
          <w:color w:val="000000" w:themeColor="text1"/>
        </w:rPr>
        <w:t>)</w:t>
      </w:r>
      <w:r w:rsidR="00E641E3" w:rsidRPr="005F42CA">
        <w:rPr>
          <w:rFonts w:ascii="Arial" w:eastAsia="Times New Roman" w:hAnsi="Arial" w:cs="Arial"/>
          <w:color w:val="000000" w:themeColor="text1"/>
          <w:lang w:eastAsia="pl-PL"/>
        </w:rPr>
        <w:t xml:space="preserve"> </w:t>
      </w:r>
      <w:r w:rsidRPr="005F42CA">
        <w:rPr>
          <w:rFonts w:ascii="Arial" w:eastAsia="Times New Roman" w:hAnsi="Arial" w:cs="Arial"/>
          <w:color w:val="000000" w:themeColor="text1"/>
          <w:lang w:eastAsia="pl-PL"/>
        </w:rPr>
        <w:t xml:space="preserve">w obszarze Natura 2000 </w:t>
      </w:r>
      <w:r w:rsidR="005F42CA" w:rsidRPr="005F42CA">
        <w:rPr>
          <w:rFonts w:ascii="Arial" w:eastAsia="Times New Roman" w:hAnsi="Arial" w:cs="Arial"/>
          <w:color w:val="000000" w:themeColor="text1"/>
          <w:lang w:eastAsia="pl-PL"/>
        </w:rPr>
        <w:t xml:space="preserve">Jeziora Gościmskie PLH080036 </w:t>
      </w:r>
      <w:r w:rsidRPr="005F42CA">
        <w:rPr>
          <w:rFonts w:ascii="Arial" w:hAnsi="Arial" w:cs="Arial"/>
          <w:color w:val="000000" w:themeColor="text1"/>
        </w:rPr>
        <w:t xml:space="preserve">poprzez </w:t>
      </w:r>
      <w:r w:rsidR="006A32B2" w:rsidRPr="005F42CA">
        <w:rPr>
          <w:rFonts w:ascii="Arial" w:hAnsi="Arial" w:cs="Arial"/>
          <w:color w:val="000000" w:themeColor="text1"/>
        </w:rPr>
        <w:t xml:space="preserve">usunięcie </w:t>
      </w:r>
      <w:r w:rsidRPr="005F42CA">
        <w:rPr>
          <w:rFonts w:ascii="Arial" w:hAnsi="Arial" w:cs="Arial"/>
          <w:color w:val="000000" w:themeColor="text1"/>
        </w:rPr>
        <w:t xml:space="preserve">drzew i krzewów </w:t>
      </w:r>
      <w:r w:rsidR="003E2576">
        <w:rPr>
          <w:rFonts w:ascii="Arial" w:hAnsi="Arial" w:cs="Arial"/>
          <w:color w:val="000000" w:themeColor="text1"/>
        </w:rPr>
        <w:t xml:space="preserve">z </w:t>
      </w:r>
      <w:r w:rsidRPr="005F42CA">
        <w:rPr>
          <w:rFonts w:ascii="Arial" w:hAnsi="Arial" w:cs="Arial"/>
          <w:color w:val="000000" w:themeColor="text1"/>
        </w:rPr>
        <w:t xml:space="preserve">terenu </w:t>
      </w:r>
      <w:r w:rsidR="00220E28" w:rsidRPr="005F42CA">
        <w:rPr>
          <w:rFonts w:ascii="Arial" w:hAnsi="Arial" w:cs="Arial"/>
          <w:color w:val="000000" w:themeColor="text1"/>
        </w:rPr>
        <w:t>ww. siedliska przyrodniczego.</w:t>
      </w:r>
    </w:p>
    <w:p w14:paraId="3DD47A07" w14:textId="77777777" w:rsidR="003346A8" w:rsidRPr="00976CFE" w:rsidRDefault="003346A8" w:rsidP="00976CFE">
      <w:pPr>
        <w:pStyle w:val="Akapitzlist"/>
        <w:tabs>
          <w:tab w:val="left" w:pos="284"/>
        </w:tabs>
        <w:spacing w:after="0"/>
        <w:ind w:left="0"/>
        <w:jc w:val="both"/>
        <w:rPr>
          <w:rFonts w:ascii="Arial" w:hAnsi="Arial" w:cs="Arial"/>
          <w:b/>
          <w:color w:val="FF0000"/>
        </w:rPr>
      </w:pPr>
    </w:p>
    <w:p w14:paraId="1B5A36D0" w14:textId="77777777" w:rsidR="009C0A01" w:rsidRPr="00BE3C58" w:rsidRDefault="006B0C8A" w:rsidP="00976CFE">
      <w:pPr>
        <w:tabs>
          <w:tab w:val="left" w:pos="284"/>
          <w:tab w:val="left" w:pos="426"/>
        </w:tabs>
        <w:spacing w:after="0"/>
        <w:jc w:val="both"/>
        <w:rPr>
          <w:rFonts w:ascii="Arial" w:eastAsia="Arial" w:hAnsi="Arial" w:cs="Arial"/>
          <w:color w:val="000000" w:themeColor="text1"/>
        </w:rPr>
      </w:pPr>
      <w:r w:rsidRPr="00BE3C58">
        <w:rPr>
          <w:rFonts w:ascii="Arial" w:eastAsia="Arial" w:hAnsi="Arial" w:cs="Arial"/>
          <w:b/>
          <w:color w:val="000000" w:themeColor="text1"/>
        </w:rPr>
        <w:t>5</w:t>
      </w:r>
      <w:r w:rsidR="009C5336" w:rsidRPr="00BE3C58">
        <w:rPr>
          <w:rFonts w:ascii="Arial" w:eastAsia="Arial" w:hAnsi="Arial" w:cs="Arial"/>
          <w:b/>
          <w:color w:val="000000" w:themeColor="text1"/>
        </w:rPr>
        <w:t>.</w:t>
      </w:r>
      <w:r w:rsidR="009C5336" w:rsidRPr="00BE3C58">
        <w:rPr>
          <w:rFonts w:ascii="Arial" w:eastAsia="Arial" w:hAnsi="Arial" w:cs="Arial"/>
          <w:color w:val="000000" w:themeColor="text1"/>
        </w:rPr>
        <w:t xml:space="preserve"> </w:t>
      </w:r>
      <w:r w:rsidR="009C0A01" w:rsidRPr="00BE3C58">
        <w:rPr>
          <w:rFonts w:ascii="Arial" w:hAnsi="Arial" w:cs="Arial"/>
          <w:b/>
          <w:color w:val="000000" w:themeColor="text1"/>
        </w:rPr>
        <w:t>Zakres działań ochronnych</w:t>
      </w:r>
      <w:r w:rsidR="006D04E3" w:rsidRPr="00BE3C58">
        <w:rPr>
          <w:rFonts w:ascii="Arial" w:hAnsi="Arial" w:cs="Arial"/>
          <w:b/>
          <w:color w:val="000000" w:themeColor="text1"/>
        </w:rPr>
        <w:t>:</w:t>
      </w:r>
      <w:r w:rsidR="009C0A01" w:rsidRPr="00BE3C58">
        <w:rPr>
          <w:rFonts w:ascii="Arial" w:hAnsi="Arial" w:cs="Arial"/>
          <w:b/>
          <w:color w:val="000000" w:themeColor="text1"/>
        </w:rPr>
        <w:t xml:space="preserve"> </w:t>
      </w:r>
    </w:p>
    <w:p w14:paraId="6EF57BFD" w14:textId="77777777" w:rsidR="00101FE2" w:rsidRPr="00BE3C58" w:rsidRDefault="009C0A01" w:rsidP="00976CFE">
      <w:pPr>
        <w:jc w:val="both"/>
        <w:rPr>
          <w:rFonts w:ascii="Arial" w:hAnsi="Arial" w:cs="Arial"/>
          <w:color w:val="000000" w:themeColor="text1"/>
        </w:rPr>
      </w:pPr>
      <w:r w:rsidRPr="00BE3C58">
        <w:rPr>
          <w:rFonts w:ascii="Arial" w:hAnsi="Arial" w:cs="Arial"/>
          <w:color w:val="000000" w:themeColor="text1"/>
        </w:rPr>
        <w:t xml:space="preserve">Wycięcie drzew i krzewów </w:t>
      </w:r>
      <w:r w:rsidR="0024425E" w:rsidRPr="00BE3C58">
        <w:rPr>
          <w:rFonts w:ascii="Arial" w:hAnsi="Arial" w:cs="Arial"/>
          <w:color w:val="000000" w:themeColor="text1"/>
        </w:rPr>
        <w:t xml:space="preserve">na powierzchni </w:t>
      </w:r>
      <w:r w:rsidR="00BE3C58" w:rsidRPr="00BE3C58">
        <w:rPr>
          <w:rFonts w:ascii="Arial" w:hAnsi="Arial" w:cs="Arial"/>
          <w:color w:val="000000" w:themeColor="text1"/>
        </w:rPr>
        <w:t>3,15</w:t>
      </w:r>
      <w:r w:rsidR="00F74A87" w:rsidRPr="00BE3C58">
        <w:rPr>
          <w:rFonts w:ascii="Arial" w:hAnsi="Arial" w:cs="Arial"/>
          <w:color w:val="000000" w:themeColor="text1"/>
        </w:rPr>
        <w:t xml:space="preserve"> ha (Ryc. nr</w:t>
      </w:r>
      <w:r w:rsidRPr="00BE3C58">
        <w:rPr>
          <w:rFonts w:ascii="Arial" w:hAnsi="Arial" w:cs="Arial"/>
          <w:color w:val="000000" w:themeColor="text1"/>
        </w:rPr>
        <w:t xml:space="preserve"> 1</w:t>
      </w:r>
      <w:r w:rsidR="00557815">
        <w:rPr>
          <w:rFonts w:ascii="Arial" w:hAnsi="Arial" w:cs="Arial"/>
          <w:color w:val="000000" w:themeColor="text1"/>
        </w:rPr>
        <w:t>-5</w:t>
      </w:r>
      <w:r w:rsidR="00A553F0" w:rsidRPr="00BE3C58">
        <w:rPr>
          <w:rFonts w:ascii="Arial" w:hAnsi="Arial" w:cs="Arial"/>
          <w:color w:val="000000" w:themeColor="text1"/>
        </w:rPr>
        <w:t>) wraz</w:t>
      </w:r>
      <w:r w:rsidR="00533F57" w:rsidRPr="00BE3C58">
        <w:rPr>
          <w:rFonts w:ascii="Arial" w:hAnsi="Arial" w:cs="Arial"/>
          <w:color w:val="000000" w:themeColor="text1"/>
        </w:rPr>
        <w:t xml:space="preserve"> </w:t>
      </w:r>
      <w:r w:rsidRPr="00BE3C58">
        <w:rPr>
          <w:rFonts w:ascii="Arial" w:hAnsi="Arial" w:cs="Arial"/>
          <w:color w:val="000000" w:themeColor="text1"/>
        </w:rPr>
        <w:t>z usunięciem pozyskanej biomasy</w:t>
      </w:r>
      <w:r w:rsidR="00533F57" w:rsidRPr="00BE3C58">
        <w:rPr>
          <w:rFonts w:ascii="Arial" w:hAnsi="Arial" w:cs="Arial"/>
          <w:color w:val="000000" w:themeColor="text1"/>
        </w:rPr>
        <w:t xml:space="preserve"> poza te</w:t>
      </w:r>
      <w:r w:rsidR="00BE3C58" w:rsidRPr="00BE3C58">
        <w:rPr>
          <w:rFonts w:ascii="Arial" w:hAnsi="Arial" w:cs="Arial"/>
          <w:color w:val="000000" w:themeColor="text1"/>
        </w:rPr>
        <w:t>ren siedliska przyrodniczego 714</w:t>
      </w:r>
      <w:r w:rsidR="00533F57" w:rsidRPr="00BE3C58">
        <w:rPr>
          <w:rFonts w:ascii="Arial" w:hAnsi="Arial" w:cs="Arial"/>
          <w:color w:val="000000" w:themeColor="text1"/>
        </w:rPr>
        <w:t>0</w:t>
      </w:r>
      <w:r w:rsidR="00101FE2" w:rsidRPr="00BE3C58">
        <w:rPr>
          <w:rFonts w:ascii="Arial" w:hAnsi="Arial" w:cs="Arial"/>
          <w:color w:val="000000" w:themeColor="text1"/>
        </w:rPr>
        <w:t>.</w:t>
      </w:r>
    </w:p>
    <w:p w14:paraId="5AA27C1D" w14:textId="77777777" w:rsidR="00F74A87" w:rsidRPr="00BE3C58" w:rsidRDefault="00BE3C58" w:rsidP="00976CFE">
      <w:pPr>
        <w:jc w:val="both"/>
        <w:rPr>
          <w:rFonts w:ascii="Arial" w:hAnsi="Arial" w:cs="Arial"/>
          <w:color w:val="FF0000"/>
        </w:rPr>
      </w:pPr>
      <w:r w:rsidRPr="00BE3C58">
        <w:rPr>
          <w:rFonts w:ascii="Arial" w:hAnsi="Arial" w:cs="Arial"/>
        </w:rPr>
        <w:t xml:space="preserve">Usuniętą biomasę należy zebrać i wynieść z terenu torfowiska ręcznie lub na specjalnych matach, poza jego obręb, a następnie wywieść przy użyciu metody zrywki podwieszonej lub nasiębiernej (ewentualnie ręcznie) na miejsce wskazane przez Nadleśnictwo </w:t>
      </w:r>
      <w:r w:rsidRPr="00BE3C58">
        <w:rPr>
          <w:rFonts w:ascii="Arial" w:hAnsi="Arial" w:cs="Arial"/>
          <w:color w:val="000000" w:themeColor="text1"/>
        </w:rPr>
        <w:t>Karwin</w:t>
      </w:r>
      <w:r w:rsidR="003E2576">
        <w:rPr>
          <w:rFonts w:ascii="Arial" w:hAnsi="Arial" w:cs="Arial"/>
          <w:color w:val="000000" w:themeColor="text1"/>
        </w:rPr>
        <w:t>.</w:t>
      </w:r>
      <w:r w:rsidRPr="00BE3C58">
        <w:rPr>
          <w:rFonts w:ascii="Arial" w:hAnsi="Arial" w:cs="Arial"/>
          <w:color w:val="FF0000"/>
        </w:rPr>
        <w:t xml:space="preserve"> </w:t>
      </w:r>
    </w:p>
    <w:p w14:paraId="26805142" w14:textId="77777777" w:rsidR="00E50C84" w:rsidRPr="00D66A5E" w:rsidRDefault="006B0C8A" w:rsidP="00976CFE">
      <w:pPr>
        <w:pStyle w:val="Bezodstpw"/>
        <w:tabs>
          <w:tab w:val="left" w:pos="284"/>
        </w:tabs>
        <w:spacing w:line="276" w:lineRule="auto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t>6</w:t>
      </w:r>
      <w:r w:rsidR="00E50C84" w:rsidRPr="00D66A5E">
        <w:rPr>
          <w:rFonts w:ascii="Arial" w:hAnsi="Arial" w:cs="Arial"/>
          <w:b/>
          <w:color w:val="000000" w:themeColor="text1"/>
        </w:rPr>
        <w:t>. Termin wykonania usługi:</w:t>
      </w:r>
    </w:p>
    <w:p w14:paraId="23BA19F5" w14:textId="2EB6913A" w:rsidR="00E50C84" w:rsidRPr="00D66A5E" w:rsidRDefault="00FF7B7C" w:rsidP="00976CFE">
      <w:pPr>
        <w:pStyle w:val="Bezodstpw"/>
        <w:tabs>
          <w:tab w:val="left" w:pos="284"/>
        </w:tabs>
        <w:spacing w:line="276" w:lineRule="auto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Do 45 dni od dnia podpisania umowy, nie później niż do dnia 16.11.2021 r.</w:t>
      </w:r>
      <w:r w:rsidR="00E50C84" w:rsidRPr="00D66A5E">
        <w:rPr>
          <w:rFonts w:ascii="Arial" w:hAnsi="Arial" w:cs="Arial"/>
          <w:color w:val="000000" w:themeColor="text1"/>
        </w:rPr>
        <w:t xml:space="preserve"> </w:t>
      </w:r>
    </w:p>
    <w:p w14:paraId="3582A2B2" w14:textId="77777777" w:rsidR="00E50C84" w:rsidRPr="00D66A5E" w:rsidRDefault="00E50C84" w:rsidP="00976CFE">
      <w:pPr>
        <w:pStyle w:val="Bezodstpw"/>
        <w:tabs>
          <w:tab w:val="left" w:pos="284"/>
        </w:tabs>
        <w:spacing w:line="276" w:lineRule="auto"/>
        <w:jc w:val="both"/>
        <w:rPr>
          <w:rFonts w:ascii="Arial" w:hAnsi="Arial" w:cs="Arial"/>
          <w:b/>
          <w:color w:val="000000" w:themeColor="text1"/>
        </w:rPr>
      </w:pPr>
    </w:p>
    <w:p w14:paraId="6FA86692" w14:textId="77777777" w:rsidR="00E50C84" w:rsidRPr="00D66A5E" w:rsidRDefault="006B0C8A" w:rsidP="00976CFE">
      <w:pPr>
        <w:pStyle w:val="Bezodstpw"/>
        <w:tabs>
          <w:tab w:val="left" w:pos="284"/>
        </w:tabs>
        <w:spacing w:line="276" w:lineRule="auto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t>7</w:t>
      </w:r>
      <w:r w:rsidR="00E50C84" w:rsidRPr="00D66A5E">
        <w:rPr>
          <w:rFonts w:ascii="Arial" w:hAnsi="Arial" w:cs="Arial"/>
          <w:b/>
          <w:color w:val="000000" w:themeColor="text1"/>
        </w:rPr>
        <w:t>. Ochrona środowiska w trakcie realizacji zamówienia</w:t>
      </w:r>
      <w:r w:rsidR="006D04E3" w:rsidRPr="00D66A5E">
        <w:rPr>
          <w:rFonts w:ascii="Arial" w:hAnsi="Arial" w:cs="Arial"/>
          <w:b/>
          <w:color w:val="000000" w:themeColor="text1"/>
        </w:rPr>
        <w:t>:</w:t>
      </w:r>
    </w:p>
    <w:p w14:paraId="2A73DC10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Wykonawca ma obowiązek znać i stosować w czasie prowadzonych prac przepisy dotyczące ochrony środowiska.</w:t>
      </w:r>
      <w:r w:rsidR="006B0C8A" w:rsidRPr="00D66A5E">
        <w:rPr>
          <w:rFonts w:ascii="Arial" w:hAnsi="Arial" w:cs="Arial"/>
          <w:color w:val="000000" w:themeColor="text1"/>
        </w:rPr>
        <w:t xml:space="preserve"> </w:t>
      </w:r>
    </w:p>
    <w:p w14:paraId="39CE1061" w14:textId="77777777" w:rsidR="00B770E0" w:rsidRPr="00D66A5E" w:rsidRDefault="00E50C84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O</w:t>
      </w:r>
      <w:r w:rsidR="009C0A01" w:rsidRPr="00D66A5E">
        <w:rPr>
          <w:rFonts w:ascii="Arial" w:hAnsi="Arial" w:cs="Arial"/>
          <w:color w:val="000000" w:themeColor="text1"/>
        </w:rPr>
        <w:t>chrona środowiska  powinna polegać na zabezpieczeniu przed</w:t>
      </w:r>
      <w:r w:rsidRPr="00D66A5E">
        <w:rPr>
          <w:rFonts w:ascii="Arial" w:hAnsi="Arial" w:cs="Arial"/>
          <w:color w:val="000000" w:themeColor="text1"/>
        </w:rPr>
        <w:t>:</w:t>
      </w:r>
    </w:p>
    <w:p w14:paraId="3157266A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1) zanieczyszczeniem gleby przed szkodliwymi substancjami: paliwem, olejem, itp.</w:t>
      </w:r>
      <w:r w:rsidR="00D66A5E" w:rsidRPr="00D66A5E">
        <w:rPr>
          <w:rFonts w:ascii="Arial" w:hAnsi="Arial" w:cs="Arial"/>
          <w:color w:val="000000" w:themeColor="text1"/>
        </w:rPr>
        <w:br/>
      </w:r>
      <w:r w:rsidRPr="00D66A5E">
        <w:rPr>
          <w:rFonts w:ascii="Arial" w:hAnsi="Arial" w:cs="Arial"/>
          <w:color w:val="000000" w:themeColor="text1"/>
        </w:rPr>
        <w:t>(w przypadku użycia pilarek do smarowania elementów tnących należy używać oleje biodegradowalne;</w:t>
      </w:r>
    </w:p>
    <w:p w14:paraId="77698DCA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2) możliwością powstania pożaru;</w:t>
      </w:r>
    </w:p>
    <w:p w14:paraId="2771840F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3) przestrzeganiem przepisów obowiązujących na terenach objętych ochroną przyrodniczą.</w:t>
      </w:r>
    </w:p>
    <w:p w14:paraId="48E3E8B9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</w:p>
    <w:p w14:paraId="6A63E0AA" w14:textId="77777777" w:rsidR="001311A2" w:rsidRPr="00D66A5E" w:rsidRDefault="001311A2" w:rsidP="00976CFE">
      <w:pPr>
        <w:spacing w:after="0"/>
        <w:jc w:val="both"/>
        <w:rPr>
          <w:rFonts w:ascii="Arial" w:hAnsi="Arial" w:cs="Arial"/>
          <w:b/>
          <w:color w:val="000000" w:themeColor="text1"/>
        </w:rPr>
      </w:pPr>
    </w:p>
    <w:p w14:paraId="14AEC356" w14:textId="77777777" w:rsidR="001311A2" w:rsidRPr="00D66A5E" w:rsidRDefault="001311A2" w:rsidP="00976CFE">
      <w:pPr>
        <w:spacing w:after="0"/>
        <w:jc w:val="both"/>
        <w:rPr>
          <w:rFonts w:ascii="Arial" w:hAnsi="Arial" w:cs="Arial"/>
          <w:b/>
          <w:color w:val="000000" w:themeColor="text1"/>
        </w:rPr>
      </w:pPr>
    </w:p>
    <w:p w14:paraId="0F886B19" w14:textId="77777777" w:rsidR="009C0A01" w:rsidRPr="00D66A5E" w:rsidRDefault="006B0C8A" w:rsidP="00976CFE">
      <w:pPr>
        <w:spacing w:after="0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lastRenderedPageBreak/>
        <w:t>8</w:t>
      </w:r>
      <w:r w:rsidR="00E50C84" w:rsidRPr="00D66A5E">
        <w:rPr>
          <w:rFonts w:ascii="Arial" w:hAnsi="Arial" w:cs="Arial"/>
          <w:b/>
          <w:color w:val="000000" w:themeColor="text1"/>
        </w:rPr>
        <w:t xml:space="preserve">. </w:t>
      </w:r>
      <w:r w:rsidR="009C0A01" w:rsidRPr="00D66A5E">
        <w:rPr>
          <w:rFonts w:ascii="Arial" w:hAnsi="Arial" w:cs="Arial"/>
          <w:b/>
          <w:color w:val="000000" w:themeColor="text1"/>
        </w:rPr>
        <w:t>Bezpieczeństwo i higiena pracy</w:t>
      </w:r>
      <w:r w:rsidR="006D04E3" w:rsidRPr="00D66A5E">
        <w:rPr>
          <w:rFonts w:ascii="Arial" w:hAnsi="Arial" w:cs="Arial"/>
          <w:b/>
          <w:color w:val="000000" w:themeColor="text1"/>
        </w:rPr>
        <w:t>:</w:t>
      </w:r>
    </w:p>
    <w:p w14:paraId="7F81620A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1) Podczas realizacji prac Wykonawca będzie przestrzegać przepisów dotyczących bezpieczeństwa</w:t>
      </w:r>
      <w:r w:rsidR="00E50C84" w:rsidRPr="00D66A5E">
        <w:rPr>
          <w:rFonts w:ascii="Arial" w:hAnsi="Arial" w:cs="Arial"/>
          <w:color w:val="000000" w:themeColor="text1"/>
        </w:rPr>
        <w:t xml:space="preserve"> </w:t>
      </w:r>
      <w:r w:rsidRPr="00D66A5E">
        <w:rPr>
          <w:rFonts w:ascii="Arial" w:hAnsi="Arial" w:cs="Arial"/>
          <w:color w:val="000000" w:themeColor="text1"/>
        </w:rPr>
        <w:t>i higieny pracy;</w:t>
      </w:r>
    </w:p>
    <w:p w14:paraId="219B102C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2) Wykonawca ma obowiązek zadbać, aby personel nie wykonywał prac w warunkach niebezpiecznych, szkodliwych dla zdrowia oraz nie spełniających odpowiednich warunków sanitarnych;</w:t>
      </w:r>
    </w:p>
    <w:p w14:paraId="54C8293F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3) wykonawca zapewni i będzie utrzymywał wszelkie urządzenia zabezpieczające, socjalne oraz sprzęt i odpowiednią odzież roboczą w sposób zapewniający bezpieczeństwo osób zatrudnionych;</w:t>
      </w:r>
    </w:p>
    <w:p w14:paraId="1DE337BF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4) Osoby wykonujące prace powinny znać procedury w razie wypadku, pożaru lub rozlania oleju lub innych wyrobów ropopochodnych.</w:t>
      </w:r>
    </w:p>
    <w:p w14:paraId="30DE5668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 xml:space="preserve">5) Uznaje się wszelkie koszty związane z wypełnieniem wymagań określonych powyżej nie podlegają odrębnej zapłacie. </w:t>
      </w:r>
    </w:p>
    <w:p w14:paraId="5CA59A36" w14:textId="77777777" w:rsidR="006D04E3" w:rsidRPr="00D66A5E" w:rsidRDefault="006D04E3" w:rsidP="00976CFE">
      <w:pPr>
        <w:spacing w:after="0"/>
        <w:rPr>
          <w:rFonts w:ascii="Arial" w:hAnsi="Arial" w:cs="Arial"/>
          <w:color w:val="000000" w:themeColor="text1"/>
        </w:rPr>
      </w:pPr>
    </w:p>
    <w:p w14:paraId="5819FFEE" w14:textId="77777777" w:rsidR="006D04E3" w:rsidRPr="00D66A5E" w:rsidRDefault="006B0C8A" w:rsidP="00976CFE">
      <w:pPr>
        <w:spacing w:after="0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t>9</w:t>
      </w:r>
      <w:r w:rsidR="006D04E3" w:rsidRPr="00D66A5E">
        <w:rPr>
          <w:rFonts w:ascii="Arial" w:hAnsi="Arial" w:cs="Arial"/>
          <w:b/>
          <w:color w:val="000000" w:themeColor="text1"/>
        </w:rPr>
        <w:t>. Kontrola działań:</w:t>
      </w:r>
    </w:p>
    <w:p w14:paraId="787C2007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>Wykona</w:t>
      </w:r>
      <w:r w:rsidR="000E47B4" w:rsidRPr="00D66A5E">
        <w:rPr>
          <w:rFonts w:ascii="Arial" w:hAnsi="Arial" w:cs="Arial"/>
          <w:color w:val="000000" w:themeColor="text1"/>
        </w:rPr>
        <w:t>wca jest zobowiązany informować</w:t>
      </w:r>
      <w:r w:rsidRPr="00D66A5E">
        <w:rPr>
          <w:rFonts w:ascii="Arial" w:hAnsi="Arial" w:cs="Arial"/>
          <w:color w:val="000000" w:themeColor="text1"/>
        </w:rPr>
        <w:t xml:space="preserve"> Zamawiającego o etapach zaawansowania </w:t>
      </w:r>
      <w:r w:rsidR="00B905E1" w:rsidRPr="00D66A5E">
        <w:rPr>
          <w:rFonts w:ascii="Arial" w:hAnsi="Arial" w:cs="Arial"/>
          <w:color w:val="000000" w:themeColor="text1"/>
        </w:rPr>
        <w:t>prowadzonych prac</w:t>
      </w:r>
      <w:r w:rsidRPr="00D66A5E">
        <w:rPr>
          <w:rFonts w:ascii="Arial" w:hAnsi="Arial" w:cs="Arial"/>
          <w:color w:val="000000" w:themeColor="text1"/>
        </w:rPr>
        <w:t xml:space="preserve"> oraz terminach ich odbioru oraz wszelkich nieprawidłowościa</w:t>
      </w:r>
      <w:r w:rsidR="00B905E1" w:rsidRPr="00D66A5E">
        <w:rPr>
          <w:rFonts w:ascii="Arial" w:hAnsi="Arial" w:cs="Arial"/>
          <w:color w:val="000000" w:themeColor="text1"/>
        </w:rPr>
        <w:t xml:space="preserve">ch lub utrudnieniach występujących </w:t>
      </w:r>
      <w:r w:rsidRPr="00D66A5E">
        <w:rPr>
          <w:rFonts w:ascii="Arial" w:hAnsi="Arial" w:cs="Arial"/>
          <w:color w:val="000000" w:themeColor="text1"/>
        </w:rPr>
        <w:t xml:space="preserve">podczas realizacji przedmiotu zamówienia. </w:t>
      </w:r>
    </w:p>
    <w:p w14:paraId="4CE5B330" w14:textId="77777777" w:rsidR="009C0A01" w:rsidRPr="00D66A5E" w:rsidRDefault="009C0A01" w:rsidP="00976CFE">
      <w:pPr>
        <w:pStyle w:val="Akapitzlist"/>
        <w:spacing w:after="0"/>
        <w:ind w:left="360"/>
        <w:jc w:val="both"/>
        <w:rPr>
          <w:rFonts w:ascii="Arial" w:hAnsi="Arial" w:cs="Arial"/>
          <w:color w:val="000000" w:themeColor="text1"/>
        </w:rPr>
      </w:pPr>
    </w:p>
    <w:p w14:paraId="23182203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 xml:space="preserve">Zamawiający zastrzega sobie prawo do bieżącej kontroli przy udziale Wykonawcy postępu prac w terenie. </w:t>
      </w:r>
    </w:p>
    <w:p w14:paraId="6FDDA44E" w14:textId="77777777" w:rsidR="007C2FA2" w:rsidRPr="00D66A5E" w:rsidRDefault="007C2FA2" w:rsidP="00976CFE">
      <w:pPr>
        <w:spacing w:after="0"/>
        <w:jc w:val="both"/>
        <w:rPr>
          <w:rFonts w:ascii="Arial" w:hAnsi="Arial" w:cs="Arial"/>
          <w:color w:val="000000" w:themeColor="text1"/>
        </w:rPr>
      </w:pPr>
    </w:p>
    <w:p w14:paraId="24F52EA9" w14:textId="77777777" w:rsidR="007C2FA2" w:rsidRPr="00D66A5E" w:rsidRDefault="006B0C8A" w:rsidP="00976CFE">
      <w:pPr>
        <w:spacing w:after="0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t>10</w:t>
      </w:r>
      <w:r w:rsidR="007C2FA2" w:rsidRPr="00D66A5E">
        <w:rPr>
          <w:rFonts w:ascii="Arial" w:hAnsi="Arial" w:cs="Arial"/>
          <w:b/>
          <w:color w:val="000000" w:themeColor="text1"/>
        </w:rPr>
        <w:t xml:space="preserve">. </w:t>
      </w:r>
      <w:r w:rsidR="009C0A01" w:rsidRPr="00D66A5E">
        <w:rPr>
          <w:rFonts w:ascii="Arial" w:hAnsi="Arial" w:cs="Arial"/>
          <w:b/>
          <w:color w:val="000000" w:themeColor="text1"/>
        </w:rPr>
        <w:t xml:space="preserve">Odbiór </w:t>
      </w:r>
      <w:r w:rsidR="00B905E1" w:rsidRPr="00D66A5E">
        <w:rPr>
          <w:rFonts w:ascii="Arial" w:hAnsi="Arial" w:cs="Arial"/>
          <w:b/>
          <w:color w:val="000000" w:themeColor="text1"/>
        </w:rPr>
        <w:t>prac będących przedmiotem zamówienia:</w:t>
      </w:r>
    </w:p>
    <w:p w14:paraId="6D0BD9A4" w14:textId="77777777" w:rsidR="009C0A01" w:rsidRPr="00D66A5E" w:rsidRDefault="009C0A01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 xml:space="preserve">Odbioru </w:t>
      </w:r>
      <w:r w:rsidR="00B905E1" w:rsidRPr="00D66A5E">
        <w:rPr>
          <w:rFonts w:ascii="Arial" w:hAnsi="Arial" w:cs="Arial"/>
          <w:color w:val="000000" w:themeColor="text1"/>
        </w:rPr>
        <w:t>prac</w:t>
      </w:r>
      <w:r w:rsidRPr="00D66A5E">
        <w:rPr>
          <w:rFonts w:ascii="Arial" w:hAnsi="Arial" w:cs="Arial"/>
          <w:color w:val="000000" w:themeColor="text1"/>
        </w:rPr>
        <w:t xml:space="preserve"> dokon</w:t>
      </w:r>
      <w:r w:rsidR="0024425E" w:rsidRPr="00D66A5E">
        <w:rPr>
          <w:rFonts w:ascii="Arial" w:hAnsi="Arial" w:cs="Arial"/>
          <w:color w:val="000000" w:themeColor="text1"/>
        </w:rPr>
        <w:t xml:space="preserve">ają upoważnieni przedstawiciele </w:t>
      </w:r>
      <w:r w:rsidRPr="00D66A5E">
        <w:rPr>
          <w:rFonts w:ascii="Arial" w:hAnsi="Arial" w:cs="Arial"/>
          <w:color w:val="000000" w:themeColor="text1"/>
        </w:rPr>
        <w:t xml:space="preserve">Wykonawcy oraz przedstawiciele Zamawiającego. Po zakończeniu </w:t>
      </w:r>
      <w:r w:rsidR="00B905E1" w:rsidRPr="00D66A5E">
        <w:rPr>
          <w:rFonts w:ascii="Arial" w:hAnsi="Arial" w:cs="Arial"/>
          <w:color w:val="000000" w:themeColor="text1"/>
        </w:rPr>
        <w:t>prac</w:t>
      </w:r>
      <w:r w:rsidRPr="00D66A5E">
        <w:rPr>
          <w:rFonts w:ascii="Arial" w:hAnsi="Arial" w:cs="Arial"/>
          <w:color w:val="000000" w:themeColor="text1"/>
        </w:rPr>
        <w:t xml:space="preserve"> zostanie sporządzony protokół odbioru potwierdzając</w:t>
      </w:r>
      <w:r w:rsidR="0024425E" w:rsidRPr="00D66A5E">
        <w:rPr>
          <w:rFonts w:ascii="Arial" w:hAnsi="Arial" w:cs="Arial"/>
          <w:color w:val="000000" w:themeColor="text1"/>
        </w:rPr>
        <w:t>y bezusterkowe wykonanie prac</w:t>
      </w:r>
      <w:r w:rsidRPr="00D66A5E">
        <w:rPr>
          <w:rFonts w:ascii="Arial" w:hAnsi="Arial" w:cs="Arial"/>
          <w:color w:val="000000" w:themeColor="text1"/>
        </w:rPr>
        <w:t>. Protokół b</w:t>
      </w:r>
      <w:r w:rsidR="00B905E1" w:rsidRPr="00D66A5E">
        <w:rPr>
          <w:rFonts w:ascii="Arial" w:hAnsi="Arial" w:cs="Arial"/>
          <w:color w:val="000000" w:themeColor="text1"/>
        </w:rPr>
        <w:t>ędzie podpisany przez Wykonawcę</w:t>
      </w:r>
      <w:r w:rsidR="00232994" w:rsidRPr="00D66A5E">
        <w:rPr>
          <w:rFonts w:ascii="Arial" w:hAnsi="Arial" w:cs="Arial"/>
          <w:color w:val="000000" w:themeColor="text1"/>
        </w:rPr>
        <w:br/>
      </w:r>
      <w:r w:rsidRPr="00D66A5E">
        <w:rPr>
          <w:rFonts w:ascii="Arial" w:hAnsi="Arial" w:cs="Arial"/>
          <w:color w:val="000000" w:themeColor="text1"/>
        </w:rPr>
        <w:t>i</w:t>
      </w:r>
      <w:r w:rsidR="00232994" w:rsidRPr="00D66A5E">
        <w:rPr>
          <w:rFonts w:ascii="Arial" w:hAnsi="Arial" w:cs="Arial"/>
          <w:color w:val="000000" w:themeColor="text1"/>
        </w:rPr>
        <w:t xml:space="preserve"> </w:t>
      </w:r>
      <w:r w:rsidRPr="00D66A5E">
        <w:rPr>
          <w:rFonts w:ascii="Arial" w:hAnsi="Arial" w:cs="Arial"/>
          <w:color w:val="000000" w:themeColor="text1"/>
        </w:rPr>
        <w:t xml:space="preserve">przedstawiciela Zamawiającego. Podpisany przez obie strony protokół potwierdzający bezusterkowe wykonanie </w:t>
      </w:r>
      <w:r w:rsidR="00B905E1" w:rsidRPr="00D66A5E">
        <w:rPr>
          <w:rFonts w:ascii="Arial" w:hAnsi="Arial" w:cs="Arial"/>
          <w:color w:val="000000" w:themeColor="text1"/>
        </w:rPr>
        <w:t xml:space="preserve">prac </w:t>
      </w:r>
      <w:r w:rsidRPr="00D66A5E">
        <w:rPr>
          <w:rFonts w:ascii="Arial" w:hAnsi="Arial" w:cs="Arial"/>
          <w:color w:val="000000" w:themeColor="text1"/>
        </w:rPr>
        <w:t xml:space="preserve">będzie podstawą do wystawienia rachunku/faktury przez Wykonawcę. </w:t>
      </w:r>
    </w:p>
    <w:p w14:paraId="7AA95705" w14:textId="77777777" w:rsidR="009C0A01" w:rsidRPr="00D66A5E" w:rsidRDefault="009C0A01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  <w:color w:val="000000" w:themeColor="text1"/>
        </w:rPr>
      </w:pPr>
    </w:p>
    <w:p w14:paraId="4D7C5121" w14:textId="77777777" w:rsidR="009C0A01" w:rsidRPr="00D66A5E" w:rsidRDefault="00F349EF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  <w:b/>
          <w:color w:val="000000" w:themeColor="text1"/>
        </w:rPr>
      </w:pPr>
      <w:r w:rsidRPr="00D66A5E">
        <w:rPr>
          <w:rFonts w:ascii="Arial" w:hAnsi="Arial" w:cs="Arial"/>
          <w:b/>
          <w:color w:val="000000" w:themeColor="text1"/>
        </w:rPr>
        <w:t>11. Informacja dodatkowa:</w:t>
      </w:r>
    </w:p>
    <w:p w14:paraId="354131A3" w14:textId="77777777" w:rsidR="006E7415" w:rsidRPr="00D66A5E" w:rsidRDefault="006E7415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  <w:i/>
          <w:color w:val="000000" w:themeColor="text1"/>
        </w:rPr>
      </w:pPr>
      <w:r w:rsidRPr="00D66A5E">
        <w:rPr>
          <w:rFonts w:ascii="Arial" w:hAnsi="Arial" w:cs="Arial"/>
          <w:color w:val="000000" w:themeColor="text1"/>
        </w:rPr>
        <w:t xml:space="preserve">Przedmiot zamówienia realizowany jest </w:t>
      </w:r>
      <w:r w:rsidR="0024425E" w:rsidRPr="00D66A5E">
        <w:rPr>
          <w:rFonts w:ascii="Arial" w:hAnsi="Arial" w:cs="Arial"/>
          <w:color w:val="000000" w:themeColor="text1"/>
        </w:rPr>
        <w:t>w ramach projektu nr POIS.02.04.</w:t>
      </w:r>
      <w:r w:rsidRPr="00D66A5E">
        <w:rPr>
          <w:rFonts w:ascii="Arial" w:hAnsi="Arial" w:cs="Arial"/>
          <w:color w:val="000000" w:themeColor="text1"/>
        </w:rPr>
        <w:t xml:space="preserve">00-00-0108/16 pn.: </w:t>
      </w:r>
      <w:r w:rsidRPr="00D66A5E">
        <w:rPr>
          <w:rFonts w:ascii="Arial" w:hAnsi="Arial" w:cs="Arial"/>
          <w:i/>
          <w:color w:val="000000" w:themeColor="text1"/>
        </w:rPr>
        <w:t xml:space="preserve">„Ochrona siedlisk i gatunków terenów nieleśnych zależnych od wód”. </w:t>
      </w:r>
    </w:p>
    <w:p w14:paraId="2119FB1B" w14:textId="77777777" w:rsidR="009C0A01" w:rsidRPr="00976CFE" w:rsidRDefault="009C0A01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</w:rPr>
      </w:pPr>
    </w:p>
    <w:p w14:paraId="7CC2F9D2" w14:textId="77777777" w:rsidR="009C0A01" w:rsidRPr="00976CFE" w:rsidRDefault="009C0A01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</w:rPr>
      </w:pPr>
    </w:p>
    <w:p w14:paraId="5EF6E446" w14:textId="77777777" w:rsidR="009C0A01" w:rsidRPr="00976CFE" w:rsidRDefault="009C0A01" w:rsidP="00976CFE">
      <w:pPr>
        <w:tabs>
          <w:tab w:val="left" w:pos="284"/>
          <w:tab w:val="left" w:pos="426"/>
        </w:tabs>
        <w:spacing w:after="0"/>
        <w:jc w:val="both"/>
        <w:rPr>
          <w:rFonts w:ascii="Arial" w:hAnsi="Arial" w:cs="Arial"/>
        </w:rPr>
      </w:pPr>
    </w:p>
    <w:p w14:paraId="40A03C5A" w14:textId="77777777" w:rsidR="00A553F0" w:rsidRPr="00976CFE" w:rsidRDefault="00A553F0" w:rsidP="00976CFE">
      <w:pPr>
        <w:spacing w:after="0"/>
        <w:jc w:val="both"/>
        <w:rPr>
          <w:rFonts w:ascii="Arial" w:hAnsi="Arial" w:cs="Arial"/>
          <w:b/>
        </w:rPr>
      </w:pPr>
    </w:p>
    <w:p w14:paraId="5E382A40" w14:textId="77777777" w:rsidR="00A553F0" w:rsidRPr="00976CFE" w:rsidRDefault="00A553F0" w:rsidP="00976CFE">
      <w:pPr>
        <w:spacing w:after="0"/>
        <w:jc w:val="both"/>
        <w:rPr>
          <w:rFonts w:ascii="Arial" w:hAnsi="Arial" w:cs="Arial"/>
          <w:b/>
        </w:rPr>
      </w:pPr>
    </w:p>
    <w:p w14:paraId="2BB9C61F" w14:textId="77777777" w:rsidR="00EB5F88" w:rsidRPr="00976CFE" w:rsidRDefault="00EB5F88" w:rsidP="00976CFE">
      <w:pPr>
        <w:spacing w:after="0"/>
        <w:jc w:val="both"/>
        <w:rPr>
          <w:rFonts w:ascii="Arial" w:hAnsi="Arial" w:cs="Arial"/>
          <w:b/>
        </w:rPr>
      </w:pPr>
    </w:p>
    <w:p w14:paraId="10F26A2F" w14:textId="77777777" w:rsidR="00EB5F88" w:rsidRPr="00976CFE" w:rsidRDefault="00EB5F88" w:rsidP="00976CFE">
      <w:pPr>
        <w:spacing w:after="0"/>
        <w:jc w:val="both"/>
        <w:rPr>
          <w:rFonts w:ascii="Arial" w:hAnsi="Arial" w:cs="Arial"/>
          <w:b/>
        </w:rPr>
      </w:pPr>
    </w:p>
    <w:p w14:paraId="3EE03529" w14:textId="77777777" w:rsidR="00EB5F88" w:rsidRPr="00976CFE" w:rsidRDefault="00EB5F88" w:rsidP="00976CFE">
      <w:pPr>
        <w:spacing w:after="0"/>
        <w:jc w:val="both"/>
        <w:rPr>
          <w:rFonts w:ascii="Arial" w:hAnsi="Arial" w:cs="Arial"/>
          <w:b/>
        </w:rPr>
      </w:pPr>
    </w:p>
    <w:p w14:paraId="3A64468D" w14:textId="77777777" w:rsidR="00EB5F88" w:rsidRPr="00976CFE" w:rsidRDefault="00EB5F88" w:rsidP="00976CFE">
      <w:pPr>
        <w:spacing w:after="0"/>
        <w:jc w:val="both"/>
        <w:rPr>
          <w:rFonts w:ascii="Arial" w:hAnsi="Arial" w:cs="Arial"/>
          <w:b/>
        </w:rPr>
      </w:pPr>
    </w:p>
    <w:p w14:paraId="33F37533" w14:textId="77777777" w:rsidR="00EB5F88" w:rsidRPr="00976CFE" w:rsidRDefault="00EB5F88" w:rsidP="00976CFE">
      <w:pPr>
        <w:spacing w:after="0"/>
        <w:jc w:val="both"/>
        <w:rPr>
          <w:rFonts w:ascii="Arial" w:hAnsi="Arial" w:cs="Arial"/>
          <w:b/>
        </w:rPr>
      </w:pPr>
    </w:p>
    <w:p w14:paraId="1DE40789" w14:textId="77777777" w:rsidR="00C113AA" w:rsidRPr="00976CFE" w:rsidRDefault="00C113AA" w:rsidP="00976CFE">
      <w:pPr>
        <w:spacing w:after="0"/>
        <w:jc w:val="both"/>
        <w:rPr>
          <w:rFonts w:ascii="Arial" w:hAnsi="Arial" w:cs="Arial"/>
          <w:b/>
        </w:rPr>
      </w:pPr>
    </w:p>
    <w:p w14:paraId="5001DCB9" w14:textId="77777777" w:rsidR="00C113AA" w:rsidRPr="00976CFE" w:rsidRDefault="00C113AA" w:rsidP="00976CFE">
      <w:pPr>
        <w:spacing w:after="0"/>
        <w:jc w:val="both"/>
        <w:rPr>
          <w:rFonts w:ascii="Arial" w:hAnsi="Arial" w:cs="Arial"/>
          <w:b/>
        </w:rPr>
      </w:pPr>
    </w:p>
    <w:p w14:paraId="727D89C2" w14:textId="77777777" w:rsidR="00147A83" w:rsidRPr="00976CFE" w:rsidRDefault="00147A83" w:rsidP="00976CFE">
      <w:pPr>
        <w:spacing w:after="0"/>
        <w:jc w:val="both"/>
        <w:rPr>
          <w:rFonts w:ascii="Arial" w:hAnsi="Arial" w:cs="Arial"/>
          <w:b/>
        </w:rPr>
      </w:pPr>
    </w:p>
    <w:p w14:paraId="551ACE89" w14:textId="77777777" w:rsidR="00F74A87" w:rsidRDefault="00AF3C98" w:rsidP="00976CFE">
      <w:pPr>
        <w:spacing w:after="0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lastRenderedPageBreak/>
        <w:t>Ryc</w:t>
      </w:r>
      <w:r w:rsidR="00E74E0F" w:rsidRPr="00A932ED">
        <w:rPr>
          <w:rFonts w:ascii="Arial" w:hAnsi="Arial" w:cs="Arial"/>
          <w:b/>
          <w:color w:val="000000" w:themeColor="text1"/>
        </w:rPr>
        <w:t>.</w:t>
      </w:r>
      <w:r w:rsidR="007C2FA2" w:rsidRPr="00A932ED">
        <w:rPr>
          <w:rFonts w:ascii="Arial" w:hAnsi="Arial" w:cs="Arial"/>
          <w:b/>
          <w:color w:val="000000" w:themeColor="text1"/>
        </w:rPr>
        <w:t xml:space="preserve"> nr 1</w:t>
      </w:r>
      <w:r w:rsidR="00557815">
        <w:rPr>
          <w:rFonts w:ascii="Arial" w:hAnsi="Arial" w:cs="Arial"/>
          <w:b/>
          <w:color w:val="000000" w:themeColor="text1"/>
        </w:rPr>
        <w:t>-5</w:t>
      </w:r>
      <w:r w:rsidR="007C2FA2" w:rsidRPr="00A932ED">
        <w:rPr>
          <w:rFonts w:ascii="Arial" w:hAnsi="Arial" w:cs="Arial"/>
          <w:b/>
          <w:color w:val="000000" w:themeColor="text1"/>
        </w:rPr>
        <w:t>.</w:t>
      </w:r>
      <w:r w:rsidR="007C2FA2" w:rsidRPr="00A932ED">
        <w:rPr>
          <w:rFonts w:ascii="Arial" w:hAnsi="Arial" w:cs="Arial"/>
          <w:color w:val="000000" w:themeColor="text1"/>
        </w:rPr>
        <w:t xml:space="preserve"> </w:t>
      </w:r>
      <w:r w:rsidR="00F74A87" w:rsidRPr="00A932ED">
        <w:rPr>
          <w:rFonts w:ascii="Arial" w:hAnsi="Arial" w:cs="Arial"/>
          <w:color w:val="000000" w:themeColor="text1"/>
        </w:rPr>
        <w:t xml:space="preserve">Lokalizacja drzew i krzewów </w:t>
      </w:r>
      <w:r w:rsidR="00F111EA" w:rsidRPr="00A932ED">
        <w:rPr>
          <w:rFonts w:ascii="Arial" w:hAnsi="Arial" w:cs="Arial"/>
          <w:color w:val="000000" w:themeColor="text1"/>
        </w:rPr>
        <w:t xml:space="preserve">wraz z trzciną </w:t>
      </w:r>
      <w:r w:rsidR="00F74A87" w:rsidRPr="00A932ED">
        <w:rPr>
          <w:rFonts w:ascii="Arial" w:hAnsi="Arial" w:cs="Arial"/>
          <w:color w:val="000000" w:themeColor="text1"/>
        </w:rPr>
        <w:t xml:space="preserve">przeznaczonych do wycinki </w:t>
      </w:r>
      <w:r w:rsidR="00E74E0F" w:rsidRPr="00A932ED">
        <w:rPr>
          <w:rFonts w:ascii="Arial" w:hAnsi="Arial" w:cs="Arial"/>
          <w:color w:val="000000" w:themeColor="text1"/>
        </w:rPr>
        <w:br/>
      </w:r>
      <w:r w:rsidR="00F74A87" w:rsidRPr="00A932ED">
        <w:rPr>
          <w:rFonts w:ascii="Arial" w:eastAsia="Times New Roman" w:hAnsi="Arial" w:cs="Arial"/>
          <w:color w:val="000000" w:themeColor="text1"/>
          <w:lang w:eastAsia="pl-PL"/>
        </w:rPr>
        <w:t>w obszarze Natura</w:t>
      </w:r>
      <w:r w:rsidR="00C113AA" w:rsidRPr="00A932ED">
        <w:rPr>
          <w:rFonts w:ascii="Arial" w:eastAsia="Times New Roman" w:hAnsi="Arial" w:cs="Arial"/>
          <w:color w:val="000000" w:themeColor="text1"/>
          <w:lang w:eastAsia="pl-PL"/>
        </w:rPr>
        <w:t xml:space="preserve"> </w:t>
      </w:r>
      <w:r w:rsidR="00F74A87" w:rsidRPr="00A932ED">
        <w:rPr>
          <w:rFonts w:ascii="Arial" w:eastAsia="Times New Roman" w:hAnsi="Arial" w:cs="Arial"/>
          <w:color w:val="000000" w:themeColor="text1"/>
          <w:lang w:eastAsia="pl-PL"/>
        </w:rPr>
        <w:t>2000</w:t>
      </w:r>
      <w:r w:rsidR="00C113AA" w:rsidRPr="00A932ED">
        <w:rPr>
          <w:rFonts w:ascii="Arial" w:eastAsia="Times New Roman" w:hAnsi="Arial" w:cs="Arial"/>
          <w:color w:val="000000" w:themeColor="text1"/>
          <w:lang w:eastAsia="pl-PL"/>
        </w:rPr>
        <w:t xml:space="preserve"> </w:t>
      </w:r>
      <w:r w:rsidR="00A932ED" w:rsidRPr="00A932ED">
        <w:rPr>
          <w:rFonts w:ascii="Arial" w:eastAsia="Times New Roman" w:hAnsi="Arial" w:cs="Arial"/>
          <w:color w:val="000000" w:themeColor="text1"/>
          <w:lang w:eastAsia="pl-PL"/>
        </w:rPr>
        <w:t xml:space="preserve">Jeziora Gościmskie PLH080036 </w:t>
      </w:r>
      <w:r w:rsidR="00F74A87" w:rsidRPr="00A932ED">
        <w:rPr>
          <w:rFonts w:ascii="Arial" w:eastAsia="Times New Roman" w:hAnsi="Arial" w:cs="Arial"/>
          <w:color w:val="000000" w:themeColor="text1"/>
          <w:lang w:eastAsia="pl-PL"/>
        </w:rPr>
        <w:t>(</w:t>
      </w:r>
      <w:r w:rsidR="00F74A87" w:rsidRPr="00A932ED">
        <w:rPr>
          <w:rFonts w:ascii="Arial" w:hAnsi="Arial" w:cs="Arial"/>
          <w:color w:val="000000" w:themeColor="text1"/>
        </w:rPr>
        <w:t>Lokalizacji</w:t>
      </w:r>
      <w:r w:rsidR="00A932ED" w:rsidRPr="00A932ED">
        <w:rPr>
          <w:rFonts w:ascii="Arial" w:hAnsi="Arial" w:cs="Arial"/>
          <w:color w:val="000000" w:themeColor="text1"/>
        </w:rPr>
        <w:t xml:space="preserve"> siedliska przyrodniczego 714</w:t>
      </w:r>
      <w:r w:rsidR="00E74E0F" w:rsidRPr="00A932ED">
        <w:rPr>
          <w:rFonts w:ascii="Arial" w:hAnsi="Arial" w:cs="Arial"/>
          <w:color w:val="000000" w:themeColor="text1"/>
        </w:rPr>
        <w:t xml:space="preserve">0: </w:t>
      </w:r>
      <w:r w:rsidR="00F74A87" w:rsidRPr="00A932ED">
        <w:rPr>
          <w:rFonts w:ascii="Arial" w:eastAsia="Times New Roman" w:hAnsi="Arial" w:cs="Arial"/>
          <w:color w:val="000000" w:themeColor="text1"/>
          <w:lang w:eastAsia="pl-PL"/>
        </w:rPr>
        <w:t xml:space="preserve">Nadleśnictwo </w:t>
      </w:r>
      <w:r w:rsidR="00A932ED" w:rsidRPr="00A932ED">
        <w:rPr>
          <w:rFonts w:ascii="Arial" w:hAnsi="Arial" w:cs="Arial"/>
          <w:color w:val="000000" w:themeColor="text1"/>
        </w:rPr>
        <w:t>Karwin, Leśnictwo: Solecko, oddz. 505g, 591h, 678f, Leśnictwo: Sosnówka oddz. 325c, 403d</w:t>
      </w:r>
      <w:r w:rsidR="00A932ED">
        <w:rPr>
          <w:rFonts w:ascii="Arial" w:hAnsi="Arial" w:cs="Arial"/>
          <w:color w:val="000000" w:themeColor="text1"/>
        </w:rPr>
        <w:t>).</w:t>
      </w:r>
    </w:p>
    <w:p w14:paraId="00724FBD" w14:textId="77777777" w:rsidR="007C01BD" w:rsidRDefault="007C01BD" w:rsidP="00976CFE">
      <w:pPr>
        <w:spacing w:after="0"/>
        <w:jc w:val="both"/>
        <w:rPr>
          <w:rFonts w:ascii="Arial" w:hAnsi="Arial" w:cs="Arial"/>
          <w:color w:val="000000" w:themeColor="text1"/>
        </w:rPr>
      </w:pPr>
    </w:p>
    <w:p w14:paraId="3C69C3B4" w14:textId="77777777" w:rsidR="007C01BD" w:rsidRDefault="007C01BD" w:rsidP="00976CFE">
      <w:pPr>
        <w:spacing w:after="0"/>
        <w:jc w:val="both"/>
        <w:rPr>
          <w:rFonts w:ascii="Arial" w:hAnsi="Arial" w:cs="Arial"/>
          <w:color w:val="000000" w:themeColor="text1"/>
        </w:rPr>
      </w:pPr>
    </w:p>
    <w:p w14:paraId="40859327" w14:textId="77777777" w:rsidR="007C01BD" w:rsidRPr="00A932ED" w:rsidRDefault="007C01BD" w:rsidP="007C01BD">
      <w:pPr>
        <w:spacing w:after="0"/>
        <w:jc w:val="center"/>
        <w:rPr>
          <w:rFonts w:ascii="Arial" w:eastAsia="Times New Roman" w:hAnsi="Arial" w:cs="Arial"/>
          <w:color w:val="000000" w:themeColor="text1"/>
          <w:lang w:eastAsia="pl-PL"/>
        </w:rPr>
      </w:pPr>
      <w:r>
        <w:rPr>
          <w:rFonts w:ascii="Arial" w:eastAsia="Times New Roman" w:hAnsi="Arial" w:cs="Arial"/>
          <w:noProof/>
          <w:color w:val="000000" w:themeColor="text1"/>
          <w:lang w:eastAsia="pl-PL"/>
        </w:rPr>
        <w:drawing>
          <wp:inline distT="0" distB="0" distL="0" distR="0" wp14:anchorId="755F5FF5" wp14:editId="66F13974">
            <wp:extent cx="4796496" cy="6781800"/>
            <wp:effectExtent l="19050" t="0" r="4104" b="0"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496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6B1E66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2B7A2A17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08AD7193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00EAD73E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4C5019E6" w14:textId="77777777" w:rsidR="0017503C" w:rsidRPr="00976CFE" w:rsidRDefault="007C01BD" w:rsidP="007C01BD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l-PL"/>
        </w:rPr>
        <w:lastRenderedPageBreak/>
        <w:drawing>
          <wp:inline distT="0" distB="0" distL="0" distR="0" wp14:anchorId="4F36164B" wp14:editId="69021E73">
            <wp:extent cx="5753101" cy="8134350"/>
            <wp:effectExtent l="19050" t="0" r="0" b="0"/>
            <wp:docPr id="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3" cy="814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FE651F" w14:textId="77777777" w:rsidR="0017503C" w:rsidRPr="00976CFE" w:rsidRDefault="007C01BD" w:rsidP="007C01BD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l-PL"/>
        </w:rPr>
        <w:lastRenderedPageBreak/>
        <w:drawing>
          <wp:inline distT="0" distB="0" distL="0" distR="0" wp14:anchorId="11570E80" wp14:editId="53D40D7B">
            <wp:extent cx="5564474" cy="7867650"/>
            <wp:effectExtent l="19050" t="0" r="0" b="0"/>
            <wp:docPr id="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831" cy="787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7A3007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2B914740" w14:textId="77777777" w:rsidR="00F74A87" w:rsidRPr="00976CFE" w:rsidRDefault="00F74A87" w:rsidP="00976CFE">
      <w:pPr>
        <w:spacing w:after="0"/>
        <w:jc w:val="both"/>
        <w:rPr>
          <w:rFonts w:ascii="Arial" w:hAnsi="Arial" w:cs="Arial"/>
        </w:rPr>
      </w:pPr>
    </w:p>
    <w:p w14:paraId="7F671965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31462BE8" w14:textId="77777777" w:rsidR="0017503C" w:rsidRPr="00976CFE" w:rsidRDefault="0017503C" w:rsidP="00976CFE">
      <w:pPr>
        <w:spacing w:after="0"/>
        <w:jc w:val="both"/>
        <w:rPr>
          <w:rFonts w:ascii="Arial" w:hAnsi="Arial" w:cs="Arial"/>
          <w:b/>
        </w:rPr>
      </w:pPr>
    </w:p>
    <w:p w14:paraId="6C0F32A1" w14:textId="77777777" w:rsidR="0017503C" w:rsidRPr="00976CFE" w:rsidRDefault="0017503C" w:rsidP="00976CFE">
      <w:pPr>
        <w:spacing w:after="0"/>
        <w:jc w:val="both"/>
        <w:rPr>
          <w:rFonts w:ascii="Arial" w:hAnsi="Arial" w:cs="Arial"/>
        </w:rPr>
      </w:pPr>
    </w:p>
    <w:p w14:paraId="1E16320B" w14:textId="77777777" w:rsidR="00591F9E" w:rsidRPr="00976CFE" w:rsidRDefault="007C01BD" w:rsidP="007C01BD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lastRenderedPageBreak/>
        <w:drawing>
          <wp:inline distT="0" distB="0" distL="0" distR="0" wp14:anchorId="0915FE61" wp14:editId="2BCC88C9">
            <wp:extent cx="5753100" cy="8134350"/>
            <wp:effectExtent l="19050" t="0" r="0" b="0"/>
            <wp:docPr id="1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8A84AB" w14:textId="77777777" w:rsidR="00591F9E" w:rsidRPr="00976CFE" w:rsidRDefault="00591F9E" w:rsidP="00976CFE">
      <w:pPr>
        <w:spacing w:after="0"/>
        <w:jc w:val="both"/>
        <w:rPr>
          <w:rFonts w:ascii="Arial" w:hAnsi="Arial" w:cs="Arial"/>
        </w:rPr>
      </w:pPr>
    </w:p>
    <w:p w14:paraId="6110888F" w14:textId="77777777" w:rsidR="00591F9E" w:rsidRPr="00976CFE" w:rsidRDefault="00591F9E" w:rsidP="00976CFE">
      <w:pPr>
        <w:spacing w:after="0"/>
        <w:jc w:val="both"/>
        <w:rPr>
          <w:rFonts w:ascii="Arial" w:hAnsi="Arial" w:cs="Arial"/>
        </w:rPr>
      </w:pPr>
    </w:p>
    <w:p w14:paraId="5253BA21" w14:textId="77777777" w:rsidR="007C01BD" w:rsidRDefault="007C01BD" w:rsidP="00976CFE">
      <w:pPr>
        <w:spacing w:after="0"/>
        <w:jc w:val="both"/>
        <w:rPr>
          <w:rFonts w:ascii="Arial" w:hAnsi="Arial" w:cs="Arial"/>
          <w:b/>
        </w:rPr>
      </w:pPr>
    </w:p>
    <w:p w14:paraId="71185834" w14:textId="77777777" w:rsidR="007C01BD" w:rsidRDefault="007C01BD" w:rsidP="00976CFE">
      <w:p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l-PL"/>
        </w:rPr>
        <w:lastRenderedPageBreak/>
        <w:drawing>
          <wp:inline distT="0" distB="0" distL="0" distR="0" wp14:anchorId="60A84DAD" wp14:editId="33B8CAB4">
            <wp:extent cx="5753100" cy="8134350"/>
            <wp:effectExtent l="19050" t="0" r="0" b="0"/>
            <wp:docPr id="1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FCC963" w14:textId="77777777" w:rsidR="00CF2470" w:rsidRDefault="00CF2470" w:rsidP="00976CFE">
      <w:pPr>
        <w:spacing w:after="0"/>
        <w:jc w:val="both"/>
        <w:rPr>
          <w:rFonts w:ascii="Arial" w:hAnsi="Arial" w:cs="Arial"/>
          <w:b/>
        </w:rPr>
      </w:pPr>
    </w:p>
    <w:p w14:paraId="75C6B699" w14:textId="77777777" w:rsidR="00CF2470" w:rsidRDefault="00CF2470" w:rsidP="00976CFE">
      <w:pPr>
        <w:spacing w:after="0"/>
        <w:jc w:val="both"/>
        <w:rPr>
          <w:rFonts w:ascii="Arial" w:hAnsi="Arial" w:cs="Arial"/>
          <w:b/>
        </w:rPr>
      </w:pPr>
    </w:p>
    <w:p w14:paraId="63581167" w14:textId="77777777" w:rsidR="00591F9E" w:rsidRDefault="00591F9E" w:rsidP="00976CFE">
      <w:pPr>
        <w:spacing w:after="0"/>
        <w:jc w:val="both"/>
        <w:rPr>
          <w:rFonts w:ascii="Arial" w:eastAsia="Times New Roman" w:hAnsi="Arial" w:cs="Arial"/>
          <w:color w:val="000000" w:themeColor="text1"/>
          <w:lang w:eastAsia="pl-PL"/>
        </w:rPr>
      </w:pPr>
      <w:r w:rsidRPr="00976CFE">
        <w:rPr>
          <w:rFonts w:ascii="Arial" w:hAnsi="Arial" w:cs="Arial"/>
          <w:b/>
        </w:rPr>
        <w:lastRenderedPageBreak/>
        <w:t>Fot. nr 1</w:t>
      </w:r>
      <w:r w:rsidR="00557815">
        <w:rPr>
          <w:rFonts w:ascii="Arial" w:hAnsi="Arial" w:cs="Arial"/>
          <w:b/>
        </w:rPr>
        <w:t>-5</w:t>
      </w:r>
      <w:r w:rsidRPr="00976CFE">
        <w:rPr>
          <w:rFonts w:ascii="Arial" w:hAnsi="Arial" w:cs="Arial"/>
          <w:b/>
        </w:rPr>
        <w:t>.</w:t>
      </w:r>
      <w:r w:rsidR="00557815">
        <w:rPr>
          <w:rFonts w:ascii="Arial" w:hAnsi="Arial" w:cs="Arial"/>
        </w:rPr>
        <w:t xml:space="preserve"> Zdjęcia poglądowe </w:t>
      </w:r>
      <w:r w:rsidRPr="00976CFE">
        <w:rPr>
          <w:rFonts w:ascii="Arial" w:hAnsi="Arial" w:cs="Arial"/>
        </w:rPr>
        <w:t>pła</w:t>
      </w:r>
      <w:r w:rsidR="00A932ED">
        <w:rPr>
          <w:rFonts w:ascii="Arial" w:hAnsi="Arial" w:cs="Arial"/>
        </w:rPr>
        <w:t>tów siedliska przyrodniczego 714</w:t>
      </w:r>
      <w:r w:rsidRPr="00976CFE">
        <w:rPr>
          <w:rFonts w:ascii="Arial" w:hAnsi="Arial" w:cs="Arial"/>
        </w:rPr>
        <w:t>0:</w:t>
      </w:r>
      <w:r w:rsidRPr="00976CFE">
        <w:rPr>
          <w:rFonts w:ascii="Arial" w:eastAsia="Times New Roman" w:hAnsi="Arial" w:cs="Arial"/>
          <w:lang w:eastAsia="pl-PL"/>
        </w:rPr>
        <w:t xml:space="preserve"> w obszarze Natura 2000 </w:t>
      </w:r>
      <w:r w:rsidR="00A932ED" w:rsidRPr="00A932ED">
        <w:rPr>
          <w:rFonts w:ascii="Arial" w:eastAsia="Times New Roman" w:hAnsi="Arial" w:cs="Arial"/>
          <w:color w:val="000000" w:themeColor="text1"/>
          <w:lang w:eastAsia="pl-PL"/>
        </w:rPr>
        <w:t>Jeziora Gościmskie PLH080036</w:t>
      </w:r>
      <w:r w:rsidR="00A932ED">
        <w:rPr>
          <w:rFonts w:ascii="Arial" w:eastAsia="Times New Roman" w:hAnsi="Arial" w:cs="Arial"/>
          <w:color w:val="000000" w:themeColor="text1"/>
          <w:lang w:eastAsia="pl-PL"/>
        </w:rPr>
        <w:t>.</w:t>
      </w:r>
    </w:p>
    <w:p w14:paraId="44A08624" w14:textId="77777777" w:rsidR="00557815" w:rsidRDefault="00557815" w:rsidP="00976CFE">
      <w:pPr>
        <w:spacing w:after="0"/>
        <w:jc w:val="both"/>
        <w:rPr>
          <w:rFonts w:ascii="Arial" w:eastAsia="Times New Roman" w:hAnsi="Arial" w:cs="Arial"/>
          <w:color w:val="000000" w:themeColor="text1"/>
          <w:lang w:eastAsia="pl-PL"/>
        </w:rPr>
      </w:pPr>
    </w:p>
    <w:p w14:paraId="5D46F83B" w14:textId="77777777" w:rsidR="00557815" w:rsidRDefault="00557815" w:rsidP="00557815">
      <w:pPr>
        <w:spacing w:after="0"/>
        <w:jc w:val="center"/>
        <w:rPr>
          <w:rFonts w:ascii="Arial" w:eastAsia="Times New Roman" w:hAnsi="Arial" w:cs="Arial"/>
          <w:lang w:eastAsia="pl-PL"/>
        </w:rPr>
      </w:pPr>
      <w:r>
        <w:rPr>
          <w:rFonts w:ascii="Arial" w:eastAsia="Times New Roman" w:hAnsi="Arial" w:cs="Arial"/>
          <w:noProof/>
          <w:lang w:eastAsia="pl-PL"/>
        </w:rPr>
        <w:drawing>
          <wp:inline distT="0" distB="0" distL="0" distR="0" wp14:anchorId="53452199" wp14:editId="1E26CBFE">
            <wp:extent cx="5753100" cy="3810000"/>
            <wp:effectExtent l="19050" t="0" r="0" b="0"/>
            <wp:docPr id="12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ADD185" w14:textId="77777777" w:rsidR="00557815" w:rsidRDefault="00557815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554B85E0" w14:textId="77777777" w:rsidR="00557815" w:rsidRDefault="00D647A1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  <w:r>
        <w:rPr>
          <w:rFonts w:ascii="Arial" w:eastAsia="Times New Roman" w:hAnsi="Arial" w:cs="Arial"/>
          <w:noProof/>
          <w:lang w:eastAsia="pl-PL"/>
        </w:rPr>
        <w:drawing>
          <wp:inline distT="0" distB="0" distL="0" distR="0" wp14:anchorId="516C87D8" wp14:editId="4BA448A1">
            <wp:extent cx="5753100" cy="3810000"/>
            <wp:effectExtent l="19050" t="0" r="0" b="0"/>
            <wp:docPr id="1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5BC2CF" w14:textId="77777777" w:rsidR="00D647A1" w:rsidRDefault="00D647A1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544D5045" w14:textId="77777777" w:rsidR="00D647A1" w:rsidRDefault="00D647A1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350D5570" w14:textId="77777777" w:rsidR="00D647A1" w:rsidRDefault="00D647A1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  <w:r>
        <w:rPr>
          <w:rFonts w:ascii="Arial" w:eastAsia="Times New Roman" w:hAnsi="Arial" w:cs="Arial"/>
          <w:noProof/>
          <w:lang w:eastAsia="pl-PL"/>
        </w:rPr>
        <w:lastRenderedPageBreak/>
        <w:drawing>
          <wp:inline distT="0" distB="0" distL="0" distR="0" wp14:anchorId="78831630" wp14:editId="57F71723">
            <wp:extent cx="5753100" cy="3810000"/>
            <wp:effectExtent l="19050" t="0" r="0" b="0"/>
            <wp:docPr id="1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937284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429D2112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  <w:r>
        <w:rPr>
          <w:rFonts w:ascii="Arial" w:eastAsia="Times New Roman" w:hAnsi="Arial" w:cs="Arial"/>
          <w:noProof/>
          <w:lang w:eastAsia="pl-PL"/>
        </w:rPr>
        <w:drawing>
          <wp:inline distT="0" distB="0" distL="0" distR="0" wp14:anchorId="3D3F828A" wp14:editId="487FC664">
            <wp:extent cx="5753100" cy="3810000"/>
            <wp:effectExtent l="19050" t="0" r="0" b="0"/>
            <wp:docPr id="1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0A97B1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2E6A2736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396F0827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73988938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3DD52D5E" w14:textId="77777777" w:rsidR="001000C3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</w:p>
    <w:p w14:paraId="363A4B16" w14:textId="77777777" w:rsidR="001000C3" w:rsidRPr="00976CFE" w:rsidRDefault="001000C3" w:rsidP="00976CFE">
      <w:pPr>
        <w:spacing w:after="0"/>
        <w:jc w:val="both"/>
        <w:rPr>
          <w:rFonts w:ascii="Arial" w:eastAsia="Times New Roman" w:hAnsi="Arial" w:cs="Arial"/>
          <w:lang w:eastAsia="pl-PL"/>
        </w:rPr>
      </w:pPr>
      <w:r>
        <w:rPr>
          <w:rFonts w:ascii="Arial" w:eastAsia="Times New Roman" w:hAnsi="Arial" w:cs="Arial"/>
          <w:noProof/>
          <w:lang w:eastAsia="pl-PL"/>
        </w:rPr>
        <w:lastRenderedPageBreak/>
        <w:drawing>
          <wp:inline distT="0" distB="0" distL="0" distR="0" wp14:anchorId="68EAD77F" wp14:editId="145A15EE">
            <wp:extent cx="5753100" cy="3810000"/>
            <wp:effectExtent l="19050" t="0" r="0" b="0"/>
            <wp:docPr id="1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00C3" w:rsidRPr="00976CFE" w:rsidSect="00425F85">
      <w:headerReference w:type="default" r:id="rId18"/>
      <w:footerReference w:type="default" r:id="rId19"/>
      <w:headerReference w:type="first" r:id="rId20"/>
      <w:footerReference w:type="first" r:id="rId21"/>
      <w:pgSz w:w="11906" w:h="16838"/>
      <w:pgMar w:top="1417" w:right="1417" w:bottom="1417" w:left="1417" w:header="340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D9FC2A" w14:textId="77777777" w:rsidR="00117605" w:rsidRDefault="00117605" w:rsidP="000F38F9">
      <w:pPr>
        <w:spacing w:after="0" w:line="240" w:lineRule="auto"/>
      </w:pPr>
      <w:r>
        <w:separator/>
      </w:r>
    </w:p>
  </w:endnote>
  <w:endnote w:type="continuationSeparator" w:id="0">
    <w:p w14:paraId="5A112BA6" w14:textId="77777777" w:rsidR="00117605" w:rsidRDefault="00117605" w:rsidP="000F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890F1" w14:textId="77777777" w:rsidR="001F489F" w:rsidRDefault="00AF0711" w:rsidP="007A7EBB">
    <w:pPr>
      <w:pStyle w:val="Stopka"/>
      <w:jc w:val="center"/>
    </w:pPr>
    <w:r w:rsidRPr="00AF0711">
      <w:rPr>
        <w:noProof/>
        <w:lang w:eastAsia="pl-PL"/>
      </w:rPr>
      <w:drawing>
        <wp:inline distT="0" distB="0" distL="0" distR="0" wp14:anchorId="05D9AE7D" wp14:editId="0B07A6B0">
          <wp:extent cx="5667375" cy="561975"/>
          <wp:effectExtent l="19050" t="0" r="9525" b="0"/>
          <wp:docPr id="1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20DD68F6" w14:textId="77777777" w:rsidR="00216651" w:rsidRDefault="00216651" w:rsidP="007A7EBB">
    <w:pPr>
      <w:pStyle w:val="Stopka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A24276" w14:textId="77777777" w:rsidR="004A2F36" w:rsidRPr="00425F85" w:rsidRDefault="00AF0711" w:rsidP="009135C8">
    <w:pPr>
      <w:pStyle w:val="Stopka"/>
      <w:tabs>
        <w:tab w:val="clear" w:pos="4536"/>
        <w:tab w:val="clear" w:pos="9072"/>
      </w:tabs>
    </w:pPr>
    <w:r w:rsidRPr="00AF0711">
      <w:rPr>
        <w:noProof/>
        <w:lang w:eastAsia="pl-PL"/>
      </w:rPr>
      <w:drawing>
        <wp:inline distT="0" distB="0" distL="0" distR="0" wp14:anchorId="3F926709" wp14:editId="6E87877A">
          <wp:extent cx="5667375" cy="561975"/>
          <wp:effectExtent l="19050" t="0" r="9525" b="0"/>
          <wp:docPr id="2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801124" w14:textId="77777777" w:rsidR="00117605" w:rsidRDefault="00117605" w:rsidP="000F38F9">
      <w:pPr>
        <w:spacing w:after="0" w:line="240" w:lineRule="auto"/>
      </w:pPr>
      <w:r>
        <w:separator/>
      </w:r>
    </w:p>
  </w:footnote>
  <w:footnote w:type="continuationSeparator" w:id="0">
    <w:p w14:paraId="25D6DFC5" w14:textId="77777777" w:rsidR="00117605" w:rsidRDefault="00117605" w:rsidP="000F3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D5849" w14:textId="77777777" w:rsidR="000F38F9" w:rsidRDefault="000F38F9" w:rsidP="000F38F9">
    <w:pPr>
      <w:pStyle w:val="Nagwek"/>
      <w:ind w:hanging="113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E9D47" w14:textId="77777777" w:rsidR="00AE33B4" w:rsidRPr="002A6180" w:rsidRDefault="00AE33B4" w:rsidP="00AE33B4">
    <w:pPr>
      <w:spacing w:after="0" w:line="240" w:lineRule="auto"/>
      <w:ind w:left="360"/>
      <w:jc w:val="right"/>
      <w:rPr>
        <w:i/>
        <w:sz w:val="16"/>
        <w:szCs w:val="16"/>
      </w:rPr>
    </w:pPr>
    <w:r w:rsidRPr="002A6180">
      <w:rPr>
        <w:i/>
        <w:sz w:val="16"/>
        <w:szCs w:val="16"/>
      </w:rPr>
      <w:t xml:space="preserve">Zamawiający – Regionalna Dyrekcja Ochrony Środowiska w Gorzowie Wielkopolskim  </w:t>
    </w:r>
  </w:p>
  <w:p w14:paraId="69998A55" w14:textId="77777777" w:rsidR="00FF7B7C" w:rsidRPr="002A6180" w:rsidRDefault="00FF7B7C" w:rsidP="00FF7B7C">
    <w:pPr>
      <w:pStyle w:val="pkt"/>
      <w:autoSpaceDE w:val="0"/>
      <w:autoSpaceDN w:val="0"/>
      <w:spacing w:before="0" w:after="0"/>
      <w:ind w:left="0" w:firstLine="0"/>
      <w:jc w:val="right"/>
      <w:rPr>
        <w:i/>
        <w:sz w:val="16"/>
        <w:szCs w:val="16"/>
      </w:rPr>
    </w:pPr>
    <w:r w:rsidRPr="002A6180">
      <w:rPr>
        <w:i/>
        <w:sz w:val="16"/>
        <w:szCs w:val="16"/>
      </w:rPr>
      <w:t xml:space="preserve">Postępowanie o udzielenie zamówienia na </w:t>
    </w:r>
    <w:r>
      <w:rPr>
        <w:i/>
        <w:sz w:val="16"/>
        <w:szCs w:val="16"/>
      </w:rPr>
      <w:t>usuwanie drzew i krzewów na</w:t>
    </w:r>
    <w:r w:rsidRPr="002A6180">
      <w:rPr>
        <w:i/>
        <w:sz w:val="16"/>
        <w:szCs w:val="16"/>
      </w:rPr>
      <w:t xml:space="preserve"> </w:t>
    </w:r>
    <w:r>
      <w:rPr>
        <w:i/>
        <w:sz w:val="16"/>
        <w:szCs w:val="16"/>
      </w:rPr>
      <w:t xml:space="preserve"> </w:t>
    </w:r>
    <w:r w:rsidRPr="002A6180">
      <w:rPr>
        <w:i/>
        <w:sz w:val="16"/>
        <w:szCs w:val="16"/>
      </w:rPr>
      <w:t>obszar</w:t>
    </w:r>
    <w:r>
      <w:rPr>
        <w:i/>
        <w:sz w:val="16"/>
        <w:szCs w:val="16"/>
      </w:rPr>
      <w:t>ze</w:t>
    </w:r>
    <w:r w:rsidRPr="002A6180">
      <w:rPr>
        <w:i/>
        <w:sz w:val="16"/>
        <w:szCs w:val="16"/>
      </w:rPr>
      <w:t xml:space="preserve"> Natura 2000</w:t>
    </w:r>
    <w:r>
      <w:rPr>
        <w:i/>
        <w:sz w:val="16"/>
        <w:szCs w:val="16"/>
      </w:rPr>
      <w:t xml:space="preserve"> Jeziora Gościmskie</w:t>
    </w:r>
  </w:p>
  <w:p w14:paraId="17FA08DB" w14:textId="425CCB00" w:rsidR="00AE33B4" w:rsidRPr="002A6180" w:rsidRDefault="00FF7B7C" w:rsidP="00FF7B7C">
    <w:pPr>
      <w:pStyle w:val="pkt"/>
      <w:autoSpaceDE w:val="0"/>
      <w:autoSpaceDN w:val="0"/>
      <w:spacing w:before="0" w:after="0"/>
      <w:ind w:left="0" w:firstLine="0"/>
      <w:jc w:val="right"/>
      <w:rPr>
        <w:i/>
        <w:sz w:val="16"/>
        <w:szCs w:val="16"/>
      </w:rPr>
    </w:pPr>
    <w:r>
      <w:rPr>
        <w:i/>
        <w:sz w:val="16"/>
        <w:szCs w:val="16"/>
      </w:rPr>
      <w:t>Znak sprawy</w:t>
    </w:r>
    <w:r w:rsidRPr="002A6180">
      <w:rPr>
        <w:i/>
        <w:sz w:val="16"/>
        <w:szCs w:val="16"/>
      </w:rPr>
      <w:t>:</w:t>
    </w:r>
    <w:r w:rsidRPr="00AD4A43">
      <w:t xml:space="preserve"> </w:t>
    </w:r>
    <w:r w:rsidRPr="00AD4A43">
      <w:rPr>
        <w:i/>
        <w:sz w:val="16"/>
        <w:szCs w:val="16"/>
      </w:rPr>
      <w:t>WOF.261.5.2021.DG</w:t>
    </w:r>
    <w:r w:rsidR="00AE33B4" w:rsidRPr="00D50276">
      <w:rPr>
        <w:i/>
        <w:sz w:val="16"/>
        <w:szCs w:val="16"/>
      </w:rPr>
      <w:t xml:space="preserve"> </w:t>
    </w:r>
  </w:p>
  <w:p w14:paraId="6E326A09" w14:textId="20A94AD3" w:rsidR="00FF1ACA" w:rsidRDefault="00AE33B4" w:rsidP="00AE33B4">
    <w:pPr>
      <w:pStyle w:val="Nagwek"/>
      <w:tabs>
        <w:tab w:val="clear" w:pos="4536"/>
        <w:tab w:val="clear" w:pos="9072"/>
      </w:tabs>
      <w:ind w:hanging="851"/>
      <w:jc w:val="right"/>
    </w:pPr>
    <w:r w:rsidRPr="002A6180">
      <w:rPr>
        <w:b/>
        <w:i/>
        <w:color w:val="000000"/>
        <w:sz w:val="16"/>
        <w:szCs w:val="16"/>
      </w:rPr>
      <w:t>Załącznik n</w:t>
    </w:r>
    <w:r>
      <w:rPr>
        <w:b/>
        <w:i/>
        <w:color w:val="000000"/>
        <w:sz w:val="16"/>
        <w:szCs w:val="16"/>
      </w:rPr>
      <w:t xml:space="preserve">r </w:t>
    </w:r>
    <w:r w:rsidR="00FF7B7C">
      <w:rPr>
        <w:b/>
        <w:i/>
        <w:color w:val="000000"/>
        <w:sz w:val="16"/>
        <w:szCs w:val="16"/>
      </w:rPr>
      <w:t>7</w:t>
    </w:r>
    <w:r w:rsidR="00060F3E">
      <w:rPr>
        <w:b/>
        <w:i/>
        <w:color w:val="000000"/>
        <w:sz w:val="16"/>
        <w:szCs w:val="16"/>
      </w:rPr>
      <w:t xml:space="preserve"> do S</w:t>
    </w:r>
    <w:r w:rsidRPr="002A6180">
      <w:rPr>
        <w:b/>
        <w:i/>
        <w:color w:val="000000"/>
        <w:sz w:val="16"/>
        <w:szCs w:val="16"/>
      </w:rPr>
      <w:t>WZ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007A5"/>
    <w:multiLevelType w:val="hybridMultilevel"/>
    <w:tmpl w:val="05E0A8EC"/>
    <w:lvl w:ilvl="0" w:tplc="C2FAA6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31845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08613D3"/>
    <w:multiLevelType w:val="hybridMultilevel"/>
    <w:tmpl w:val="6D549A1E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A6123C"/>
    <w:multiLevelType w:val="hybridMultilevel"/>
    <w:tmpl w:val="5026216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491BE3"/>
    <w:multiLevelType w:val="hybridMultilevel"/>
    <w:tmpl w:val="99224592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734344"/>
    <w:multiLevelType w:val="hybridMultilevel"/>
    <w:tmpl w:val="5D8630F0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941FE6"/>
    <w:multiLevelType w:val="hybridMultilevel"/>
    <w:tmpl w:val="D16CAF4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D061DF"/>
    <w:multiLevelType w:val="hybridMultilevel"/>
    <w:tmpl w:val="ED3009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A4389E"/>
    <w:multiLevelType w:val="hybridMultilevel"/>
    <w:tmpl w:val="9DF2C5E8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A55FF7"/>
    <w:multiLevelType w:val="hybridMultilevel"/>
    <w:tmpl w:val="253279CA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5EB5A6F"/>
    <w:multiLevelType w:val="hybridMultilevel"/>
    <w:tmpl w:val="22404ACC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ED0319"/>
    <w:multiLevelType w:val="hybridMultilevel"/>
    <w:tmpl w:val="E42AA1BC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4217A"/>
    <w:multiLevelType w:val="hybridMultilevel"/>
    <w:tmpl w:val="6968111C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8966479"/>
    <w:multiLevelType w:val="hybridMultilevel"/>
    <w:tmpl w:val="A9641044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1"/>
  </w:num>
  <w:num w:numId="5">
    <w:abstractNumId w:val="3"/>
  </w:num>
  <w:num w:numId="6">
    <w:abstractNumId w:val="12"/>
  </w:num>
  <w:num w:numId="7">
    <w:abstractNumId w:val="13"/>
  </w:num>
  <w:num w:numId="8">
    <w:abstractNumId w:val="4"/>
  </w:num>
  <w:num w:numId="9">
    <w:abstractNumId w:val="8"/>
  </w:num>
  <w:num w:numId="10">
    <w:abstractNumId w:val="10"/>
  </w:num>
  <w:num w:numId="11">
    <w:abstractNumId w:val="5"/>
  </w:num>
  <w:num w:numId="12">
    <w:abstractNumId w:val="1"/>
  </w:num>
  <w:num w:numId="13">
    <w:abstractNumId w:val="9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E542E"/>
    <w:rsid w:val="00010A42"/>
    <w:rsid w:val="00020641"/>
    <w:rsid w:val="00037C21"/>
    <w:rsid w:val="00041825"/>
    <w:rsid w:val="000419FA"/>
    <w:rsid w:val="00044722"/>
    <w:rsid w:val="00060F3E"/>
    <w:rsid w:val="00077FE4"/>
    <w:rsid w:val="00082D4E"/>
    <w:rsid w:val="000A3DB1"/>
    <w:rsid w:val="000B319A"/>
    <w:rsid w:val="000B383B"/>
    <w:rsid w:val="000C20B5"/>
    <w:rsid w:val="000E47B4"/>
    <w:rsid w:val="000F38F9"/>
    <w:rsid w:val="001000C3"/>
    <w:rsid w:val="00101FE2"/>
    <w:rsid w:val="00117605"/>
    <w:rsid w:val="001311A2"/>
    <w:rsid w:val="00147A83"/>
    <w:rsid w:val="00152CA5"/>
    <w:rsid w:val="00152DC0"/>
    <w:rsid w:val="001704D3"/>
    <w:rsid w:val="0017503C"/>
    <w:rsid w:val="00175D69"/>
    <w:rsid w:val="001766D0"/>
    <w:rsid w:val="00193A9D"/>
    <w:rsid w:val="001A12FD"/>
    <w:rsid w:val="001B4666"/>
    <w:rsid w:val="001D7275"/>
    <w:rsid w:val="001E1EFE"/>
    <w:rsid w:val="001E5D3D"/>
    <w:rsid w:val="001F489F"/>
    <w:rsid w:val="002078CB"/>
    <w:rsid w:val="00216651"/>
    <w:rsid w:val="00216FE5"/>
    <w:rsid w:val="00217DF8"/>
    <w:rsid w:val="00220BD3"/>
    <w:rsid w:val="00220E28"/>
    <w:rsid w:val="00221D10"/>
    <w:rsid w:val="00221F98"/>
    <w:rsid w:val="002235BA"/>
    <w:rsid w:val="00223B77"/>
    <w:rsid w:val="00225414"/>
    <w:rsid w:val="00232994"/>
    <w:rsid w:val="0024425E"/>
    <w:rsid w:val="0024534D"/>
    <w:rsid w:val="00251CA5"/>
    <w:rsid w:val="002773C3"/>
    <w:rsid w:val="00280D5D"/>
    <w:rsid w:val="00287E0D"/>
    <w:rsid w:val="002A2117"/>
    <w:rsid w:val="002C018D"/>
    <w:rsid w:val="002D2322"/>
    <w:rsid w:val="002D35F3"/>
    <w:rsid w:val="002D5BCB"/>
    <w:rsid w:val="002E195E"/>
    <w:rsid w:val="002E6401"/>
    <w:rsid w:val="002E73C5"/>
    <w:rsid w:val="002F3587"/>
    <w:rsid w:val="002F40C8"/>
    <w:rsid w:val="003021BD"/>
    <w:rsid w:val="00311BAA"/>
    <w:rsid w:val="003149CE"/>
    <w:rsid w:val="003346A8"/>
    <w:rsid w:val="00342586"/>
    <w:rsid w:val="00350DC0"/>
    <w:rsid w:val="0035242B"/>
    <w:rsid w:val="0036229F"/>
    <w:rsid w:val="003714E9"/>
    <w:rsid w:val="00383FDD"/>
    <w:rsid w:val="00393829"/>
    <w:rsid w:val="003A25FD"/>
    <w:rsid w:val="003C30FD"/>
    <w:rsid w:val="003D00DB"/>
    <w:rsid w:val="003D4905"/>
    <w:rsid w:val="003E2576"/>
    <w:rsid w:val="003F14C8"/>
    <w:rsid w:val="003F6260"/>
    <w:rsid w:val="004200CE"/>
    <w:rsid w:val="00420295"/>
    <w:rsid w:val="00423BA1"/>
    <w:rsid w:val="00425F85"/>
    <w:rsid w:val="00476E20"/>
    <w:rsid w:val="00477C54"/>
    <w:rsid w:val="00493E71"/>
    <w:rsid w:val="004959AC"/>
    <w:rsid w:val="004A12C4"/>
    <w:rsid w:val="004A2F36"/>
    <w:rsid w:val="004A6A23"/>
    <w:rsid w:val="004B44F0"/>
    <w:rsid w:val="004B51E6"/>
    <w:rsid w:val="004E3744"/>
    <w:rsid w:val="004E5955"/>
    <w:rsid w:val="00506160"/>
    <w:rsid w:val="005151CD"/>
    <w:rsid w:val="00515F0E"/>
    <w:rsid w:val="00522C1A"/>
    <w:rsid w:val="00533F57"/>
    <w:rsid w:val="0054781B"/>
    <w:rsid w:val="0055394D"/>
    <w:rsid w:val="00557815"/>
    <w:rsid w:val="00561810"/>
    <w:rsid w:val="00563B19"/>
    <w:rsid w:val="005821B4"/>
    <w:rsid w:val="00591349"/>
    <w:rsid w:val="00591F9E"/>
    <w:rsid w:val="005B707E"/>
    <w:rsid w:val="005C7609"/>
    <w:rsid w:val="005D580C"/>
    <w:rsid w:val="005E66EA"/>
    <w:rsid w:val="005F42CA"/>
    <w:rsid w:val="005F4F3B"/>
    <w:rsid w:val="0062060B"/>
    <w:rsid w:val="0062316B"/>
    <w:rsid w:val="00626F39"/>
    <w:rsid w:val="00633F2F"/>
    <w:rsid w:val="00641D98"/>
    <w:rsid w:val="0069018C"/>
    <w:rsid w:val="00695048"/>
    <w:rsid w:val="006A32B2"/>
    <w:rsid w:val="006A5420"/>
    <w:rsid w:val="006B0C8A"/>
    <w:rsid w:val="006B6B0D"/>
    <w:rsid w:val="006C17D4"/>
    <w:rsid w:val="006D04E3"/>
    <w:rsid w:val="006E7415"/>
    <w:rsid w:val="00700C6B"/>
    <w:rsid w:val="0070217C"/>
    <w:rsid w:val="00703740"/>
    <w:rsid w:val="00705E77"/>
    <w:rsid w:val="00714FBF"/>
    <w:rsid w:val="00721AE7"/>
    <w:rsid w:val="00744615"/>
    <w:rsid w:val="0075095D"/>
    <w:rsid w:val="00762D7D"/>
    <w:rsid w:val="0077326E"/>
    <w:rsid w:val="00791BD8"/>
    <w:rsid w:val="007922EF"/>
    <w:rsid w:val="007A7EBB"/>
    <w:rsid w:val="007B5595"/>
    <w:rsid w:val="007C01BD"/>
    <w:rsid w:val="007C2FA2"/>
    <w:rsid w:val="007D7C22"/>
    <w:rsid w:val="007E28EB"/>
    <w:rsid w:val="007E56BA"/>
    <w:rsid w:val="008053E2"/>
    <w:rsid w:val="00812CEA"/>
    <w:rsid w:val="0082209E"/>
    <w:rsid w:val="00825760"/>
    <w:rsid w:val="0084078D"/>
    <w:rsid w:val="0085274A"/>
    <w:rsid w:val="00892FD8"/>
    <w:rsid w:val="008D77DE"/>
    <w:rsid w:val="008D7AFB"/>
    <w:rsid w:val="008E7AAF"/>
    <w:rsid w:val="00903767"/>
    <w:rsid w:val="009135C8"/>
    <w:rsid w:val="00914A90"/>
    <w:rsid w:val="009301BF"/>
    <w:rsid w:val="00930278"/>
    <w:rsid w:val="009326B8"/>
    <w:rsid w:val="00945FBF"/>
    <w:rsid w:val="00951C0C"/>
    <w:rsid w:val="00961420"/>
    <w:rsid w:val="0096370D"/>
    <w:rsid w:val="009713E8"/>
    <w:rsid w:val="00976CFE"/>
    <w:rsid w:val="009909A8"/>
    <w:rsid w:val="00990B07"/>
    <w:rsid w:val="009949ED"/>
    <w:rsid w:val="009B4B2A"/>
    <w:rsid w:val="009C0A01"/>
    <w:rsid w:val="009C5336"/>
    <w:rsid w:val="009E5CA9"/>
    <w:rsid w:val="009F7301"/>
    <w:rsid w:val="00A13506"/>
    <w:rsid w:val="00A20FE6"/>
    <w:rsid w:val="00A3758A"/>
    <w:rsid w:val="00A44E4A"/>
    <w:rsid w:val="00A50624"/>
    <w:rsid w:val="00A553F0"/>
    <w:rsid w:val="00A55607"/>
    <w:rsid w:val="00A6022C"/>
    <w:rsid w:val="00A61476"/>
    <w:rsid w:val="00A66F4C"/>
    <w:rsid w:val="00A72CF1"/>
    <w:rsid w:val="00A9313E"/>
    <w:rsid w:val="00A932ED"/>
    <w:rsid w:val="00A957D3"/>
    <w:rsid w:val="00AC61E8"/>
    <w:rsid w:val="00AE1E84"/>
    <w:rsid w:val="00AE33B4"/>
    <w:rsid w:val="00AF0711"/>
    <w:rsid w:val="00AF0B90"/>
    <w:rsid w:val="00AF2757"/>
    <w:rsid w:val="00AF3C98"/>
    <w:rsid w:val="00B360A2"/>
    <w:rsid w:val="00B37418"/>
    <w:rsid w:val="00B502B2"/>
    <w:rsid w:val="00B632C0"/>
    <w:rsid w:val="00B65407"/>
    <w:rsid w:val="00B70332"/>
    <w:rsid w:val="00B770E0"/>
    <w:rsid w:val="00B905E1"/>
    <w:rsid w:val="00B977DC"/>
    <w:rsid w:val="00BC407A"/>
    <w:rsid w:val="00BC6439"/>
    <w:rsid w:val="00BE3C58"/>
    <w:rsid w:val="00BE43EF"/>
    <w:rsid w:val="00BE542E"/>
    <w:rsid w:val="00BF65DD"/>
    <w:rsid w:val="00C113AA"/>
    <w:rsid w:val="00C1152F"/>
    <w:rsid w:val="00C15C8B"/>
    <w:rsid w:val="00C23A79"/>
    <w:rsid w:val="00C53EBE"/>
    <w:rsid w:val="00C5616D"/>
    <w:rsid w:val="00C71D6E"/>
    <w:rsid w:val="00C83AFF"/>
    <w:rsid w:val="00C90E8F"/>
    <w:rsid w:val="00CA7505"/>
    <w:rsid w:val="00CB5351"/>
    <w:rsid w:val="00CD0B7F"/>
    <w:rsid w:val="00CD4C4C"/>
    <w:rsid w:val="00CF136F"/>
    <w:rsid w:val="00CF2470"/>
    <w:rsid w:val="00CF24E4"/>
    <w:rsid w:val="00D06763"/>
    <w:rsid w:val="00D16778"/>
    <w:rsid w:val="00D16970"/>
    <w:rsid w:val="00D32B28"/>
    <w:rsid w:val="00D46CE3"/>
    <w:rsid w:val="00D556EF"/>
    <w:rsid w:val="00D647A1"/>
    <w:rsid w:val="00D66A5E"/>
    <w:rsid w:val="00D87493"/>
    <w:rsid w:val="00D91687"/>
    <w:rsid w:val="00D91E92"/>
    <w:rsid w:val="00D94F70"/>
    <w:rsid w:val="00DB266D"/>
    <w:rsid w:val="00DE3A1E"/>
    <w:rsid w:val="00E04D6B"/>
    <w:rsid w:val="00E13E2B"/>
    <w:rsid w:val="00E1523D"/>
    <w:rsid w:val="00E1684D"/>
    <w:rsid w:val="00E33400"/>
    <w:rsid w:val="00E37929"/>
    <w:rsid w:val="00E37E1D"/>
    <w:rsid w:val="00E40E5E"/>
    <w:rsid w:val="00E50C84"/>
    <w:rsid w:val="00E5354F"/>
    <w:rsid w:val="00E56104"/>
    <w:rsid w:val="00E641E3"/>
    <w:rsid w:val="00E71910"/>
    <w:rsid w:val="00E732DF"/>
    <w:rsid w:val="00E74B2B"/>
    <w:rsid w:val="00E74E0F"/>
    <w:rsid w:val="00EB38F2"/>
    <w:rsid w:val="00EB5F88"/>
    <w:rsid w:val="00EB6187"/>
    <w:rsid w:val="00ED4B45"/>
    <w:rsid w:val="00ED64D3"/>
    <w:rsid w:val="00EE4B90"/>
    <w:rsid w:val="00EE7BA2"/>
    <w:rsid w:val="00EF347A"/>
    <w:rsid w:val="00EF6BFE"/>
    <w:rsid w:val="00EF7B41"/>
    <w:rsid w:val="00F10417"/>
    <w:rsid w:val="00F111EA"/>
    <w:rsid w:val="00F14310"/>
    <w:rsid w:val="00F2030F"/>
    <w:rsid w:val="00F20E9F"/>
    <w:rsid w:val="00F23225"/>
    <w:rsid w:val="00F318C7"/>
    <w:rsid w:val="00F31C60"/>
    <w:rsid w:val="00F349EF"/>
    <w:rsid w:val="00F35E26"/>
    <w:rsid w:val="00F434F8"/>
    <w:rsid w:val="00F45F02"/>
    <w:rsid w:val="00F636CE"/>
    <w:rsid w:val="00F6546D"/>
    <w:rsid w:val="00F67E2A"/>
    <w:rsid w:val="00F7228E"/>
    <w:rsid w:val="00F74A87"/>
    <w:rsid w:val="00F76AC3"/>
    <w:rsid w:val="00FA6C79"/>
    <w:rsid w:val="00FD71DD"/>
    <w:rsid w:val="00FE3068"/>
    <w:rsid w:val="00FF1ACA"/>
    <w:rsid w:val="00FF3A71"/>
    <w:rsid w:val="00FF6596"/>
    <w:rsid w:val="00FF7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9DD71E1"/>
  <w15:docId w15:val="{EBA6207F-86AB-4A16-81EE-F16514279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F3A71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38F9"/>
  </w:style>
  <w:style w:type="paragraph" w:styleId="Stopka">
    <w:name w:val="footer"/>
    <w:basedOn w:val="Normalny"/>
    <w:link w:val="Stopka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38F9"/>
  </w:style>
  <w:style w:type="paragraph" w:styleId="Tekstdymka">
    <w:name w:val="Balloon Text"/>
    <w:basedOn w:val="Normalny"/>
    <w:link w:val="TekstdymkaZnak"/>
    <w:uiPriority w:val="99"/>
    <w:semiHidden/>
    <w:unhideWhenUsed/>
    <w:rsid w:val="000F38F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F38F9"/>
    <w:rPr>
      <w:rFonts w:ascii="Tahoma" w:hAnsi="Tahoma" w:cs="Tahoma"/>
      <w:sz w:val="16"/>
      <w:szCs w:val="16"/>
    </w:rPr>
  </w:style>
  <w:style w:type="character" w:styleId="Hipercze">
    <w:name w:val="Hyperlink"/>
    <w:uiPriority w:val="99"/>
    <w:unhideWhenUsed/>
    <w:rsid w:val="00B502B2"/>
    <w:rPr>
      <w:color w:val="0000FF"/>
      <w:u w:val="single"/>
    </w:rPr>
  </w:style>
  <w:style w:type="table" w:styleId="Tabela-Siatka">
    <w:name w:val="Table Grid"/>
    <w:basedOn w:val="Standardowy"/>
    <w:uiPriority w:val="59"/>
    <w:rsid w:val="00AF0B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624"/>
    <w:pPr>
      <w:ind w:left="720"/>
      <w:contextualSpacing/>
    </w:pPr>
  </w:style>
  <w:style w:type="paragraph" w:styleId="Bezodstpw">
    <w:name w:val="No Spacing"/>
    <w:uiPriority w:val="1"/>
    <w:qFormat/>
    <w:rsid w:val="004A6A23"/>
    <w:rPr>
      <w:sz w:val="22"/>
      <w:szCs w:val="22"/>
      <w:lang w:eastAsia="en-US"/>
    </w:rPr>
  </w:style>
  <w:style w:type="character" w:styleId="Pogrubienie">
    <w:name w:val="Strong"/>
    <w:uiPriority w:val="22"/>
    <w:qFormat/>
    <w:rsid w:val="009C5336"/>
    <w:rPr>
      <w:b/>
      <w:bCs/>
    </w:rPr>
  </w:style>
  <w:style w:type="paragraph" w:customStyle="1" w:styleId="pkt">
    <w:name w:val="pkt"/>
    <w:basedOn w:val="Normalny"/>
    <w:rsid w:val="00AE33B4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0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3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.marcinowski\Desktop\RDOS_Gorzow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518E26-67D0-4EF5-8C03-5175D6EBC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RDOS_Gorzow.dot</Template>
  <TotalTime>241</TotalTime>
  <Pages>10</Pages>
  <Words>627</Words>
  <Characters>3766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Regionalna Dyrekcja Ochrony Środowiska w Gorzowie</Company>
  <LinksUpToDate>false</LinksUpToDate>
  <CharactersWithSpaces>4385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p.marcinowski</dc:creator>
  <cp:lastModifiedBy>Dawid Gierkowski</cp:lastModifiedBy>
  <cp:revision>25</cp:revision>
  <cp:lastPrinted>2020-01-27T11:09:00Z</cp:lastPrinted>
  <dcterms:created xsi:type="dcterms:W3CDTF">2020-03-05T12:23:00Z</dcterms:created>
  <dcterms:modified xsi:type="dcterms:W3CDTF">2021-09-06T20:47:00Z</dcterms:modified>
</cp:coreProperties>
</file>