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1A739" w14:textId="77777777" w:rsidR="00CE7719" w:rsidRPr="00CE7719" w:rsidRDefault="00A369AE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505E1205" wp14:editId="43E63663">
            <wp:simplePos x="0" y="0"/>
            <wp:positionH relativeFrom="column">
              <wp:posOffset>4254770</wp:posOffset>
            </wp:positionH>
            <wp:positionV relativeFrom="paragraph">
              <wp:posOffset>103800</wp:posOffset>
            </wp:positionV>
            <wp:extent cx="2177413" cy="522631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3" cy="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71C1555E" wp14:editId="20F4FC73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718580A5" wp14:editId="29A534FA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41EE1830" wp14:editId="6622BA35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E591850" w14:textId="77777777" w:rsidR="004A6708" w:rsidRPr="004A6708" w:rsidRDefault="004A6708" w:rsidP="004A6708">
      <w:r w:rsidRPr="004A6708">
        <w:t xml:space="preserve">            </w:t>
      </w:r>
    </w:p>
    <w:p w14:paraId="4B069066" w14:textId="77777777" w:rsidR="007C405A" w:rsidRDefault="007C405A" w:rsidP="004A6708">
      <w:pPr>
        <w:pStyle w:val="TYTUAKTUprzedmiotregulacjiustawylubrozporzdzenia"/>
      </w:pPr>
    </w:p>
    <w:p w14:paraId="55DE8301" w14:textId="77777777" w:rsidR="004A6708" w:rsidRPr="00C24069" w:rsidRDefault="000C409E" w:rsidP="00C24069">
      <w:pPr>
        <w:pStyle w:val="TYTUAKTUprzedmiotregulacjiustawylubrozporzdzenia"/>
      </w:pPr>
      <w:r w:rsidRPr="00C24069">
        <w:t>UMOWA O DOFINANSOWANIE</w:t>
      </w:r>
      <w:r w:rsidR="00B670BD" w:rsidRPr="00C24069">
        <w:t xml:space="preserve">/POROZUMIENIE </w:t>
      </w:r>
      <w:r w:rsidR="00B670BD" w:rsidRPr="004A413A">
        <w:rPr>
          <w:rStyle w:val="IGindeksgrny"/>
        </w:rPr>
        <w:footnoteReference w:id="1"/>
      </w:r>
      <w:r w:rsidR="00C24069" w:rsidRPr="004A413A">
        <w:rPr>
          <w:rStyle w:val="IGindeksgrny"/>
        </w:rPr>
        <w:t>)</w:t>
      </w:r>
      <w:r w:rsidR="00C24069">
        <w:t xml:space="preserve"> </w:t>
      </w:r>
      <w:r w:rsidR="00C24069">
        <w:br/>
        <w:t>NR</w:t>
      </w:r>
      <w:r w:rsidRPr="00C24069">
        <w:t xml:space="preserve"> ………………………………..</w:t>
      </w:r>
      <w:r w:rsidRPr="00C24069">
        <w:br/>
        <w:t>zawarta</w:t>
      </w:r>
      <w:r w:rsidR="00C24069" w:rsidRPr="00C24069">
        <w:t>/-e</w:t>
      </w:r>
      <w:r w:rsidRPr="00C24069">
        <w:t xml:space="preserve"> w dniu ............................... </w:t>
      </w:r>
      <w:r w:rsidRPr="00C24069">
        <w:br/>
        <w:t>w ................................................................</w:t>
      </w:r>
      <w:r w:rsidRPr="00C24069">
        <w:br/>
      </w:r>
      <w:r w:rsidR="004A6708" w:rsidRPr="00C24069">
        <w:t xml:space="preserve">w ramach działania </w:t>
      </w:r>
      <w:r w:rsidR="002B088E" w:rsidRPr="00C24069">
        <w:t>gromadzenie danych</w:t>
      </w:r>
      <w:r w:rsidR="00937069" w:rsidRPr="00C24069">
        <w:t xml:space="preserve"> </w:t>
      </w:r>
      <w:r w:rsidR="004A6708" w:rsidRPr="00C24069">
        <w:t xml:space="preserve">w zakresie Priorytetu 3. Wspieranie </w:t>
      </w:r>
      <w:r w:rsidR="00855A91" w:rsidRPr="00C24069">
        <w:t xml:space="preserve">wdrażania </w:t>
      </w:r>
      <w:r w:rsidR="004A6708" w:rsidRPr="00C24069">
        <w:t xml:space="preserve">Wspólnej Polityki Rybołówstwa, </w:t>
      </w:r>
      <w:r w:rsidR="004A6708" w:rsidRPr="00C24069">
        <w:br/>
        <w:t xml:space="preserve">zawartego w Programie Operacyjnym „Rybactwo i Morze” </w:t>
      </w:r>
    </w:p>
    <w:p w14:paraId="5454910F" w14:textId="77777777" w:rsidR="004A6708" w:rsidRPr="004A6708" w:rsidRDefault="004A6708" w:rsidP="00D87C38">
      <w:r w:rsidRPr="004A6708">
        <w:t>pomiędzy</w:t>
      </w:r>
    </w:p>
    <w:p w14:paraId="4B4DC22B" w14:textId="77777777" w:rsidR="00C24069" w:rsidRPr="004A6708" w:rsidRDefault="00C24069" w:rsidP="00C24069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14:paraId="011EBDAC" w14:textId="77777777" w:rsidR="004A6708" w:rsidRPr="004A6708" w:rsidRDefault="004A6708" w:rsidP="004A6708">
      <w:r w:rsidRPr="004A6708">
        <w:t>reprezentowaną przez</w:t>
      </w:r>
      <w:r w:rsidR="00C24069">
        <w:t xml:space="preserve"> </w:t>
      </w:r>
      <w:r w:rsidRPr="004A6708">
        <w:t>.................................................................................................................</w:t>
      </w:r>
      <w:r w:rsidR="00C24069">
        <w:t>,</w:t>
      </w:r>
    </w:p>
    <w:p w14:paraId="135F1EFE" w14:textId="77777777"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14:paraId="4334AFE5" w14:textId="77777777"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</w:t>
      </w:r>
      <w:r w:rsidR="00791D37">
        <w:t xml:space="preserve"> o dofinansowanie</w:t>
      </w:r>
      <w:r w:rsidR="004A6708" w:rsidRPr="004A6708">
        <w:t>,</w:t>
      </w:r>
    </w:p>
    <w:p w14:paraId="574CBD51" w14:textId="77777777" w:rsidR="004A6708" w:rsidRPr="004A6708" w:rsidRDefault="004A6708" w:rsidP="004A6708">
      <w:r w:rsidRPr="004A6708">
        <w:t>a</w:t>
      </w:r>
    </w:p>
    <w:p w14:paraId="3607BBC5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>z siedzibą w:</w:t>
      </w:r>
      <w:r w:rsidR="00C24069">
        <w:t xml:space="preserve"> ……………………………………………………………………………………</w:t>
      </w:r>
      <w:r w:rsidRPr="003A1F43">
        <w:t xml:space="preserve">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14:paraId="61BB4B42" w14:textId="77777777" w:rsidR="00C24069" w:rsidRPr="004A6708" w:rsidRDefault="00C24069" w:rsidP="00C24069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........................,</w:t>
      </w:r>
    </w:p>
    <w:p w14:paraId="694302E2" w14:textId="77777777"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4AD2851F" w14:textId="77777777" w:rsidR="004A6708" w:rsidRPr="004A6708" w:rsidRDefault="004A6708" w:rsidP="004A6708">
      <w:r w:rsidRPr="004A6708">
        <w:t>reprezentowanym przez:</w:t>
      </w:r>
    </w:p>
    <w:p w14:paraId="0949DB1E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14:paraId="7167D41B" w14:textId="77777777"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</w:t>
      </w:r>
      <w:r w:rsidR="00791D37">
        <w:t xml:space="preserve"> o dofinansowanie</w:t>
      </w:r>
      <w:r w:rsidRPr="004A6708">
        <w:t>,</w:t>
      </w:r>
    </w:p>
    <w:p w14:paraId="3740F137" w14:textId="77777777" w:rsidR="004A6708" w:rsidRPr="004A6708" w:rsidRDefault="004A6708" w:rsidP="004A6708"/>
    <w:p w14:paraId="5172A9EA" w14:textId="77777777"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14:paraId="36ED552B" w14:textId="77777777" w:rsidR="00A369AE" w:rsidRPr="004A6708" w:rsidRDefault="004A6708" w:rsidP="004071DF">
      <w:pPr>
        <w:pStyle w:val="ROZDZODDZOZNoznaczenierozdziauluboddziau"/>
      </w:pPr>
      <w:r w:rsidRPr="004A6708">
        <w:lastRenderedPageBreak/>
        <w:t>Strony postanawiają, co następuje:</w:t>
      </w:r>
    </w:p>
    <w:p w14:paraId="49E92052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0F89D17E" w14:textId="77777777"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3536913C" w14:textId="77777777"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14:paraId="096E890F" w14:textId="77777777"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302B62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="004A6708" w:rsidRPr="004A6708">
        <w:t>późn</w:t>
      </w:r>
      <w:proofErr w:type="spellEnd"/>
      <w:r w:rsidR="004A6708" w:rsidRPr="004A6708">
        <w:t>. zm.);</w:t>
      </w:r>
    </w:p>
    <w:p w14:paraId="708CCB41" w14:textId="77777777"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302B62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</w:t>
      </w:r>
      <w:proofErr w:type="spellStart"/>
      <w:r w:rsidR="00CB609E">
        <w:t>późn</w:t>
      </w:r>
      <w:proofErr w:type="spellEnd"/>
      <w:r w:rsidR="00CB609E">
        <w:t>. zm.</w:t>
      </w:r>
      <w:r w:rsidR="004A6708" w:rsidRPr="004A6708">
        <w:t>);</w:t>
      </w:r>
    </w:p>
    <w:p w14:paraId="645E6F67" w14:textId="77777777"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302B62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 xml:space="preserve">(Dz. Urz. UE L 354 z 28.12.2013, str. 22, z </w:t>
      </w:r>
      <w:proofErr w:type="spellStart"/>
      <w:r w:rsidR="00CB609E" w:rsidRPr="00CB609E">
        <w:t>późn</w:t>
      </w:r>
      <w:proofErr w:type="spellEnd"/>
      <w:r w:rsidR="00CB609E" w:rsidRPr="00CB609E">
        <w:t>. zm.)</w:t>
      </w:r>
      <w:r w:rsidR="00210DC3">
        <w:t>;</w:t>
      </w:r>
    </w:p>
    <w:p w14:paraId="15E4A6C0" w14:textId="77777777" w:rsidR="004A6708" w:rsidRPr="004A6708" w:rsidRDefault="00640C43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2D42A1" w:rsidRPr="00FF384C">
        <w:t xml:space="preserve">(Dz. U. </w:t>
      </w:r>
      <w:r w:rsidR="002D42A1">
        <w:t xml:space="preserve">z 2017 r. </w:t>
      </w:r>
      <w:r w:rsidR="002D42A1" w:rsidRPr="00FF384C">
        <w:t xml:space="preserve">poz. </w:t>
      </w:r>
      <w:r w:rsidR="002D42A1">
        <w:t>1267</w:t>
      </w:r>
      <w:r w:rsidR="002D42A1" w:rsidRPr="00FF384C">
        <w:t>);</w:t>
      </w:r>
    </w:p>
    <w:p w14:paraId="7FDDCF8A" w14:textId="77777777" w:rsidR="004A6708" w:rsidRDefault="00640C43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3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3F212C">
        <w:t xml:space="preserve">6 września 2016 r. </w:t>
      </w:r>
      <w:r w:rsidR="004A6708" w:rsidRPr="004A6708">
        <w:t xml:space="preserve">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3. Wspieranie wdrażania Wspólnej Polityki Rybołówstwa, </w:t>
      </w:r>
      <w:r w:rsidR="004A6708" w:rsidRPr="004A6708">
        <w:lastRenderedPageBreak/>
        <w:t>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3F212C">
        <w:t xml:space="preserve"> 1437</w:t>
      </w:r>
      <w:r w:rsidR="00731322">
        <w:t xml:space="preserve"> oraz poz. 2297</w:t>
      </w:r>
      <w:r w:rsidR="004A6708" w:rsidRPr="004A6708">
        <w:t>);</w:t>
      </w:r>
    </w:p>
    <w:p w14:paraId="7B6FDF62" w14:textId="77777777" w:rsidR="00937069" w:rsidRPr="00FF384C" w:rsidRDefault="00640C43" w:rsidP="00937069">
      <w:pPr>
        <w:pStyle w:val="PKTpunkt"/>
      </w:pPr>
      <w:r>
        <w:t>7)</w:t>
      </w:r>
      <w:r>
        <w:tab/>
      </w:r>
      <w:r w:rsidR="00937069" w:rsidRPr="00FF384C">
        <w:t xml:space="preserve">rozporządzenie w sprawie zaliczek – rozporządzenie Ministra Gospodarki Morskiej </w:t>
      </w:r>
      <w:r w:rsidR="00937069" w:rsidRPr="00FF384C">
        <w:br/>
        <w:t xml:space="preserve">i Żeglugi Śródlądowej z dnia </w:t>
      </w:r>
      <w:r w:rsidR="00937069">
        <w:t>25 stycznia</w:t>
      </w:r>
      <w:r w:rsidR="00937069" w:rsidRPr="00FF384C">
        <w:t xml:space="preserve"> 201</w:t>
      </w:r>
      <w:r w:rsidR="00937069">
        <w:t>7</w:t>
      </w:r>
      <w:r w:rsidR="00937069" w:rsidRPr="00FF384C">
        <w:t xml:space="preserve"> r. w sprawie warunków i trybu udzielania i rozliczania zaliczek oraz zakresu i terminów składania wniosków o płatność w ramach programu finansowanego z udziałem </w:t>
      </w:r>
      <w:r w:rsidR="00937069">
        <w:t xml:space="preserve">środków </w:t>
      </w:r>
      <w:r w:rsidR="00937069" w:rsidRPr="00FF384C">
        <w:t>Europejskiego Funduszu Morskiego i Rybackiego</w:t>
      </w:r>
      <w:r w:rsidR="00937069">
        <w:t xml:space="preserve"> (Dz. U. poz. 189)</w:t>
      </w:r>
      <w:r w:rsidR="00937069" w:rsidRPr="00FF384C">
        <w:t>;</w:t>
      </w:r>
    </w:p>
    <w:p w14:paraId="0DD9B55B" w14:textId="77777777" w:rsidR="004A6708" w:rsidRPr="004A6708" w:rsidRDefault="003F212C" w:rsidP="00C91318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Priorytet 3 – Priorytet 3. Wspieranie </w:t>
      </w:r>
      <w:r w:rsidR="008E085A">
        <w:t>w</w:t>
      </w:r>
      <w:r w:rsidR="008E085A" w:rsidRPr="004A6708">
        <w:t xml:space="preserve">drażania </w:t>
      </w:r>
      <w:r w:rsidR="004A6708" w:rsidRPr="004A6708">
        <w:t xml:space="preserve">Wspólnej Polityki Rybołówstwa, </w:t>
      </w:r>
      <w:r w:rsidR="00825F99">
        <w:br/>
      </w:r>
      <w:r w:rsidR="004A6708" w:rsidRPr="004A6708">
        <w:t>o którym mowa w art. 3 ust. 1 pkt 3 ustawy</w:t>
      </w:r>
      <w:r w:rsidR="00AC215D">
        <w:t xml:space="preserve"> o EFMR</w:t>
      </w:r>
      <w:r w:rsidR="004A6708" w:rsidRPr="004A6708">
        <w:t>;</w:t>
      </w:r>
    </w:p>
    <w:p w14:paraId="740F162F" w14:textId="77777777" w:rsidR="00476E79" w:rsidRDefault="003F212C" w:rsidP="0016585A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56040B">
        <w:t>gromadzenie danych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2B088E" w:rsidRPr="004A6708">
        <w:t>7</w:t>
      </w:r>
      <w:r w:rsidR="002B088E">
        <w:t>7</w:t>
      </w:r>
      <w:r w:rsidR="002B088E" w:rsidRPr="004A6708">
        <w:t xml:space="preserve"> </w:t>
      </w:r>
      <w:r w:rsidR="004A6708" w:rsidRPr="004A6708">
        <w:t>rozporządzenia nr 508/2014</w:t>
      </w:r>
      <w:r w:rsidR="00356511">
        <w:t>, o której mowa w § 1 rozporządzenia</w:t>
      </w:r>
      <w:r w:rsidR="00825F99" w:rsidRPr="00825F99">
        <w:t xml:space="preserve"> w sprawie Priorytetu 3</w:t>
      </w:r>
      <w:r w:rsidR="00476E79">
        <w:t>;</w:t>
      </w:r>
    </w:p>
    <w:p w14:paraId="01D2F6C6" w14:textId="77777777" w:rsidR="00E0740E" w:rsidRDefault="003F212C" w:rsidP="0016585A">
      <w:pPr>
        <w:pStyle w:val="PKTpunkt"/>
      </w:pPr>
      <w:r>
        <w:t>10</w:t>
      </w:r>
      <w:r w:rsidR="00476E79">
        <w:t>)</w:t>
      </w:r>
      <w:r w:rsidR="00476E79">
        <w:tab/>
        <w:t xml:space="preserve">EFMR </w:t>
      </w:r>
      <w:r w:rsidR="00302B62" w:rsidRPr="004A6708">
        <w:t>–</w:t>
      </w:r>
      <w:r w:rsidR="00476E79">
        <w:t xml:space="preserve"> Europejski Fundusz Morski i Rybacki</w:t>
      </w:r>
      <w:r w:rsidR="00E0740E">
        <w:t>;</w:t>
      </w:r>
    </w:p>
    <w:p w14:paraId="1551BA69" w14:textId="77777777" w:rsidR="00A42CDA" w:rsidRDefault="003F212C" w:rsidP="003272F8">
      <w:pPr>
        <w:pStyle w:val="PKTpunkt"/>
      </w:pPr>
      <w:r>
        <w:t>11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302B62" w:rsidRPr="004A6708">
        <w:t>–</w:t>
      </w:r>
      <w:r w:rsidR="001547BC">
        <w:t xml:space="preserve"> przekazanie środków finansowych Beneficjentowi na podstawie zlecenia płatności lub rozliczenie wydatków poniesionych ze środków budżetu państwa</w:t>
      </w:r>
      <w:r w:rsidR="00EA5416">
        <w:t>.</w:t>
      </w:r>
    </w:p>
    <w:p w14:paraId="7B6915A0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096F96E9" w14:textId="77777777" w:rsidR="0011641A" w:rsidRDefault="004A6708" w:rsidP="005515DA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26548F">
        <w:t>gromadzenie danych</w:t>
      </w:r>
      <w:r w:rsidRPr="00C807D4">
        <w:t xml:space="preserve">, </w:t>
      </w:r>
      <w:r w:rsidR="00825F99" w:rsidRPr="00825F99">
        <w:t xml:space="preserve">o </w:t>
      </w:r>
      <w:r w:rsidR="0026548F" w:rsidRPr="00825F99">
        <w:t>który</w:t>
      </w:r>
      <w:r w:rsidR="0026548F">
        <w:t>m</w:t>
      </w:r>
      <w:r w:rsidR="0026548F" w:rsidRPr="00825F99">
        <w:t xml:space="preserve"> </w:t>
      </w:r>
      <w:r w:rsidR="00825F99" w:rsidRPr="00825F99">
        <w:t xml:space="preserve">mowa w art. </w:t>
      </w:r>
      <w:r w:rsidR="002B088E" w:rsidRPr="00825F99">
        <w:t>7</w:t>
      </w:r>
      <w:r w:rsidR="002B088E">
        <w:t>7</w:t>
      </w:r>
      <w:r w:rsidR="002B088E" w:rsidRPr="00825F99">
        <w:t xml:space="preserve"> </w:t>
      </w:r>
      <w:r w:rsidR="003F2866">
        <w:t xml:space="preserve">ust. 2 </w:t>
      </w:r>
      <w:r w:rsidR="00825F99" w:rsidRPr="00825F99">
        <w:t>rozporządzenia nr 508/2014</w:t>
      </w:r>
      <w:r w:rsidR="00825F99">
        <w:t xml:space="preserve">, </w:t>
      </w:r>
      <w:r w:rsidRPr="004A6708">
        <w:t>objętego Priorytetem 3, zawartym w programie</w:t>
      </w:r>
      <w:r w:rsidR="007965D3">
        <w:t>.</w:t>
      </w:r>
    </w:p>
    <w:p w14:paraId="18FD1ED2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41941E47" w14:textId="23BA9E30" w:rsidR="00A42CDA" w:rsidRDefault="004A6708">
      <w:pPr>
        <w:pStyle w:val="USTustnpkodeksu"/>
      </w:pPr>
      <w:r w:rsidRPr="00967D8E">
        <w:t>1.</w:t>
      </w:r>
      <w:r w:rsidR="00834FD8" w:rsidRPr="00967D8E">
        <w:tab/>
      </w:r>
      <w:r w:rsidRPr="00967D8E">
        <w:t xml:space="preserve">Beneficjent </w:t>
      </w:r>
      <w:r w:rsidR="00815D9E">
        <w:t>realizuje</w:t>
      </w:r>
      <w:r w:rsidRPr="00967D8E">
        <w:t xml:space="preserve"> </w:t>
      </w:r>
      <w:r w:rsidR="00815D9E" w:rsidRPr="00967D8E">
        <w:t>operacj</w:t>
      </w:r>
      <w:r w:rsidR="00815D9E">
        <w:t>ę</w:t>
      </w:r>
      <w:r w:rsidR="00815D9E" w:rsidRPr="00967D8E">
        <w:t xml:space="preserve"> </w:t>
      </w:r>
      <w:r w:rsidRPr="00967D8E">
        <w:t>pt.:</w:t>
      </w:r>
      <w:r w:rsidR="00477A25" w:rsidRPr="00967D8E">
        <w:t xml:space="preserve"> </w:t>
      </w:r>
      <w:r w:rsidR="00815D9E">
        <w:t>……………………</w:t>
      </w:r>
      <w:r w:rsidR="00967D8E" w:rsidRPr="00967D8E">
        <w:t>………………………</w:t>
      </w:r>
      <w:r w:rsidR="008341BA">
        <w:t>.............</w:t>
      </w:r>
      <w:r w:rsidR="00477A25" w:rsidRPr="00967D8E">
        <w:br/>
        <w:t>…………………………………………………………………………………………………..</w:t>
      </w:r>
      <w:r w:rsidR="00477A25" w:rsidRPr="00967D8E">
        <w:br/>
        <w:t>………………………………………………………………………………………………….</w:t>
      </w:r>
      <w:r w:rsidR="00396C7D" w:rsidRPr="00967D8E">
        <w:t xml:space="preserve">, </w:t>
      </w:r>
      <w:r w:rsidR="00D04721">
        <w:t>zwanej dalej „operacją”</w:t>
      </w:r>
      <w:r w:rsidR="00A42CDA">
        <w:t>.</w:t>
      </w:r>
    </w:p>
    <w:p w14:paraId="6A5A6846" w14:textId="77777777" w:rsidR="004A6708" w:rsidRPr="000F56F0" w:rsidRDefault="00A42CDA" w:rsidP="000F56F0">
      <w:pPr>
        <w:pStyle w:val="USTustnpkodeksu"/>
      </w:pPr>
      <w:r>
        <w:t>2.</w:t>
      </w:r>
      <w:r w:rsidR="00D04721">
        <w:t xml:space="preserve"> </w:t>
      </w:r>
      <w:r>
        <w:t>Z</w:t>
      </w:r>
      <w:r w:rsidR="004A6708" w:rsidRPr="000F56F0">
        <w:t xml:space="preserve">akres rzeczowy i finansowy określono </w:t>
      </w:r>
      <w:r w:rsidR="009854C0">
        <w:t>w</w:t>
      </w:r>
      <w:r w:rsidR="004A6708" w:rsidRPr="000F56F0">
        <w:t xml:space="preserve"> zestawieniu rzeczowo-finansowym operacji</w:t>
      </w:r>
      <w:r w:rsidR="006D7A51">
        <w:t xml:space="preserve"> albo w umowie</w:t>
      </w:r>
      <w:r w:rsidR="006D7A51" w:rsidRPr="00B452E4">
        <w:t xml:space="preserve">, na podstawie której </w:t>
      </w:r>
      <w:r w:rsidR="006D7A51">
        <w:t xml:space="preserve">Beneficjent </w:t>
      </w:r>
      <w:r w:rsidR="006D7A51" w:rsidRPr="00B452E4">
        <w:t>otrzymał środki z budżetu państwa</w:t>
      </w:r>
      <w:r w:rsidR="005337D5">
        <w:t xml:space="preserve"> na wyprzedzające finansowanie</w:t>
      </w:r>
      <w:r w:rsidR="00FE0FE3">
        <w:t xml:space="preserve"> kosztów kwalifikowalnych</w:t>
      </w:r>
      <w:r w:rsidR="006D7A51" w:rsidRPr="00B452E4">
        <w:t xml:space="preserve">, o </w:t>
      </w:r>
      <w:r w:rsidR="00215CE0" w:rsidRPr="00B452E4">
        <w:t>który</w:t>
      </w:r>
      <w:r w:rsidR="00215CE0">
        <w:t>m</w:t>
      </w:r>
      <w:r w:rsidR="00215CE0" w:rsidRPr="00B452E4">
        <w:t xml:space="preserve"> </w:t>
      </w:r>
      <w:r w:rsidR="006D7A51" w:rsidRPr="00B452E4">
        <w:t>mowa w art. 21 ust. 1 ustawy</w:t>
      </w:r>
      <w:r w:rsidR="006D7A51">
        <w:t xml:space="preserve"> o EFMR</w:t>
      </w:r>
      <w:r w:rsidR="00A50A14">
        <w:t>,</w:t>
      </w:r>
      <w:r w:rsidR="00A50A14" w:rsidRPr="00A50A14">
        <w:t xml:space="preserve"> </w:t>
      </w:r>
      <w:r w:rsidR="00A50A14" w:rsidRPr="000F56F0">
        <w:t xml:space="preserve">stanowiącym załącznik nr </w:t>
      </w:r>
      <w:r w:rsidR="00A50A14">
        <w:t>3</w:t>
      </w:r>
      <w:r w:rsidR="00A50A14" w:rsidRPr="000F56F0">
        <w:t xml:space="preserve"> do umowy</w:t>
      </w:r>
      <w:r w:rsidR="004A6708" w:rsidRPr="000F56F0">
        <w:t>.</w:t>
      </w:r>
    </w:p>
    <w:p w14:paraId="295F4782" w14:textId="77777777" w:rsidR="00C145E7" w:rsidRDefault="000B5B45" w:rsidP="000F56F0">
      <w:pPr>
        <w:pStyle w:val="USTustnpkodeksu"/>
      </w:pPr>
      <w:r>
        <w:t>3</w:t>
      </w:r>
      <w:r w:rsidR="004A6708" w:rsidRPr="004A6708">
        <w:t>.</w:t>
      </w:r>
      <w:r w:rsidR="00834FD8">
        <w:tab/>
      </w:r>
      <w:r w:rsidR="004A6708" w:rsidRPr="004A6708">
        <w:t>Beneficjent</w:t>
      </w:r>
      <w:r w:rsidR="003975D5">
        <w:t xml:space="preserve"> </w:t>
      </w:r>
      <w:r w:rsidR="003975D5" w:rsidRPr="004A6708">
        <w:t xml:space="preserve">zrealizuje operację </w:t>
      </w:r>
      <w:r w:rsidR="003975D5" w:rsidRPr="001F133B">
        <w:t>w</w:t>
      </w:r>
      <w:r w:rsidR="00C145E7">
        <w:t>:</w:t>
      </w:r>
    </w:p>
    <w:p w14:paraId="4747064A" w14:textId="77777777" w:rsidR="00C145E7" w:rsidRDefault="00C145E7" w:rsidP="000F2A2C">
      <w:pPr>
        <w:pStyle w:val="LITlitera"/>
      </w:pPr>
      <w:r>
        <w:lastRenderedPageBreak/>
        <w:t>a</w:t>
      </w:r>
      <w:r w:rsidRPr="00FF384C">
        <w:t>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2"/>
      </w:r>
      <w:r w:rsidRPr="009035F5">
        <w:rPr>
          <w:rStyle w:val="IGindeksgrny"/>
        </w:rPr>
        <w:t>)</w:t>
      </w:r>
      <w:r w:rsidRPr="00FF384C">
        <w:t>, którego</w:t>
      </w:r>
      <w:r>
        <w:t>/których</w:t>
      </w:r>
      <w:r w:rsidRPr="00FF384C">
        <w:t xml:space="preserve"> termin/terminy realizacji został</w:t>
      </w:r>
      <w:r>
        <w:t>/-</w:t>
      </w:r>
      <w:r w:rsidRPr="00FF384C">
        <w:t>y określon</w:t>
      </w:r>
      <w:r>
        <w:t>y/-</w:t>
      </w:r>
      <w:r w:rsidRPr="00FF384C">
        <w:t xml:space="preserve">e w </w:t>
      </w:r>
      <w:r>
        <w:t>z</w:t>
      </w:r>
      <w:r w:rsidR="00DD7A26">
        <w:t>akresie</w:t>
      </w:r>
      <w:r>
        <w:t xml:space="preserve"> rzeczow</w:t>
      </w:r>
      <w:r w:rsidR="00DD7A26">
        <w:t xml:space="preserve">ym i </w:t>
      </w:r>
      <w:r>
        <w:t>finansowym operacji</w:t>
      </w:r>
      <w:r w:rsidRPr="00FF384C">
        <w:t>;</w:t>
      </w:r>
    </w:p>
    <w:p w14:paraId="0AC92A57" w14:textId="77777777" w:rsidR="004A6708" w:rsidRPr="004A6708" w:rsidRDefault="00C145E7" w:rsidP="000F2A2C">
      <w:pPr>
        <w:pStyle w:val="LITlitera"/>
      </w:pPr>
      <w:r>
        <w:t>b)</w:t>
      </w:r>
      <w:r w:rsidR="004A6708" w:rsidRPr="004A6708">
        <w:t xml:space="preserve"> realizuje operację </w:t>
      </w:r>
      <w:r w:rsidR="008B60D6">
        <w:t>w terminie</w:t>
      </w:r>
      <w:r w:rsidR="006D7A51">
        <w:t xml:space="preserve"> </w:t>
      </w:r>
      <w:r w:rsidR="005B1223">
        <w:t xml:space="preserve">od </w:t>
      </w:r>
      <w:r w:rsidR="007B60F2">
        <w:t>dnia</w:t>
      </w:r>
      <w:r w:rsidR="00B94A66">
        <w:t xml:space="preserve"> </w:t>
      </w:r>
      <w:r w:rsidR="005B1223">
        <w:t>…………</w:t>
      </w:r>
      <w:r w:rsidR="007B60F2">
        <w:t>……</w:t>
      </w:r>
      <w:r w:rsidR="005B1223">
        <w:t>20…</w:t>
      </w:r>
      <w:r w:rsidR="00457E06">
        <w:t>…</w:t>
      </w:r>
      <w:r w:rsidR="005B1223">
        <w:t xml:space="preserve">r. </w:t>
      </w:r>
      <w:r w:rsidR="006D7A51">
        <w:t xml:space="preserve">do </w:t>
      </w:r>
      <w:r w:rsidR="007B60F2">
        <w:t xml:space="preserve">dnia </w:t>
      </w:r>
      <w:r w:rsidR="00E715CD">
        <w:br/>
      </w:r>
      <w:r w:rsidR="00B94A66">
        <w:t xml:space="preserve">………………20……r. </w:t>
      </w:r>
    </w:p>
    <w:p w14:paraId="6269FCD5" w14:textId="77777777" w:rsidR="004A6708" w:rsidRPr="004A6708" w:rsidRDefault="000B5B45" w:rsidP="00664837">
      <w:pPr>
        <w:pStyle w:val="USTustnpkodeksu"/>
      </w:pPr>
      <w:r>
        <w:t>4</w:t>
      </w:r>
      <w:r w:rsidR="004A6708" w:rsidRPr="004A6708">
        <w:t>.</w:t>
      </w:r>
      <w:r w:rsidR="00834FD8">
        <w:tab/>
      </w:r>
      <w:r w:rsidR="004A6708" w:rsidRPr="004A6708">
        <w:t>Realizacja operacji</w:t>
      </w:r>
      <w:r w:rsidR="00664837">
        <w:t xml:space="preserve"> </w:t>
      </w:r>
      <w:r w:rsidR="004A6708" w:rsidRPr="004A6708">
        <w:t>obejmuje:</w:t>
      </w:r>
      <w:r w:rsidR="00172325">
        <w:t xml:space="preserve"> </w:t>
      </w:r>
    </w:p>
    <w:p w14:paraId="17155E2F" w14:textId="77777777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 xml:space="preserve">wykonanie zakresu rzeczowego </w:t>
      </w:r>
      <w:r w:rsidR="009854C0">
        <w:t>i finansowego</w:t>
      </w:r>
      <w:r w:rsidR="00825F99">
        <w:t>,</w:t>
      </w:r>
      <w:r w:rsidR="002625A2">
        <w:t xml:space="preserve"> o którym mowa w ust. </w:t>
      </w:r>
      <w:r w:rsidR="000B5B45">
        <w:t>2</w:t>
      </w:r>
      <w:r w:rsidR="002625A2">
        <w:t>;</w:t>
      </w:r>
    </w:p>
    <w:p w14:paraId="29CAECA5" w14:textId="77777777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3975D5">
        <w:t xml:space="preserve">, </w:t>
      </w:r>
      <w:r w:rsidR="004A6708" w:rsidRPr="004A6708">
        <w:t>nie później niż do dnia złożenia wniosku o płatność</w:t>
      </w:r>
      <w:r w:rsidR="004D0BE5">
        <w:t>;</w:t>
      </w:r>
    </w:p>
    <w:p w14:paraId="68E538ED" w14:textId="77777777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146A11">
        <w:t xml:space="preserve">zakresu </w:t>
      </w:r>
      <w:r w:rsidR="00FC593B" w:rsidRPr="004A6708">
        <w:t>rzeczow</w:t>
      </w:r>
      <w:r w:rsidR="00FC593B">
        <w:t>ego</w:t>
      </w:r>
      <w:r w:rsidR="00FC593B" w:rsidRPr="004A6708">
        <w:t xml:space="preserve"> </w:t>
      </w:r>
      <w:r w:rsidR="009854C0">
        <w:t xml:space="preserve">i </w:t>
      </w:r>
      <w:r w:rsidR="004A6708" w:rsidRPr="004A6708">
        <w:t>finansow</w:t>
      </w:r>
      <w:r w:rsidR="000F56F0">
        <w:t>ego</w:t>
      </w:r>
      <w:r w:rsidR="00D04721">
        <w:t>,</w:t>
      </w:r>
      <w:r w:rsidR="00D04721" w:rsidRPr="00D04721">
        <w:t xml:space="preserve"> </w:t>
      </w:r>
      <w:r w:rsidR="000B5B45">
        <w:t xml:space="preserve">o którym mowa w ust. 2, </w:t>
      </w:r>
      <w:r w:rsidR="00237CF4">
        <w:t xml:space="preserve">poprzez przedstawienie </w:t>
      </w:r>
      <w:r w:rsidR="00D04721" w:rsidRPr="00D04721">
        <w:t>kop</w:t>
      </w:r>
      <w:r w:rsidR="008E085A">
        <w:t>i</w:t>
      </w:r>
      <w:r w:rsidR="00D04721" w:rsidRPr="00D04721">
        <w:t xml:space="preserve">i faktur lub innych dokumentów księgowych o równoważnej </w:t>
      </w:r>
      <w:r w:rsidR="00D04721">
        <w:t xml:space="preserve">wartości </w:t>
      </w:r>
      <w:r w:rsidR="00D04721" w:rsidRPr="00D04721">
        <w:t>dowo</w:t>
      </w:r>
      <w:r w:rsidR="00D04721">
        <w:t>dowej, potwierdzaj</w:t>
      </w:r>
      <w:r w:rsidR="00D04721" w:rsidRPr="00D04721">
        <w:t xml:space="preserve">ących poniesione </w:t>
      </w:r>
      <w:r w:rsidR="00D06642">
        <w:t>koszty</w:t>
      </w:r>
      <w:r w:rsidR="00D04721" w:rsidRPr="00D04721">
        <w:t xml:space="preserve">, wraz </w:t>
      </w:r>
      <w:r w:rsidR="00D04721">
        <w:t>z</w:t>
      </w:r>
      <w:r w:rsidR="00D04721" w:rsidRPr="00D04721">
        <w:t xml:space="preserve"> dowo</w:t>
      </w:r>
      <w:r w:rsidR="00D04721">
        <w:t>d</w:t>
      </w:r>
      <w:r w:rsidR="00D04721" w:rsidRPr="00D04721">
        <w:t>ami zapłaty</w:t>
      </w:r>
      <w:r w:rsidR="004D0BE5">
        <w:t>;</w:t>
      </w:r>
    </w:p>
    <w:p w14:paraId="3CC5C4C6" w14:textId="77777777"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2E7ED4">
        <w:t>;</w:t>
      </w:r>
    </w:p>
    <w:p w14:paraId="0A1AB042" w14:textId="77777777" w:rsidR="006B09F3" w:rsidRPr="00210766" w:rsidRDefault="003028B8" w:rsidP="00210766">
      <w:pPr>
        <w:pStyle w:val="PKTpunkt"/>
      </w:pPr>
      <w:r>
        <w:t>5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0C57CE">
        <w:t xml:space="preserve">, </w:t>
      </w:r>
      <w:r w:rsidR="00105005">
        <w:t>jeżeli wymaga tego specyfika</w:t>
      </w:r>
      <w:r w:rsidR="00146A11">
        <w:t xml:space="preserve"> operacji</w:t>
      </w:r>
      <w:r w:rsidR="00CB2358">
        <w:t>;</w:t>
      </w:r>
    </w:p>
    <w:p w14:paraId="3CE87CAA" w14:textId="77777777" w:rsidR="00BA704D" w:rsidRPr="00210766" w:rsidRDefault="003028B8" w:rsidP="00210766">
      <w:pPr>
        <w:pStyle w:val="PKTpunkt"/>
      </w:pPr>
      <w:r>
        <w:t>6</w:t>
      </w:r>
      <w:r w:rsidR="006B09F3">
        <w:t>)</w:t>
      </w:r>
      <w:r w:rsidR="006B09F3">
        <w:tab/>
      </w:r>
      <w:r w:rsidR="00731322" w:rsidRPr="00210766">
        <w:t>zamontowanie</w:t>
      </w:r>
      <w:r w:rsidR="00731322">
        <w:t xml:space="preserve">, </w:t>
      </w:r>
      <w:r w:rsidR="00731322" w:rsidRPr="00210766">
        <w:t xml:space="preserve">uruchomienie </w:t>
      </w:r>
      <w:r w:rsidR="00731322">
        <w:t xml:space="preserve">oraz użytkowanie </w:t>
      </w:r>
      <w:r w:rsidR="00731322" w:rsidRPr="00210766">
        <w:t>nabytych maszyn, urządzeń, infrastruktury technicznej</w:t>
      </w:r>
      <w:r w:rsidR="00731322">
        <w:t>, zgodnie z celem operacji</w:t>
      </w:r>
      <w:r w:rsidR="000C57CE">
        <w:t xml:space="preserve">, </w:t>
      </w:r>
      <w:r w:rsidR="00105005">
        <w:t>jeżeli wymaga tego specyfika</w:t>
      </w:r>
      <w:r w:rsidR="00632F11">
        <w:t xml:space="preserve"> operacji</w:t>
      </w:r>
      <w:r w:rsidR="000C57CE">
        <w:t>;</w:t>
      </w:r>
    </w:p>
    <w:p w14:paraId="3E035170" w14:textId="77777777" w:rsidR="00BA704D" w:rsidRPr="00BA704D" w:rsidRDefault="003028B8" w:rsidP="00BA704D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wykorzyst</w:t>
      </w:r>
      <w:r w:rsidR="00DD4B47">
        <w:t>yw</w:t>
      </w:r>
      <w:r w:rsidR="00BA704D" w:rsidRPr="00210766">
        <w:t>anie zrealizowanego zakresu rzeczowego operacji do prowadzenia dzia</w:t>
      </w:r>
      <w:r w:rsidR="00BA704D" w:rsidRPr="00210766">
        <w:rPr>
          <w:rFonts w:hint="eastAsia"/>
        </w:rPr>
        <w:t>ł</w:t>
      </w:r>
      <w:r w:rsidR="00BA704D" w:rsidRPr="00210766">
        <w:t>alno</w:t>
      </w:r>
      <w:r w:rsidR="00BA704D" w:rsidRPr="00210766">
        <w:rPr>
          <w:rFonts w:hint="eastAsia"/>
        </w:rPr>
        <w:t>ś</w:t>
      </w:r>
      <w:r w:rsidR="00BA704D" w:rsidRPr="00210766">
        <w:t>ci, której s</w:t>
      </w:r>
      <w:r w:rsidR="00BA704D" w:rsidRPr="00210766">
        <w:rPr>
          <w:rFonts w:hint="eastAsia"/>
        </w:rPr>
        <w:t>ł</w:t>
      </w:r>
      <w:r w:rsidR="00BA704D" w:rsidRPr="00210766">
        <w:t>u</w:t>
      </w:r>
      <w:r w:rsidR="00BA704D" w:rsidRPr="00210766">
        <w:rPr>
          <w:rFonts w:hint="eastAsia"/>
        </w:rPr>
        <w:t>ż</w:t>
      </w:r>
      <w:r w:rsidR="00BA704D" w:rsidRPr="00210766">
        <w:t>y</w:t>
      </w:r>
      <w:r w:rsidR="00BA704D" w:rsidRPr="00210766">
        <w:rPr>
          <w:rFonts w:hint="eastAsia"/>
        </w:rPr>
        <w:t>ł</w:t>
      </w:r>
      <w:r w:rsidR="00BA704D" w:rsidRPr="00210766">
        <w:t>a realizacja operacji, lub której prowadzenie stanowi</w:t>
      </w:r>
      <w:r w:rsidR="00BA704D" w:rsidRPr="00210766">
        <w:rPr>
          <w:rFonts w:hint="eastAsia"/>
        </w:rPr>
        <w:t>ł</w:t>
      </w:r>
      <w:r w:rsidR="00BA704D" w:rsidRPr="00210766">
        <w:t>o warunek przyznania pomocy</w:t>
      </w:r>
      <w:r w:rsidR="00C425C8">
        <w:t xml:space="preserve"> finansowej</w:t>
      </w:r>
    </w:p>
    <w:p w14:paraId="2057FAB3" w14:textId="77777777" w:rsidR="004A6708" w:rsidRPr="004A6708" w:rsidRDefault="00771BAF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>, 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>w sprawie Priorytetu 3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6A3963AA" w14:textId="77777777" w:rsidR="004A6708" w:rsidRPr="004A6708" w:rsidRDefault="00FB1933" w:rsidP="00011B03">
      <w:pPr>
        <w:pStyle w:val="USTustnpkodeksu"/>
      </w:pPr>
      <w:r>
        <w:t>5</w:t>
      </w:r>
      <w:r w:rsidR="004A6708" w:rsidRPr="004A6708">
        <w:t>.</w:t>
      </w:r>
      <w:r w:rsidR="00834FD8">
        <w:tab/>
      </w:r>
      <w:r w:rsidR="004A6708" w:rsidRPr="004A6708">
        <w:t xml:space="preserve">W wyniku realizacji operacji </w:t>
      </w:r>
      <w:r w:rsidR="00825F99" w:rsidRPr="00825F99">
        <w:t xml:space="preserve">zostanie </w:t>
      </w:r>
      <w:r w:rsidR="004A6708" w:rsidRPr="004A6708">
        <w:t>osiągnięty następujący cel:</w:t>
      </w:r>
      <w:r w:rsidR="00A546C3">
        <w:t xml:space="preserve"> </w:t>
      </w:r>
      <w:r>
        <w:t>Poprawa i dostarcz</w:t>
      </w:r>
      <w:r w:rsidR="00F167E3">
        <w:t>a</w:t>
      </w:r>
      <w:r>
        <w:t>nie wiedzy naukowej oraz gromadzenie danych i zarządzanie nimi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4A6708" w:rsidRPr="004A6708">
        <w:t>.</w:t>
      </w:r>
    </w:p>
    <w:p w14:paraId="36B16B44" w14:textId="1BB7142A" w:rsidR="007965D3" w:rsidRDefault="003C2360" w:rsidP="007965D3">
      <w:pPr>
        <w:pStyle w:val="USTustnpkodeksu"/>
      </w:pPr>
      <w:r>
        <w:t>6</w:t>
      </w:r>
      <w:r w:rsidR="004A6708" w:rsidRPr="004A6708">
        <w:t>.</w:t>
      </w:r>
      <w:r w:rsidR="00834FD8">
        <w:tab/>
      </w:r>
      <w:r w:rsidR="007965D3" w:rsidRPr="00FF384C">
        <w:t xml:space="preserve">Operacja zostanie zrealizowana w (województwo, powiat, gmina, kod pocztowy, </w:t>
      </w:r>
      <w:r w:rsidR="0078686E">
        <w:t xml:space="preserve">poczta, </w:t>
      </w:r>
      <w:r w:rsidR="007965D3" w:rsidRPr="00FF384C">
        <w:t>miejscowość, ulica oraz nr domu/lokalu</w:t>
      </w:r>
      <w:r w:rsidR="007965D3">
        <w:t>/obrębu/działki</w:t>
      </w:r>
      <w:r w:rsidR="007965D3" w:rsidRPr="00FF384C">
        <w:t>):</w:t>
      </w:r>
      <w:r w:rsidR="007965D3">
        <w:t xml:space="preserve"> ……………………………</w:t>
      </w:r>
    </w:p>
    <w:p w14:paraId="4F6CE8DE" w14:textId="77777777" w:rsidR="002F2B83" w:rsidRDefault="007965D3" w:rsidP="00AD5962">
      <w:pPr>
        <w:pStyle w:val="USTustnpkodeksu"/>
        <w:ind w:firstLine="0"/>
      </w:pPr>
      <w:r w:rsidRPr="00FF384C">
        <w:lastRenderedPageBreak/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14:paraId="202E6C56" w14:textId="77777777" w:rsidR="00A369AE" w:rsidRPr="004A6708" w:rsidRDefault="003C2360" w:rsidP="002F2B83">
      <w:pPr>
        <w:pStyle w:val="USTustnpkodeksu"/>
      </w:pPr>
      <w:r>
        <w:t>7</w:t>
      </w:r>
      <w:r w:rsidR="002F2B83" w:rsidRPr="004A6708">
        <w:t>.</w:t>
      </w:r>
      <w:r w:rsidR="002F2B83">
        <w:tab/>
      </w:r>
      <w:r w:rsidR="002F2B83" w:rsidRPr="004A6708">
        <w:t xml:space="preserve">Miejsce </w:t>
      </w:r>
      <w:r w:rsidR="002F2B83">
        <w:t>realizacji operacji</w:t>
      </w:r>
      <w:r w:rsidR="002F2B83" w:rsidRPr="004A6708">
        <w:t>, o którym mowa w</w:t>
      </w:r>
      <w:r w:rsidR="002F2B83">
        <w:t xml:space="preserve"> ust. </w:t>
      </w:r>
      <w:r>
        <w:t>6</w:t>
      </w:r>
      <w:r w:rsidR="002F2B83" w:rsidRPr="004A6708">
        <w:t>, może zostać zmienione za uprzednią zgodą Agencji</w:t>
      </w:r>
      <w:r w:rsidR="002F2B83">
        <w:t xml:space="preserve"> wyrażoną w formie pisemnej</w:t>
      </w:r>
      <w:r w:rsidR="002F2B83" w:rsidRPr="004A6708">
        <w:t>, pod warunkiem że zostanie zachowany cel operacji</w:t>
      </w:r>
      <w:r w:rsidR="002F2B83">
        <w:t xml:space="preserve">. Taka zmiana nie wymaga zmiany umowy, o której mowa w § </w:t>
      </w:r>
      <w:r w:rsidR="00840E24">
        <w:t>16</w:t>
      </w:r>
      <w:r w:rsidR="002F2B83">
        <w:t>.</w:t>
      </w:r>
    </w:p>
    <w:p w14:paraId="2FFED0FF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5DA4917D" w14:textId="77777777" w:rsidR="00A51ECE" w:rsidRDefault="004A6708">
      <w:pPr>
        <w:pStyle w:val="USTustnpkodeksu"/>
      </w:pPr>
      <w:r w:rsidRPr="00A51ECE">
        <w:t>1.</w:t>
      </w:r>
      <w:r w:rsidR="00834FD8" w:rsidRPr="00A51ECE">
        <w:tab/>
      </w:r>
      <w:r w:rsidR="00172325" w:rsidRPr="00A51ECE">
        <w:t>Agencja na warunkach określonych w umowie przyznaje Beneficjentowi pomoc finansową</w:t>
      </w:r>
      <w:r w:rsidR="00CB2358" w:rsidRPr="00A51ECE">
        <w:t xml:space="preserve"> w formie zwrotu </w:t>
      </w:r>
      <w:r w:rsidR="00ED68DE" w:rsidRPr="00A51ECE">
        <w:t xml:space="preserve">poniesionych </w:t>
      </w:r>
      <w:r w:rsidR="00CB2358" w:rsidRPr="00A51ECE">
        <w:t xml:space="preserve">kosztów kwalifikowalnych operacji w wysokości </w:t>
      </w:r>
      <w:r w:rsidR="00105005" w:rsidRPr="00A51ECE">
        <w:t xml:space="preserve">do </w:t>
      </w:r>
      <w:r w:rsidR="00CB2358" w:rsidRPr="00A51ECE">
        <w:t xml:space="preserve">100% tych kosztów, </w:t>
      </w:r>
      <w:r w:rsidR="00AC753A" w:rsidRPr="00A51ECE">
        <w:t>wynikających z zakresu</w:t>
      </w:r>
      <w:r w:rsidR="00CB2358" w:rsidRPr="00A51ECE">
        <w:t xml:space="preserve"> </w:t>
      </w:r>
      <w:r w:rsidR="00AC753A" w:rsidRPr="00A51ECE">
        <w:t xml:space="preserve">rzeczowego </w:t>
      </w:r>
      <w:r w:rsidR="000506C3" w:rsidRPr="00A51ECE">
        <w:t xml:space="preserve">i </w:t>
      </w:r>
      <w:r w:rsidR="00AC753A" w:rsidRPr="00A51ECE">
        <w:t xml:space="preserve">finansowego </w:t>
      </w:r>
      <w:r w:rsidR="00CB2358" w:rsidRPr="00A51ECE">
        <w:t xml:space="preserve">operacji, </w:t>
      </w:r>
      <w:r w:rsidR="0026548F" w:rsidRPr="00A51ECE">
        <w:t xml:space="preserve">o którym mowa w § 3 ust. </w:t>
      </w:r>
      <w:r w:rsidR="0011629A" w:rsidRPr="00A51ECE">
        <w:t xml:space="preserve">2 </w:t>
      </w:r>
      <w:r w:rsidR="0026548F" w:rsidRPr="00A51ECE">
        <w:t xml:space="preserve">umowy, </w:t>
      </w:r>
      <w:r w:rsidR="00CB2358" w:rsidRPr="00A51ECE">
        <w:t>tj.</w:t>
      </w:r>
      <w:r w:rsidR="00172325" w:rsidRPr="00A51ECE">
        <w:t xml:space="preserve"> w wysokości</w:t>
      </w:r>
      <w:r w:rsidRPr="00A51ECE">
        <w:t>:</w:t>
      </w:r>
      <w:r w:rsidR="00A37D25" w:rsidRPr="00A51ECE">
        <w:t xml:space="preserve"> </w:t>
      </w:r>
      <w:r w:rsidR="0011629A" w:rsidRPr="00A51ECE">
        <w:t xml:space="preserve">……………………………………………… </w:t>
      </w:r>
      <w:r w:rsidR="0026548F" w:rsidRPr="00A51ECE">
        <w:t>…………………………………………………………………</w:t>
      </w:r>
      <w:r w:rsidR="005B4B6D" w:rsidRPr="00A51ECE">
        <w:t>…………………….</w:t>
      </w:r>
      <w:r w:rsidRPr="00A51ECE">
        <w:t>.............</w:t>
      </w:r>
      <w:r w:rsidR="00A51ECE">
        <w:t xml:space="preserve"> </w:t>
      </w:r>
      <w:r w:rsidR="001F11D3" w:rsidRPr="00A51ECE">
        <w:t>zł</w:t>
      </w:r>
      <w:r w:rsidR="00A51ECE">
        <w:t>,</w:t>
      </w:r>
    </w:p>
    <w:p w14:paraId="0D6E53DC" w14:textId="77777777" w:rsidR="00F82B9B" w:rsidRPr="00A51ECE" w:rsidRDefault="00A51ECE" w:rsidP="004A413A">
      <w:pPr>
        <w:pStyle w:val="USTustnpkodeksu"/>
        <w:ind w:firstLine="0"/>
      </w:pPr>
      <w:r>
        <w:t>(słownie …………………………………………………………………………………………</w:t>
      </w:r>
      <w:r>
        <w:br/>
        <w:t>………………………………………………………………………………………………. zł)</w:t>
      </w:r>
    </w:p>
    <w:p w14:paraId="5C93E487" w14:textId="77777777" w:rsidR="000506C3" w:rsidRDefault="00834FD8" w:rsidP="000506C3">
      <w:pPr>
        <w:pStyle w:val="USTustnpkodeksu"/>
      </w:pPr>
      <w:r>
        <w:t>2.</w:t>
      </w:r>
      <w:r>
        <w:tab/>
      </w:r>
      <w:r w:rsidR="000506C3" w:rsidRPr="00BD79FB">
        <w:t xml:space="preserve">Wysokość </w:t>
      </w:r>
      <w:r w:rsidR="000506C3">
        <w:t xml:space="preserve">przyznanej Beneficjentowi </w:t>
      </w:r>
      <w:r w:rsidR="000506C3" w:rsidRPr="00BD79FB">
        <w:t>pomocy finansowej, o której mowa w ust. 1, nie przekr</w:t>
      </w:r>
      <w:r w:rsidR="000506C3">
        <w:t>a</w:t>
      </w:r>
      <w:r w:rsidR="000506C3" w:rsidRPr="00BD79FB">
        <w:t>cz</w:t>
      </w:r>
      <w:r w:rsidR="000506C3">
        <w:t>a wysokości:</w:t>
      </w:r>
    </w:p>
    <w:p w14:paraId="30B3056E" w14:textId="77777777" w:rsidR="000506C3" w:rsidRDefault="000506C3" w:rsidP="000506C3">
      <w:pPr>
        <w:pStyle w:val="LITlitera"/>
      </w:pPr>
      <w:r>
        <w:t>a)</w:t>
      </w:r>
      <w:r>
        <w:tab/>
        <w:t xml:space="preserve">otrzymanych przez Beneficjenta </w:t>
      </w:r>
      <w:r w:rsidRPr="00BD79FB">
        <w:t xml:space="preserve">środków z budżetu państwa na wyprzedzające finansowanie kosztów kwalifikowalnych, o </w:t>
      </w:r>
      <w:r w:rsidR="00215CE0" w:rsidRPr="00BD79FB">
        <w:t>który</w:t>
      </w:r>
      <w:r w:rsidR="00215CE0">
        <w:t>m</w:t>
      </w:r>
      <w:r w:rsidR="00215CE0" w:rsidRPr="00BD79FB">
        <w:t xml:space="preserve"> </w:t>
      </w:r>
      <w:r w:rsidRPr="00BD79FB">
        <w:t>mowa w art. 21 ust. 1 ustawy</w:t>
      </w:r>
      <w:r>
        <w:t xml:space="preserve"> o EFMR, albo</w:t>
      </w:r>
    </w:p>
    <w:p w14:paraId="5EE42680" w14:textId="77777777" w:rsidR="000506C3" w:rsidRDefault="000506C3" w:rsidP="000506C3">
      <w:pPr>
        <w:pStyle w:val="LITlitera"/>
      </w:pPr>
      <w:r>
        <w:t>b)</w:t>
      </w:r>
      <w:r>
        <w:tab/>
        <w:t xml:space="preserve">kosztów wynikających z zestawienia rzeczowo - finansowego </w:t>
      </w:r>
      <w:r w:rsidR="0011629A">
        <w:t>, o którym mowa w § 3 ust. 2</w:t>
      </w:r>
      <w:r>
        <w:t>.</w:t>
      </w:r>
    </w:p>
    <w:p w14:paraId="71A5D8A9" w14:textId="77777777" w:rsidR="000506C3" w:rsidRDefault="000506C3" w:rsidP="000506C3">
      <w:pPr>
        <w:pStyle w:val="USTustnpkodeksu"/>
        <w:rPr>
          <w:rStyle w:val="IGindeksgrny"/>
        </w:rPr>
      </w:pPr>
      <w:r>
        <w:t>3.</w:t>
      </w:r>
      <w:r>
        <w:tab/>
        <w:t xml:space="preserve">Wysokość </w:t>
      </w:r>
      <w:r w:rsidRPr="00252B78">
        <w:t xml:space="preserve">otrzymanych przez Beneficjenta środków z budżetu państwa na wyprzedzające finansowanie kosztów kwalifikowalnych, o </w:t>
      </w:r>
      <w:r w:rsidR="00215CE0" w:rsidRPr="00252B78">
        <w:t>który</w:t>
      </w:r>
      <w:r w:rsidR="00215CE0">
        <w:t>m</w:t>
      </w:r>
      <w:r w:rsidR="00215CE0" w:rsidRPr="00252B78">
        <w:t xml:space="preserve"> </w:t>
      </w:r>
      <w:r w:rsidRPr="00252B78">
        <w:t>mowa w art. 21 ust. 1 ustawy</w:t>
      </w:r>
      <w:r w:rsidR="00950792">
        <w:t xml:space="preserve"> o EFMR</w:t>
      </w:r>
      <w:r w:rsidR="00771BAF">
        <w:t>,</w:t>
      </w:r>
      <w:r>
        <w:t xml:space="preserve"> wyn</w:t>
      </w:r>
      <w:r w:rsidR="00FC593B">
        <w:t>osi</w:t>
      </w:r>
      <w:r w:rsidR="005D29B6">
        <w:t>:</w:t>
      </w:r>
      <w:r>
        <w:t xml:space="preserve"> ……………………………………………………………………</w:t>
      </w:r>
      <w:r w:rsidR="008C7D99">
        <w:t>..</w:t>
      </w:r>
      <w:r w:rsidR="003C5185">
        <w:rPr>
          <w:rStyle w:val="Odwoanieprzypisudolnego"/>
        </w:rPr>
        <w:footnoteReference w:id="3"/>
      </w:r>
      <w:r w:rsidR="005C036B">
        <w:rPr>
          <w:rStyle w:val="IGindeksgrny"/>
        </w:rPr>
        <w:t>)</w:t>
      </w:r>
    </w:p>
    <w:p w14:paraId="0275B546" w14:textId="77777777" w:rsidR="00C145E7" w:rsidRPr="00C145E7" w:rsidRDefault="00C145E7" w:rsidP="00C145E7">
      <w:pPr>
        <w:pStyle w:val="USTustnpkodeksu"/>
      </w:pPr>
      <w:r w:rsidRPr="00C145E7">
        <w:t>4. Pomoc zostanie wypłacona:</w:t>
      </w:r>
    </w:p>
    <w:p w14:paraId="78B7E4DD" w14:textId="77777777" w:rsidR="00C145E7" w:rsidRPr="00115A69" w:rsidRDefault="00C145E7" w:rsidP="00C145E7">
      <w:pPr>
        <w:pStyle w:val="PKTpunkt"/>
      </w:pPr>
      <w:r w:rsidRPr="00C145E7">
        <w:t>1)</w:t>
      </w:r>
      <w:r w:rsidRPr="00C145E7">
        <w:tab/>
        <w:t>jednorazowo, po zakończeniu realizacji operacji w wysokości: …………………….. ……………………..…………………………………………………………………… zł</w:t>
      </w:r>
      <w:r w:rsidR="00421790">
        <w:br/>
      </w:r>
      <w:r w:rsidRPr="00C145E7">
        <w:t xml:space="preserve"> </w:t>
      </w:r>
      <w:r w:rsidR="00421790">
        <w:t>(słownie …………………………………………………………………………………..</w:t>
      </w:r>
      <w:r w:rsidR="00421790">
        <w:br/>
        <w:t>…………………………………………………………………………………………</w:t>
      </w:r>
      <w:r w:rsidR="003028B8">
        <w:t xml:space="preserve"> zł)</w:t>
      </w:r>
    </w:p>
    <w:p w14:paraId="41D3F975" w14:textId="77777777" w:rsidR="00C145E7" w:rsidRPr="00115A69" w:rsidRDefault="00C145E7" w:rsidP="000F2A2C">
      <w:pPr>
        <w:pStyle w:val="PKTpunkt"/>
      </w:pPr>
      <w:r w:rsidRPr="00115A69">
        <w:t>albo</w:t>
      </w:r>
    </w:p>
    <w:p w14:paraId="7C15E221" w14:textId="77777777" w:rsidR="00C145E7" w:rsidRPr="00C145E7" w:rsidRDefault="00C145E7">
      <w:pPr>
        <w:pStyle w:val="PKTpunkt"/>
      </w:pPr>
      <w:r w:rsidRPr="00115A69">
        <w:t>2)</w:t>
      </w:r>
      <w:r w:rsidRPr="00115A69">
        <w:tab/>
        <w:t xml:space="preserve">w  …… </w:t>
      </w:r>
      <w:r w:rsidRPr="000F2A2C">
        <w:rPr>
          <w:rStyle w:val="IGindeksgrny"/>
        </w:rPr>
        <w:footnoteReference w:id="4"/>
      </w:r>
      <w:r w:rsidRPr="00115A69">
        <w:rPr>
          <w:rStyle w:val="IGindeksgrny"/>
        </w:rPr>
        <w:t>)</w:t>
      </w:r>
      <w:r w:rsidRPr="000F2A2C">
        <w:rPr>
          <w:rStyle w:val="IGindeksgrny"/>
        </w:rPr>
        <w:t xml:space="preserve"> </w:t>
      </w:r>
      <w:r w:rsidRPr="00C145E7">
        <w:t>transzach, po zakończeniu każdego etapu operacji:</w:t>
      </w:r>
    </w:p>
    <w:p w14:paraId="6E910A04" w14:textId="77777777" w:rsidR="00C145E7" w:rsidRPr="00C145E7" w:rsidRDefault="00C145E7">
      <w:pPr>
        <w:pStyle w:val="LITlitera"/>
      </w:pPr>
      <w:r w:rsidRPr="00C145E7">
        <w:lastRenderedPageBreak/>
        <w:t>a)</w:t>
      </w:r>
      <w:r w:rsidRPr="00C145E7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14:paraId="4D3A295F" w14:textId="77777777" w:rsidR="00C145E7" w:rsidRPr="00C145E7" w:rsidRDefault="00C145E7">
      <w:pPr>
        <w:pStyle w:val="LITlitera"/>
      </w:pPr>
      <w:r w:rsidRPr="00C145E7">
        <w:t>b)</w:t>
      </w:r>
      <w:r w:rsidRPr="00C145E7">
        <w:tab/>
        <w:t>druga transza w wysokości: …….…………………………………………zł (słownie: ..…………………………………………………………………………… …………………………………………………………………………………… zł),</w:t>
      </w:r>
    </w:p>
    <w:p w14:paraId="4B520D55" w14:textId="77777777" w:rsidR="00C145E7" w:rsidRPr="00C145E7" w:rsidRDefault="00C145E7">
      <w:pPr>
        <w:pStyle w:val="LITlitera"/>
      </w:pPr>
      <w:r w:rsidRPr="00C145E7">
        <w:t>c)</w:t>
      </w:r>
      <w:r w:rsidRPr="00C145E7">
        <w:tab/>
        <w:t>trzecia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14:paraId="25D65E55" w14:textId="77777777" w:rsidR="00A37D25" w:rsidRPr="002D30BD" w:rsidRDefault="00C145E7" w:rsidP="000F2A2C">
      <w:pPr>
        <w:pStyle w:val="LITlitera"/>
        <w:rPr>
          <w:rStyle w:val="IGindeksgrny"/>
          <w:vertAlign w:val="baseline"/>
        </w:rPr>
      </w:pPr>
      <w:r w:rsidRPr="00C145E7">
        <w:t>d)</w:t>
      </w:r>
      <w:r w:rsidRPr="00C145E7">
        <w:tab/>
        <w:t>czwarta transza w wysokości: …….…………………………………………zł (słownie: …..………………………………………………………………………… …………………………………………………………………………………... zł) .</w:t>
      </w:r>
    </w:p>
    <w:p w14:paraId="2BED9E4C" w14:textId="77777777" w:rsidR="00A369AE" w:rsidRDefault="00A37D25">
      <w:pPr>
        <w:pStyle w:val="USTustnpkodeksu"/>
      </w:pPr>
      <w:r>
        <w:t>5</w:t>
      </w:r>
      <w:r w:rsidR="00E831D7">
        <w:t>.</w:t>
      </w:r>
      <w:r w:rsidR="00834FD8">
        <w:tab/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363F07">
        <w:t>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14:paraId="55DEA505" w14:textId="77777777" w:rsidR="00A16C82" w:rsidRPr="00382251" w:rsidRDefault="00A16C82" w:rsidP="00382251">
      <w:pPr>
        <w:pStyle w:val="CZKSIGAoznaczenieiprzedmiotczcilubksigi"/>
        <w:rPr>
          <w:rStyle w:val="IGindeksgrny"/>
        </w:rPr>
      </w:pPr>
      <w:r>
        <w:t>§ 5.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</w:p>
    <w:p w14:paraId="596DA1BB" w14:textId="77777777" w:rsidR="009A1272" w:rsidRDefault="009A1272" w:rsidP="009A1272">
      <w:pPr>
        <w:pStyle w:val="USTustnpkodeksu"/>
      </w:pPr>
      <w:r>
        <w:t xml:space="preserve">1. Zgodnie z rozporządzeniem w sprawie zaliczek, Beneficjentowi </w:t>
      </w:r>
      <w:r w:rsidR="007965D3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14:paraId="5DE278DF" w14:textId="77777777" w:rsidR="007965D3" w:rsidRDefault="009A1272" w:rsidP="007965D3">
      <w:pPr>
        <w:pStyle w:val="USTustnpkodeksu"/>
      </w:pPr>
      <w:r>
        <w:t xml:space="preserve">2. </w:t>
      </w:r>
      <w:r w:rsidR="007965D3">
        <w:t xml:space="preserve">Zaliczka jest przyznana wyłącznie na pokrycie </w:t>
      </w:r>
      <w:r w:rsidR="00852829">
        <w:t>wydat</w:t>
      </w:r>
      <w:r w:rsidR="003C2360">
        <w:t>k</w:t>
      </w:r>
      <w:r w:rsidR="00852829">
        <w:t xml:space="preserve">ów </w:t>
      </w:r>
      <w:r w:rsidR="007965D3">
        <w:t>stanowiących koszty kwalifikowalne ujęte w zestawieniu rzeczow</w:t>
      </w:r>
      <w:r w:rsidR="00115A69">
        <w:t>o-</w:t>
      </w:r>
      <w:r w:rsidR="007965D3">
        <w:t>finansowym operacji, o którym mowa w § 3 ust. 2 umowy, oraz dokonanych w formie bezgotówkowej.</w:t>
      </w:r>
    </w:p>
    <w:p w14:paraId="5443D91A" w14:textId="77777777" w:rsidR="009A1272" w:rsidRDefault="009A1272" w:rsidP="009A1272">
      <w:pPr>
        <w:pStyle w:val="USTustnpkodeksu"/>
      </w:pPr>
      <w:r>
        <w:t>3. K</w:t>
      </w:r>
      <w:r w:rsidRPr="004B5CC5">
        <w:t xml:space="preserve">wota pomocy, o której mowa w § 4 ust. </w:t>
      </w:r>
      <w:r w:rsidR="004C1575">
        <w:t>1</w:t>
      </w:r>
      <w:r w:rsidRPr="004B5CC5">
        <w:t>, zostanie wypłacona w wysokości pomniejszonej o wysokość wypłaconej zaliczki</w:t>
      </w:r>
      <w:r>
        <w:t>, o której mowa w ust. 1.</w:t>
      </w:r>
    </w:p>
    <w:p w14:paraId="49ECAF55" w14:textId="77777777" w:rsidR="009A1272" w:rsidRDefault="009A1272" w:rsidP="009A1272">
      <w:pPr>
        <w:pStyle w:val="USTustnpkodeksu"/>
      </w:pPr>
      <w:r>
        <w:t>4. Zaliczka może zostać  wypłacana po ustanowieniu przez Beneficjenta zabezpiecze</w:t>
      </w:r>
      <w:r w:rsidR="001E2593">
        <w:t>nia w postaci</w:t>
      </w:r>
      <w:r w:rsidR="004C1575">
        <w:t xml:space="preserve"> </w:t>
      </w:r>
      <w:r w:rsidR="00DE344E">
        <w:t>weksla niezupełnego (in blanco) wraz z deklaracją wekslową,</w:t>
      </w:r>
      <w:r>
        <w:t xml:space="preserve"> oraz po przekazaniu Agencji dokumentów potwierdzających jego ustanowienie</w:t>
      </w:r>
      <w:r w:rsidR="00AE7006">
        <w:t xml:space="preserve"> </w:t>
      </w:r>
      <w:r w:rsidR="00AE7006">
        <w:rPr>
          <w:rStyle w:val="Odwoanieprzypisudolnego"/>
        </w:rPr>
        <w:footnoteReference w:id="6"/>
      </w:r>
      <w:r w:rsidR="00AE7006">
        <w:rPr>
          <w:rStyle w:val="IGindeksgrny"/>
        </w:rPr>
        <w:t>)</w:t>
      </w:r>
      <w:r>
        <w:t>.</w:t>
      </w:r>
      <w:r w:rsidR="0012189E">
        <w:t xml:space="preserve"> </w:t>
      </w:r>
    </w:p>
    <w:p w14:paraId="180F3782" w14:textId="77777777" w:rsidR="007965D3" w:rsidRDefault="007965D3" w:rsidP="007965D3">
      <w:pPr>
        <w:pStyle w:val="USTustnpkodeksu"/>
      </w:pPr>
      <w:r>
        <w:lastRenderedPageBreak/>
        <w:t>5. Agencja wypłaca zaliczkę albo transzę zaliczki:</w:t>
      </w:r>
    </w:p>
    <w:p w14:paraId="1AD131B9" w14:textId="77777777" w:rsidR="007965D3" w:rsidRDefault="007965D3" w:rsidP="007965D3">
      <w:pPr>
        <w:pStyle w:val="PKTpunkt"/>
      </w:pPr>
      <w:r>
        <w:t>1)</w:t>
      </w:r>
      <w:r>
        <w:tab/>
        <w:t>zgodnie z harmonogramem, którego wzór stanowi załącznik nr 4 do umowy;</w:t>
      </w:r>
    </w:p>
    <w:p w14:paraId="666D4239" w14:textId="77777777" w:rsidR="007965D3" w:rsidRDefault="007965D3" w:rsidP="007965D3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14:paraId="08927182" w14:textId="73B2A616" w:rsidR="009A1272" w:rsidRDefault="009A1272" w:rsidP="009A1272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2.</w:t>
      </w:r>
    </w:p>
    <w:p w14:paraId="751931CF" w14:textId="77777777" w:rsidR="009A1272" w:rsidRDefault="009A1272" w:rsidP="009A1272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14:paraId="6298CB22" w14:textId="77777777" w:rsidR="009A1272" w:rsidRDefault="009A1272" w:rsidP="009A1272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14:paraId="1AB5B7C9" w14:textId="77777777" w:rsidR="007965D3" w:rsidRDefault="007965D3" w:rsidP="007965D3">
      <w:pPr>
        <w:pStyle w:val="USTustnpkodeksu"/>
      </w:pPr>
      <w:r>
        <w:t xml:space="preserve">9. W celu udokumentowania wydatkowania zaliczki, o którym mowa w ust. 8, Beneficjent przekaże Agencji wykaz </w:t>
      </w:r>
      <w:r w:rsidR="00A015EF">
        <w:t>dokonanych wydatków</w:t>
      </w:r>
      <w:r>
        <w:t xml:space="preserve"> wraz z wyciągiem z rachunku bankowego, o którym mowa w ust. 12.</w:t>
      </w:r>
    </w:p>
    <w:p w14:paraId="48586B17" w14:textId="77777777" w:rsidR="009A1272" w:rsidRDefault="009A1272" w:rsidP="009A1272">
      <w:pPr>
        <w:pStyle w:val="USTustnpkodeksu"/>
      </w:pPr>
      <w:r>
        <w:t>10. Agencja informuje Beneficjenta w formie pisemnej o:</w:t>
      </w:r>
    </w:p>
    <w:p w14:paraId="03113FBB" w14:textId="77777777" w:rsidR="009A1272" w:rsidRDefault="009A1272" w:rsidP="009A1272">
      <w:pPr>
        <w:pStyle w:val="PKTpunkt"/>
      </w:pPr>
      <w:r>
        <w:t>1)</w:t>
      </w:r>
      <w:r>
        <w:tab/>
        <w:t>spełnieniu warunku, o którym mowa w ust. 9;</w:t>
      </w:r>
    </w:p>
    <w:p w14:paraId="47C68B67" w14:textId="77777777" w:rsidR="009A1272" w:rsidRDefault="009A1272" w:rsidP="009A1272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14:paraId="26DEB72D" w14:textId="77777777" w:rsidR="009A1272" w:rsidRDefault="009A1272" w:rsidP="009A1272">
      <w:pPr>
        <w:pStyle w:val="PKTpunkt"/>
      </w:pPr>
      <w:r>
        <w:t>3)</w:t>
      </w:r>
      <w:r>
        <w:tab/>
        <w:t>zgodzie na wypłatę kolejnej transzy zaliczki.</w:t>
      </w:r>
    </w:p>
    <w:p w14:paraId="49261223" w14:textId="77777777" w:rsidR="009A1272" w:rsidRDefault="009A1272" w:rsidP="009A1272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5665B1">
        <w:t>wydatków</w:t>
      </w:r>
      <w:r>
        <w:t>.</w:t>
      </w:r>
    </w:p>
    <w:p w14:paraId="5492ABEB" w14:textId="77777777" w:rsidR="00250EE7" w:rsidRDefault="00250EE7" w:rsidP="00250EE7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 w:rsidR="0013155D"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14:paraId="19DA4318" w14:textId="77777777" w:rsidR="009A1272" w:rsidRDefault="009A1272" w:rsidP="009A1272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14:paraId="654CB8B2" w14:textId="77777777" w:rsidR="002F2B83" w:rsidRDefault="002F2B83" w:rsidP="002F2B83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14:paraId="4B5681B8" w14:textId="77777777" w:rsidR="002F2B83" w:rsidRDefault="002F2B83" w:rsidP="002F2B83">
      <w:pPr>
        <w:pStyle w:val="PKTpunkt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10, wykazaniu przez Beneficjenta </w:t>
      </w:r>
      <w:r w:rsidR="006F1A0C">
        <w:t>wydatków</w:t>
      </w:r>
      <w:r>
        <w:t xml:space="preserve">, o których mowa w ust. 2 oraz potwierdzeniu kwalifikowalności tych </w:t>
      </w:r>
      <w:r w:rsidR="00D54792">
        <w:t xml:space="preserve">wydatków </w:t>
      </w:r>
      <w:r>
        <w:t>przez Agencję;</w:t>
      </w:r>
    </w:p>
    <w:p w14:paraId="50BB4FC0" w14:textId="77777777" w:rsidR="002F2B83" w:rsidRDefault="002F2B83" w:rsidP="002F2B83">
      <w:pPr>
        <w:pStyle w:val="PKTpunkt"/>
      </w:pPr>
      <w:r>
        <w:t>2)</w:t>
      </w:r>
      <w:r>
        <w:tab/>
        <w:t>może polegać również na zwrocie zaliczki albo transzy zaliczki nie później niż w dniu złożenia wniosku o płatność, w wysokości i terminie, o którym mowa w § 10.</w:t>
      </w:r>
    </w:p>
    <w:p w14:paraId="3CEF65C5" w14:textId="77777777" w:rsidR="005D52AD" w:rsidRDefault="005D52AD" w:rsidP="000F2A2C">
      <w:pPr>
        <w:pStyle w:val="USTustnpkodeksu"/>
      </w:pPr>
      <w:r>
        <w:t>1</w:t>
      </w:r>
      <w:r w:rsidR="00FD3FE4">
        <w:t>5</w:t>
      </w:r>
      <w:r>
        <w:t xml:space="preserve">. </w:t>
      </w:r>
      <w:r w:rsidRPr="0066729C">
        <w:t xml:space="preserve">Do odbioru przez Beneficjenta dokumentów, o których mowa w ust. 4, stosuje się odpowiednio przepisy § </w:t>
      </w:r>
      <w:r w:rsidR="008A3C35" w:rsidRPr="0066729C">
        <w:t>1</w:t>
      </w:r>
      <w:r w:rsidR="008A3C35">
        <w:t xml:space="preserve">5 </w:t>
      </w:r>
      <w:r w:rsidR="007A120F">
        <w:t>ust.</w:t>
      </w:r>
      <w:r>
        <w:t xml:space="preserve"> 3</w:t>
      </w:r>
      <w:r w:rsidRPr="0066729C">
        <w:t>.</w:t>
      </w:r>
    </w:p>
    <w:p w14:paraId="47201B6B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DC180E">
        <w:t>6</w:t>
      </w:r>
      <w:r w:rsidR="004A6708" w:rsidRPr="004A6708">
        <w:t>.</w:t>
      </w:r>
      <w:r w:rsidR="00775602">
        <w:t xml:space="preserve"> </w:t>
      </w:r>
    </w:p>
    <w:p w14:paraId="35C8C471" w14:textId="77777777"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w </w:t>
      </w:r>
      <w:r w:rsidR="009A1272">
        <w:t>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3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14:paraId="72250474" w14:textId="77777777"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</w:t>
      </w:r>
      <w:r w:rsidR="003028B8">
        <w:t xml:space="preserve"> końcową</w:t>
      </w:r>
      <w:r w:rsidR="00CB2358">
        <w:t>;</w:t>
      </w:r>
    </w:p>
    <w:p w14:paraId="1128DB71" w14:textId="2E72A109"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="003028B8" w:rsidRPr="00237041">
        <w:t xml:space="preserve">zachowania celu operacji przez 5 lat od dnia dokonania </w:t>
      </w:r>
      <w:r w:rsidR="00DD2843">
        <w:t xml:space="preserve">przez Agencję </w:t>
      </w:r>
      <w:r w:rsidR="003028B8" w:rsidRPr="00237041">
        <w:t>płatności końcowej</w:t>
      </w:r>
      <w:r w:rsidR="00237041" w:rsidRPr="00237041">
        <w:t>;</w:t>
      </w:r>
    </w:p>
    <w:p w14:paraId="677736EB" w14:textId="7E98A3E4" w:rsidR="003028B8" w:rsidRPr="00237041" w:rsidRDefault="00237041" w:rsidP="003028B8">
      <w:pPr>
        <w:pStyle w:val="PKTpunkt"/>
      </w:pPr>
      <w:r>
        <w:t xml:space="preserve">3) </w:t>
      </w:r>
      <w:r>
        <w:tab/>
      </w:r>
      <w:r w:rsidR="003028B8" w:rsidRPr="00237041">
        <w:t>zapewnienia</w:t>
      </w:r>
      <w:r w:rsidR="003028B8">
        <w:t>,</w:t>
      </w:r>
      <w:r w:rsidR="003028B8" w:rsidRPr="00237041">
        <w:t xml:space="preserve"> w trakcie realizacji operacji oraz przez 5 lat od dnia dokonania </w:t>
      </w:r>
      <w:r w:rsidR="00DD2843">
        <w:t xml:space="preserve">przez Agencję </w:t>
      </w:r>
      <w:r w:rsidR="003028B8" w:rsidRPr="00237041">
        <w:t>płatności końcowej</w:t>
      </w:r>
      <w:r w:rsidR="003028B8">
        <w:t>,</w:t>
      </w:r>
      <w:r w:rsidR="003028B8" w:rsidRPr="00237041">
        <w:t xml:space="preserve"> trwałości operacji, o której mowa w art. 71 rozporządzenia </w:t>
      </w:r>
      <w:r w:rsidR="003028B8">
        <w:br/>
      </w:r>
      <w:r w:rsidR="003028B8" w:rsidRPr="00237041">
        <w:t>nr 1303/2013, w tym:</w:t>
      </w:r>
    </w:p>
    <w:p w14:paraId="6382D067" w14:textId="77777777" w:rsidR="00237041" w:rsidRPr="00237041" w:rsidRDefault="000506C3" w:rsidP="004A413A">
      <w:pPr>
        <w:pStyle w:val="LITlitera"/>
      </w:pPr>
      <w:r>
        <w:t>a)</w:t>
      </w:r>
      <w:r>
        <w:tab/>
      </w:r>
      <w:r w:rsidR="00237041" w:rsidRPr="00237041"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14:paraId="2C81E300" w14:textId="77777777" w:rsidR="00237041" w:rsidRPr="00237041" w:rsidRDefault="000506C3">
      <w:pPr>
        <w:pStyle w:val="LITlitera"/>
      </w:pPr>
      <w:r>
        <w:t>b)</w:t>
      </w:r>
      <w:r>
        <w:tab/>
      </w:r>
      <w:r w:rsidR="00237041" w:rsidRPr="00237041">
        <w:t>nieprzenoszenia prawa własności rzeczy nabytych w ramach realizacji operacji oraz niezmieniania sposobu ich wykorzystania,</w:t>
      </w:r>
    </w:p>
    <w:p w14:paraId="0DEE39D7" w14:textId="77777777" w:rsidR="00237041" w:rsidRPr="00237041" w:rsidRDefault="000506C3">
      <w:pPr>
        <w:pStyle w:val="LITlitera"/>
      </w:pPr>
      <w:r>
        <w:t>c)</w:t>
      </w:r>
      <w:r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14:paraId="072DA17C" w14:textId="77777777" w:rsidR="00874C71" w:rsidRDefault="003C2360" w:rsidP="00874C71">
      <w:pPr>
        <w:pStyle w:val="PKTpunkt"/>
      </w:pPr>
      <w:r>
        <w:t>4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14:paraId="7C98C43F" w14:textId="40D468ED" w:rsidR="00FD6698" w:rsidRDefault="003C2360" w:rsidP="00874C71">
      <w:pPr>
        <w:pStyle w:val="PKTpunkt"/>
      </w:pPr>
      <w:r>
        <w:t>5</w:t>
      </w:r>
      <w:r w:rsidR="00874C71">
        <w:t>)</w:t>
      </w:r>
      <w:r w:rsidR="00874C71" w:rsidRPr="00874C71">
        <w:t xml:space="preserve"> </w:t>
      </w:r>
      <w:r w:rsidR="00874C71">
        <w:tab/>
      </w:r>
      <w:r w:rsidR="00FD6698" w:rsidRPr="00874C71">
        <w:t>przechowywania dokumentów związanych z przyznaną pomocą</w:t>
      </w:r>
      <w:r w:rsidR="00FD6698">
        <w:t xml:space="preserve"> finansową </w:t>
      </w:r>
      <w:r w:rsidR="00FD6698" w:rsidRPr="00874C71">
        <w:t xml:space="preserve">przez 5 </w:t>
      </w:r>
      <w:r w:rsidR="00FD6698">
        <w:t>l</w:t>
      </w:r>
      <w:r w:rsidR="00FD6698" w:rsidRPr="00874C71">
        <w:t>at</w:t>
      </w:r>
      <w:r w:rsidR="00FD6698">
        <w:t xml:space="preserve"> od dnia dokonania</w:t>
      </w:r>
      <w:r w:rsidR="00DD2843">
        <w:t xml:space="preserve"> przez Agencję</w:t>
      </w:r>
      <w:r w:rsidR="00FD6698">
        <w:t xml:space="preserve"> płatności końcowej;</w:t>
      </w:r>
    </w:p>
    <w:p w14:paraId="0BAD998E" w14:textId="77777777" w:rsidR="00FD6698" w:rsidRDefault="00FD6698">
      <w:pPr>
        <w:widowControl/>
        <w:autoSpaceDE/>
        <w:autoSpaceDN/>
        <w:adjustRightInd/>
        <w:rPr>
          <w:rFonts w:ascii="Times" w:hAnsi="Times"/>
          <w:bCs/>
        </w:rPr>
      </w:pPr>
      <w:r>
        <w:br w:type="page"/>
      </w:r>
    </w:p>
    <w:p w14:paraId="1DE88905" w14:textId="2FCA12C2" w:rsidR="00D07F8D" w:rsidRPr="00874C71" w:rsidRDefault="003C2360" w:rsidP="00D07F8D">
      <w:pPr>
        <w:pStyle w:val="PKTpunkt"/>
      </w:pPr>
      <w:r>
        <w:lastRenderedPageBreak/>
        <w:t>6</w:t>
      </w:r>
      <w:r w:rsidR="00874C71">
        <w:t xml:space="preserve">) </w:t>
      </w:r>
      <w:r w:rsidR="00874C71">
        <w:tab/>
      </w:r>
      <w:r w:rsidR="00D07F8D" w:rsidRPr="00874C71">
        <w:t xml:space="preserve">w trakcie realizacji operacji oraz przez 5 lat od dnia dokonania </w:t>
      </w:r>
      <w:r w:rsidR="00DD2843">
        <w:t xml:space="preserve">przez Agencję </w:t>
      </w:r>
      <w:r w:rsidR="00D07F8D" w:rsidRPr="00874C71">
        <w:t>płatności końcowej niezwłocznego informowania Agencji o:</w:t>
      </w:r>
    </w:p>
    <w:p w14:paraId="7CDD53A3" w14:textId="77777777" w:rsidR="00874C71" w:rsidRPr="00874C71" w:rsidRDefault="000506C3" w:rsidP="004A413A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>nr 508/2014, rozporządzeniu nr 1303/2013, ustawie o EFMR, rozporządzeniu w sprawie Priorytetu 3 lub umowie,</w:t>
      </w:r>
    </w:p>
    <w:p w14:paraId="51DE97B7" w14:textId="77777777" w:rsidR="00874C71" w:rsidRPr="00874C71" w:rsidRDefault="000506C3">
      <w:pPr>
        <w:pStyle w:val="LITlitera"/>
      </w:pPr>
      <w:r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 1303/2013, ustawie o EFMR, rozporządzeniu w sprawie Priorytetu 3 lub umowie,</w:t>
      </w:r>
    </w:p>
    <w:p w14:paraId="636F18ED" w14:textId="378C9787" w:rsidR="00874C71" w:rsidRDefault="000506C3">
      <w:pPr>
        <w:pStyle w:val="LITlitera"/>
      </w:pPr>
      <w:r>
        <w:t>c)</w:t>
      </w:r>
      <w:r>
        <w:tab/>
      </w:r>
      <w:r w:rsidR="00874C71" w:rsidRPr="00874C71">
        <w:t xml:space="preserve">konieczności wprowadzenia zmian w </w:t>
      </w:r>
      <w:r w:rsidR="00DD7A26">
        <w:t>zakresie</w:t>
      </w:r>
      <w:r w:rsidR="00DD7A26" w:rsidRPr="00874C71">
        <w:t xml:space="preserve"> </w:t>
      </w:r>
      <w:r w:rsidR="005D5D5A" w:rsidRPr="00874C71">
        <w:t>rzeczow</w:t>
      </w:r>
      <w:r w:rsidR="005D5D5A">
        <w:t>ym i</w:t>
      </w:r>
      <w:r w:rsidR="00874C71" w:rsidRPr="00874C71">
        <w:t xml:space="preserve"> finansowym operacji</w:t>
      </w:r>
      <w:r w:rsidR="008003F5">
        <w:t>, o którym mowa w § 3 ust. 2</w:t>
      </w:r>
      <w:r w:rsidR="00874C71">
        <w:t>;</w:t>
      </w:r>
    </w:p>
    <w:p w14:paraId="381C26F2" w14:textId="763E5AF7" w:rsidR="0095607B" w:rsidRDefault="003C2360" w:rsidP="0095607B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95607B" w:rsidRPr="00874C71">
        <w:t>umożliwienia</w:t>
      </w:r>
      <w:r w:rsidR="0095607B">
        <w:t>,</w:t>
      </w:r>
      <w:r w:rsidR="0095607B" w:rsidRPr="00874C71">
        <w:t xml:space="preserve"> w trakcie realizacji operacji oraz przez 5 lat od dnia dokonania</w:t>
      </w:r>
      <w:r w:rsidR="00DD2843">
        <w:t xml:space="preserve"> przez Agencję</w:t>
      </w:r>
      <w:r w:rsidR="0095607B" w:rsidRPr="00874C71">
        <w:t xml:space="preserve"> płatności końcowej</w:t>
      </w:r>
      <w:r w:rsidR="0095607B">
        <w:t xml:space="preserve">, </w:t>
      </w:r>
      <w:r w:rsidR="0095607B" w:rsidRPr="00874C71">
        <w:t>przedstawicielom</w:t>
      </w:r>
      <w:r w:rsidR="0095607B">
        <w:t xml:space="preserve"> </w:t>
      </w:r>
      <w:r w:rsidR="0095607B" w:rsidRPr="00874C71">
        <w:t xml:space="preserve">Agencji, </w:t>
      </w:r>
      <w:r w:rsidR="0095607B">
        <w:t>ministra właściwego do spraw finansów publicznych</w:t>
      </w:r>
      <w:r w:rsidR="0095607B" w:rsidRPr="00874C71">
        <w:t xml:space="preserve">, </w:t>
      </w:r>
      <w:r w:rsidR="0095607B">
        <w:t>ministra właściwego do spraw rybołówstwa</w:t>
      </w:r>
      <w:r w:rsidR="0095607B" w:rsidRPr="00874C71">
        <w:t xml:space="preserve">, Komisji Europejskiej, organów </w:t>
      </w:r>
      <w:r w:rsidR="0095607B">
        <w:t>Krajowej Administracji Skarbowej</w:t>
      </w:r>
      <w:r w:rsidR="0095607B" w:rsidRPr="00D34EDB">
        <w:t xml:space="preserve"> </w:t>
      </w:r>
      <w:r w:rsidR="0095607B" w:rsidRPr="00874C71">
        <w:t>oraz inny</w:t>
      </w:r>
      <w:r w:rsidR="0095607B">
        <w:t>ch</w:t>
      </w:r>
      <w:r w:rsidR="0095607B" w:rsidRPr="00874C71">
        <w:t xml:space="preserve"> podmiot</w:t>
      </w:r>
      <w:r w:rsidR="0095607B">
        <w:t>ów</w:t>
      </w:r>
      <w:r w:rsidR="0095607B" w:rsidRPr="00874C71">
        <w:t xml:space="preserve"> upoważniony</w:t>
      </w:r>
      <w:r w:rsidR="0095607B">
        <w:t>ch</w:t>
      </w:r>
      <w:r w:rsidR="0095607B" w:rsidRPr="00874C71">
        <w:t xml:space="preserve"> do </w:t>
      </w:r>
      <w:r w:rsidR="0095607B">
        <w:t>wykonywania</w:t>
      </w:r>
      <w:r w:rsidR="0095607B" w:rsidRPr="00874C71">
        <w:t xml:space="preserve"> czynności</w:t>
      </w:r>
      <w:r w:rsidR="0095607B">
        <w:t xml:space="preserve"> kontrolnych</w:t>
      </w:r>
      <w:r w:rsidR="0095607B" w:rsidRPr="00874C71">
        <w:t>, dokonania audytów i kontroli dokumentów związanych z realizacją operacji i wykonaniem obowiązków po zakończeniu realizacji operacji</w:t>
      </w:r>
      <w:r w:rsidR="0095607B">
        <w:t>,</w:t>
      </w:r>
      <w:r w:rsidR="0095607B" w:rsidRPr="00874C71">
        <w:t xml:space="preserve"> lub audytów i kontroli w miejscu realizacji operacji lub siedzibie Beneficjenta</w:t>
      </w:r>
      <w:r w:rsidR="0095607B">
        <w:t>;</w:t>
      </w:r>
    </w:p>
    <w:p w14:paraId="2B0EEC81" w14:textId="77777777" w:rsidR="00874C71" w:rsidRDefault="003C2360" w:rsidP="00874C71">
      <w:pPr>
        <w:pStyle w:val="PKTpunkt"/>
      </w:pPr>
      <w:r>
        <w:t>8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>
        <w:t>7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14:paraId="7693DB7D" w14:textId="77777777" w:rsidR="00874C71" w:rsidRDefault="003C2360" w:rsidP="00874C71">
      <w:pPr>
        <w:pStyle w:val="PKTpunkt"/>
      </w:pPr>
      <w:r>
        <w:t>9</w:t>
      </w:r>
      <w:r w:rsidR="00874C71">
        <w:t>)</w:t>
      </w:r>
      <w:r w:rsidR="00834FD8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14:paraId="21584751" w14:textId="77777777" w:rsidR="00FC5CFC" w:rsidRDefault="003C2360" w:rsidP="00874C71">
      <w:pPr>
        <w:pStyle w:val="PKTpunkt"/>
      </w:pPr>
      <w:r>
        <w:t>10</w:t>
      </w:r>
      <w:r w:rsidR="00874C71">
        <w:t xml:space="preserve">) </w:t>
      </w:r>
      <w:r w:rsidR="00874C71">
        <w:tab/>
      </w:r>
      <w:r w:rsidR="00FC5CFC">
        <w:t>złożenia:</w:t>
      </w:r>
    </w:p>
    <w:p w14:paraId="52B4C079" w14:textId="279A86A4" w:rsidR="00FC5CFC" w:rsidRDefault="00FC5CFC" w:rsidP="00FC5CFC">
      <w:pPr>
        <w:pStyle w:val="LITlitera"/>
      </w:pPr>
      <w:r>
        <w:lastRenderedPageBreak/>
        <w:t>a)</w:t>
      </w:r>
      <w:r>
        <w:tab/>
        <w:t>rocznego</w:t>
      </w:r>
      <w:r w:rsidR="0095607B">
        <w:t xml:space="preserve"> sprawozdania</w:t>
      </w:r>
      <w:r>
        <w:t xml:space="preserve">, </w:t>
      </w:r>
      <w:r w:rsidR="00A97609">
        <w:t xml:space="preserve">za każdy rok </w:t>
      </w:r>
      <w:r w:rsidR="004508C3">
        <w:t xml:space="preserve">kalendarzowy </w:t>
      </w:r>
      <w:r w:rsidR="00A97609">
        <w:t xml:space="preserve">realizacji operacji, w terminie do 31 </w:t>
      </w:r>
      <w:r w:rsidR="00DD2843">
        <w:t xml:space="preserve">marca </w:t>
      </w:r>
      <w:r w:rsidR="00A97609">
        <w:t>roku następującego po roku realizacji operacji,</w:t>
      </w:r>
      <w:r w:rsidR="00651CBE">
        <w:t xml:space="preserve"> w przypadku gdy realizacja operacji trwa dłużej niż 1 rok kalendarzowy,</w:t>
      </w:r>
    </w:p>
    <w:p w14:paraId="7B48B7D2" w14:textId="77777777" w:rsidR="00874C71" w:rsidRDefault="00FC5CFC" w:rsidP="003650A1">
      <w:pPr>
        <w:pStyle w:val="LITlitera"/>
      </w:pPr>
      <w:r>
        <w:t>b)</w:t>
      </w:r>
      <w:r>
        <w:tab/>
      </w:r>
      <w:r w:rsidR="0095607B">
        <w:t xml:space="preserve">końcowego sprawozdania z realizacji operacji wraz z </w:t>
      </w:r>
      <w:r w:rsidR="0095607B" w:rsidRPr="00874C71">
        <w:t>wniosk</w:t>
      </w:r>
      <w:r w:rsidR="0095607B">
        <w:t>iem</w:t>
      </w:r>
      <w:r w:rsidR="0095607B" w:rsidRPr="00874C71">
        <w:t xml:space="preserve"> o płatność</w:t>
      </w:r>
      <w:r w:rsidR="0095607B">
        <w:t xml:space="preserve"> końcową</w:t>
      </w:r>
      <w:r w:rsidR="0095607B" w:rsidRPr="00B230C7">
        <w:t>;</w:t>
      </w:r>
    </w:p>
    <w:p w14:paraId="2FC0F9A3" w14:textId="5C2A58E0" w:rsidR="00105005" w:rsidRDefault="003C2360" w:rsidP="00156856">
      <w:pPr>
        <w:pStyle w:val="PKTpunkt"/>
      </w:pPr>
      <w:r>
        <w:t>11</w:t>
      </w:r>
      <w:r w:rsidR="00874C71">
        <w:t xml:space="preserve">) </w:t>
      </w:r>
      <w:r w:rsidR="00AC215D">
        <w:tab/>
      </w:r>
      <w:r w:rsidR="009A1272" w:rsidRPr="00D34EDB">
        <w:t xml:space="preserve">prowadzenia w trakcie realizacji operacji </w:t>
      </w:r>
      <w:r w:rsidR="009A1272" w:rsidRPr="002128E2">
        <w:t>działań informacyjno-promocyjnych, informujących o</w:t>
      </w:r>
      <w:r w:rsidR="009A1272" w:rsidRPr="0003043F">
        <w:t xml:space="preserve"> celu realizowanej operacji oraz finansowaniu jej </w:t>
      </w:r>
      <w:r w:rsidR="009A1272" w:rsidRPr="00CE1E39">
        <w:t>z EFMR</w:t>
      </w:r>
      <w:r w:rsidR="009A1272" w:rsidRPr="00FF384C">
        <w:t xml:space="preserve">, zgodnie </w:t>
      </w:r>
      <w:r w:rsidR="009A1272" w:rsidRPr="00FF384C">
        <w:br/>
      </w:r>
      <w:r w:rsidR="009A1272">
        <w:t xml:space="preserve">z </w:t>
      </w:r>
      <w:r w:rsidR="009A1272" w:rsidRPr="00FF384C">
        <w:t xml:space="preserve">Księgą wizualizacji znaku Programu Operacyjnego „Rybactwo i Morze” opublikowaną na stronie internetowej administrowanej przez ministra </w:t>
      </w:r>
      <w:r w:rsidR="009A1272">
        <w:t>właściwego do spraw rybołówstwa</w:t>
      </w:r>
      <w:r w:rsidR="004471F2">
        <w:t xml:space="preserve">, </w:t>
      </w:r>
      <w:r w:rsidR="004471F2" w:rsidRPr="004471F2">
        <w:t>a w przypadku operacji, w której całkowite wsparcie publiczne przekracza 500 tys. euro, w okresie realizacji operacji oraz przez okres 5 lat od dnia złożenia wniosku o płatność końcową;</w:t>
      </w:r>
    </w:p>
    <w:p w14:paraId="1935AFEB" w14:textId="77777777" w:rsidR="00156856" w:rsidRPr="00FB3A77" w:rsidRDefault="00105005" w:rsidP="00156856">
      <w:pPr>
        <w:pStyle w:val="PKTpunkt"/>
      </w:pPr>
      <w:r>
        <w:t>12)</w:t>
      </w:r>
      <w:r>
        <w:tab/>
      </w:r>
      <w:r w:rsidR="0089349A" w:rsidRPr="00FF384C">
        <w:t>uzyskani</w:t>
      </w:r>
      <w:r w:rsidR="0089349A">
        <w:t>a</w:t>
      </w:r>
      <w:r w:rsidR="0089349A" w:rsidRPr="00FF384C">
        <w:t xml:space="preserve"> </w:t>
      </w:r>
      <w:r>
        <w:t xml:space="preserve">i </w:t>
      </w:r>
      <w:r w:rsidR="0089349A">
        <w:t xml:space="preserve">przekazania </w:t>
      </w:r>
      <w:r>
        <w:t xml:space="preserve">Agencji </w:t>
      </w:r>
      <w:r w:rsidRPr="00FF384C">
        <w:t>wymaganych odrębnymi przepi</w:t>
      </w:r>
      <w:r>
        <w:t>sami oraz postanowieniami umowy</w:t>
      </w:r>
      <w:r w:rsidRPr="00FF384C">
        <w:t xml:space="preserve"> opinii, zaświadczeń, uzgodnień, pozwoleń lub decyzji związanych z realizacją operacji</w:t>
      </w:r>
      <w:r>
        <w:t>, nie później niż do dnia złożenia wniosku o płatność, w przypadku gdy wymaga tego specyfika operacji.</w:t>
      </w:r>
    </w:p>
    <w:p w14:paraId="3BAA8BB6" w14:textId="77777777" w:rsidR="0023444E" w:rsidRDefault="0023444E" w:rsidP="003C2DF1">
      <w:pPr>
        <w:pStyle w:val="CZKSIGAoznaczenieiprzedmiotczcilubksigi"/>
      </w:pPr>
      <w:r>
        <w:t xml:space="preserve">§ </w:t>
      </w:r>
      <w:r w:rsidR="00DC180E">
        <w:t>7</w:t>
      </w:r>
      <w:r>
        <w:t>.</w:t>
      </w:r>
      <w:r w:rsidR="00116C3A">
        <w:t xml:space="preserve"> </w:t>
      </w:r>
    </w:p>
    <w:p w14:paraId="18BE8795" w14:textId="77777777" w:rsidR="002F2B83" w:rsidRPr="00732C91" w:rsidRDefault="00732C91" w:rsidP="00732C91">
      <w:pPr>
        <w:pStyle w:val="USTustnpkodeksu"/>
      </w:pPr>
      <w:r w:rsidRPr="00732C91">
        <w:t>1.</w:t>
      </w:r>
      <w:r w:rsidRPr="00732C91">
        <w:tab/>
      </w:r>
      <w:r w:rsidR="002F2B83" w:rsidRPr="00732C91">
        <w:t>W przypadku nabycia przez Beneficjenta w ramach realizowanej operacji rzeczy będącej przedmiotem leasingu, Beneficjent zobowiązuje się do:</w:t>
      </w:r>
    </w:p>
    <w:p w14:paraId="60641706" w14:textId="77777777" w:rsidR="002F2B83" w:rsidRDefault="002F2B83" w:rsidP="002F2B83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14:paraId="7AD42E59" w14:textId="77777777" w:rsidR="002F2B83" w:rsidRDefault="002F2B83" w:rsidP="002F2B83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14:paraId="3902FF1F" w14:textId="77777777" w:rsidR="00732C91" w:rsidRPr="009150F0" w:rsidRDefault="00732C91" w:rsidP="00732C91">
      <w:pPr>
        <w:pStyle w:val="USTustnpkodeksu"/>
      </w:pPr>
      <w:r>
        <w:t>2.</w:t>
      </w:r>
      <w:r>
        <w:tab/>
      </w:r>
      <w:r w:rsidRPr="0048103E">
        <w:t>W przypadku</w:t>
      </w:r>
      <w:r w:rsidRPr="00D90AF3">
        <w:t xml:space="preserve"> nabycia przez Beneficjenta w ramach realizowanej operacji u</w:t>
      </w:r>
      <w:r w:rsidRPr="009150F0">
        <w:t>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14:paraId="43022C97" w14:textId="77777777" w:rsidR="00732C91" w:rsidRPr="004A6708" w:rsidRDefault="00732C91" w:rsidP="002D30BD">
      <w:pPr>
        <w:pStyle w:val="USTustnpkodeksu"/>
      </w:pPr>
      <w:r w:rsidRPr="009150F0">
        <w:t xml:space="preserve">3. W przypadku amortyzacji środków trwałych w ramach realizowanej operacji, Beneficjent zobowiązuje się do dostarczenia wraz z wnioskiem o płatność, w ramach którego </w:t>
      </w:r>
      <w:r w:rsidRPr="009150F0">
        <w:lastRenderedPageBreak/>
        <w:t>zostaną ujęte koszty amortyzacji, pisemnego oświadczenia, że dokonał odpisów amortyzacyjnych tych środków trwałych.</w:t>
      </w:r>
    </w:p>
    <w:p w14:paraId="45757F03" w14:textId="77777777" w:rsidR="0025794A" w:rsidRDefault="0025794A" w:rsidP="00B45A13">
      <w:pPr>
        <w:pStyle w:val="CZKSIGAoznaczenieiprzedmiotczcilubksigi"/>
      </w:pPr>
      <w:r w:rsidRPr="0025794A">
        <w:t xml:space="preserve">§ </w:t>
      </w:r>
      <w:r w:rsidR="00DC180E">
        <w:t>8</w:t>
      </w:r>
      <w:r>
        <w:t>.</w:t>
      </w:r>
    </w:p>
    <w:p w14:paraId="47966DFB" w14:textId="77777777" w:rsidR="002F2B83" w:rsidRDefault="002F2B83" w:rsidP="002F2B83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Agencji</w:t>
      </w:r>
      <w:r>
        <w:t>,</w:t>
      </w:r>
      <w:r w:rsidRPr="001F133B">
        <w:t xml:space="preserve"> </w:t>
      </w:r>
      <w:r>
        <w:t>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14 dni przed dniem planowanego rozpoczęcia</w:t>
      </w:r>
      <w:r w:rsidRPr="001F133B">
        <w:t>.</w:t>
      </w:r>
    </w:p>
    <w:p w14:paraId="7106127E" w14:textId="77777777" w:rsidR="00AC5970" w:rsidRPr="00AC5970" w:rsidRDefault="004A6708" w:rsidP="00AC5970">
      <w:pPr>
        <w:pStyle w:val="CZKSIGAoznaczenieiprzedmiotczcilubksigi"/>
      </w:pPr>
      <w:r w:rsidRPr="004A6708">
        <w:t xml:space="preserve">§ </w:t>
      </w:r>
      <w:r w:rsidR="00DC180E">
        <w:t>9</w:t>
      </w:r>
      <w:r w:rsidRPr="004A6708">
        <w:t xml:space="preserve">. </w:t>
      </w:r>
    </w:p>
    <w:p w14:paraId="11006396" w14:textId="77777777" w:rsidR="00FE08D1" w:rsidRDefault="004A6708" w:rsidP="003C2DF1">
      <w:pPr>
        <w:pStyle w:val="USTustnpkodeksu"/>
      </w:pPr>
      <w:r w:rsidRPr="004A6708">
        <w:t>1.</w:t>
      </w:r>
      <w:r w:rsidR="0026548F">
        <w:tab/>
      </w:r>
      <w:r w:rsidR="00FE08D1">
        <w:t xml:space="preserve">Beneficjent zobowiązuje się do realizacji operacji zgodnie z przepisami </w:t>
      </w:r>
      <w:r w:rsidR="006B0034">
        <w:br/>
      </w:r>
      <w:r w:rsidR="00FE08D1">
        <w:t>o zamówieniach publicznych, w przypadku gdy przepisy te mają zastosowanie.</w:t>
      </w:r>
    </w:p>
    <w:p w14:paraId="56F9360D" w14:textId="77777777" w:rsidR="00AC5970" w:rsidRDefault="00AC5970" w:rsidP="003C2DF1">
      <w:pPr>
        <w:pStyle w:val="USTustnpkodeksu"/>
      </w:pPr>
      <w:r>
        <w:t>2.</w:t>
      </w:r>
      <w:r w:rsidR="0026548F">
        <w:tab/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14:paraId="319B7248" w14:textId="77777777" w:rsidR="00AC5970" w:rsidRDefault="00AC5970" w:rsidP="00BD38AB">
      <w:pPr>
        <w:pStyle w:val="PKTpunkt"/>
      </w:pPr>
      <w:r>
        <w:t xml:space="preserve">1) </w:t>
      </w:r>
      <w:r w:rsidR="00136B95">
        <w:tab/>
      </w:r>
      <w:r>
        <w:t xml:space="preserve">w terminie 30 dni od dnia zawarcia umowy, jeżeli przed jej zawarciem została zawarta </w:t>
      </w:r>
      <w:r w:rsidR="008B3C15">
        <w:t xml:space="preserve">umowa z </w:t>
      </w:r>
      <w:r w:rsidR="00ED7E07">
        <w:t>w</w:t>
      </w:r>
      <w:r w:rsidR="008A1673">
        <w:t>ykonawcą;</w:t>
      </w:r>
    </w:p>
    <w:p w14:paraId="337BFAAA" w14:textId="77777777" w:rsidR="008A1673" w:rsidRDefault="008A1673" w:rsidP="00BD38AB">
      <w:pPr>
        <w:pStyle w:val="PKTpunkt"/>
      </w:pPr>
      <w:r>
        <w:t xml:space="preserve">2) </w:t>
      </w:r>
      <w:r w:rsidR="00136B95">
        <w:tab/>
      </w:r>
      <w:r w:rsidRPr="008A1673">
        <w:t>w terminie 30 dni od dnia zawarcia</w:t>
      </w:r>
      <w:r w:rsidR="008B3C15">
        <w:t xml:space="preserve"> umowy z </w:t>
      </w:r>
      <w:r w:rsidR="00ED7E07">
        <w:t>w</w:t>
      </w:r>
      <w:r w:rsidR="008B3C15">
        <w:t xml:space="preserve">ykonawcą, jeżeli umowa z </w:t>
      </w:r>
      <w:r w:rsidR="00ED7E07">
        <w:t>w</w:t>
      </w:r>
      <w:r>
        <w:t>ykonawcą została zawarta po dniu zawarcia umowy;</w:t>
      </w:r>
    </w:p>
    <w:p w14:paraId="364C22AD" w14:textId="77777777" w:rsidR="008A1673" w:rsidRDefault="008A1673" w:rsidP="00BD38AB">
      <w:pPr>
        <w:pStyle w:val="PKTpunkt"/>
      </w:pPr>
      <w:r>
        <w:t xml:space="preserve">3) </w:t>
      </w:r>
      <w:r w:rsidR="00136B95">
        <w:tab/>
      </w:r>
      <w:r>
        <w:t xml:space="preserve">nie później niż w dniu </w:t>
      </w:r>
      <w:r w:rsidRPr="008A1673">
        <w:t xml:space="preserve">złożenia wniosku o płatność, w którym zostały ujęte poniesione </w:t>
      </w:r>
      <w:r w:rsidR="004E5AF3">
        <w:t>wydatki</w:t>
      </w:r>
      <w:r w:rsidR="004E5AF3" w:rsidRPr="008A1673">
        <w:t xml:space="preserve"> </w:t>
      </w:r>
      <w:r w:rsidRPr="008A1673">
        <w:t>wynikające z przeprowadzonego postępowania o udzielenie zamówienia publicznego</w:t>
      </w:r>
      <w:r>
        <w:t xml:space="preserve">, w przypadku gdy umowa z </w:t>
      </w:r>
      <w:r w:rsidR="00ED7E07">
        <w:t>w</w:t>
      </w:r>
      <w:r>
        <w:t>ykonawcą została zawarta w terminie krótszym niż 30 dni przed upływem terminu złożenia tego wniosku o płatność.</w:t>
      </w:r>
    </w:p>
    <w:p w14:paraId="21DB154D" w14:textId="77777777" w:rsidR="00AE0E86" w:rsidRDefault="008A1673" w:rsidP="003C2DF1">
      <w:pPr>
        <w:pStyle w:val="USTustnpkodeksu"/>
      </w:pPr>
      <w:r>
        <w:t>3.</w:t>
      </w:r>
      <w:r w:rsidR="0026548F">
        <w:tab/>
      </w:r>
      <w:r>
        <w:t xml:space="preserve">Beneficjent przedkłada Agencji dokumentację, o której mowa w ust. 2, w formie kopii potwierdzonych za zgodność z oryginałem przez </w:t>
      </w:r>
      <w:r w:rsidR="00AE0E86">
        <w:t xml:space="preserve">osobę pełniącą funkcję kierownika </w:t>
      </w:r>
      <w:r w:rsidR="00ED7E07">
        <w:t>z</w:t>
      </w:r>
      <w:r>
        <w:t xml:space="preserve">amawiającego lub osobę upoważnioną przez </w:t>
      </w:r>
      <w:r w:rsidR="00ED7E07">
        <w:t>z</w:t>
      </w:r>
      <w:r w:rsidRPr="008A1673">
        <w:t>amawiającego</w:t>
      </w:r>
      <w:r w:rsidR="00AE0E86">
        <w:t>.</w:t>
      </w:r>
    </w:p>
    <w:p w14:paraId="6CCCE544" w14:textId="77777777" w:rsidR="00AE0E86" w:rsidRDefault="00AE0E86" w:rsidP="003C2DF1">
      <w:pPr>
        <w:pStyle w:val="USTustnpkodeksu"/>
      </w:pPr>
      <w:r>
        <w:t>4.</w:t>
      </w:r>
      <w:r w:rsidR="0026548F">
        <w:tab/>
      </w:r>
      <w:r>
        <w:t>Dokumentacja, o której mowa w ust. 2, obejmuje:</w:t>
      </w:r>
    </w:p>
    <w:p w14:paraId="0B8447AF" w14:textId="77777777" w:rsidR="00AE0E86" w:rsidRDefault="00AE0E86" w:rsidP="00BD38AB">
      <w:pPr>
        <w:pStyle w:val="PKTpunkt"/>
      </w:pPr>
      <w:r>
        <w:t>1)</w:t>
      </w:r>
      <w:r w:rsidR="0026548F">
        <w:tab/>
      </w:r>
      <w:r>
        <w:t xml:space="preserve">kompletną dokumentację przetargową przygotowaną przez </w:t>
      </w:r>
      <w:r w:rsidR="00ED7E07">
        <w:t>z</w:t>
      </w:r>
      <w:r>
        <w:t>amawiającego, w tym ogłoszenia;</w:t>
      </w:r>
    </w:p>
    <w:p w14:paraId="6CBEC04A" w14:textId="77777777" w:rsidR="00AC5970" w:rsidRDefault="00AE0E86" w:rsidP="00BD38AB">
      <w:pPr>
        <w:pStyle w:val="PKTpunkt"/>
      </w:pPr>
      <w:r>
        <w:t>2)</w:t>
      </w:r>
      <w:r w:rsidR="0026548F">
        <w:tab/>
      </w:r>
      <w:r w:rsidRPr="00AE0E86">
        <w:t>kompletną dokumentację</w:t>
      </w:r>
      <w:r w:rsidR="008A1673">
        <w:t xml:space="preserve"> </w:t>
      </w:r>
      <w:r>
        <w:t>z przebiegu prac komisji przetargowej;</w:t>
      </w:r>
    </w:p>
    <w:p w14:paraId="6CE3CE2B" w14:textId="77777777" w:rsidR="00AE0E86" w:rsidRDefault="00AE0E86" w:rsidP="00BD38AB">
      <w:pPr>
        <w:pStyle w:val="PKTpunkt"/>
      </w:pPr>
      <w:r>
        <w:t>3)</w:t>
      </w:r>
      <w:r w:rsidR="0026548F">
        <w:tab/>
      </w:r>
      <w:r>
        <w:t xml:space="preserve">kompletną ofertę wybranego </w:t>
      </w:r>
      <w:r w:rsidR="00ED7E07">
        <w:t>w</w:t>
      </w:r>
      <w:r>
        <w:t xml:space="preserve">ykonawcy wraz z umową zawartą z wybranym </w:t>
      </w:r>
      <w:r w:rsidR="00ED7E07">
        <w:t>w</w:t>
      </w:r>
      <w:r>
        <w:t xml:space="preserve">ykonawcą oraz formularze ofertowe pozostałych </w:t>
      </w:r>
      <w:r w:rsidR="00ED7E07">
        <w:t>w</w:t>
      </w:r>
      <w:r>
        <w:t>ykonawców;</w:t>
      </w:r>
    </w:p>
    <w:p w14:paraId="7A69280D" w14:textId="77777777" w:rsidR="00AE0E86" w:rsidRDefault="00AE0E86" w:rsidP="00BD38AB">
      <w:pPr>
        <w:pStyle w:val="PKTpunkt"/>
      </w:pPr>
      <w:r>
        <w:lastRenderedPageBreak/>
        <w:t>4)</w:t>
      </w:r>
      <w:r w:rsidR="0026548F">
        <w:tab/>
      </w:r>
      <w:r w:rsidRPr="00AE0E86">
        <w:t>kompletną dokumentację</w:t>
      </w:r>
      <w:r>
        <w:t xml:space="preserve"> związaną z </w:t>
      </w:r>
      <w:proofErr w:type="spellStart"/>
      <w:r>
        <w:t>odwołaniami</w:t>
      </w:r>
      <w:proofErr w:type="spellEnd"/>
      <w:r>
        <w:t xml:space="preserve"> oraz zapytaniami i wyjaśnieniami dotyczącymi Specyfikacji Istotnych Warunków Zamówienia, jeżeli miały miejsce </w:t>
      </w:r>
      <w:r w:rsidR="00A31A5F">
        <w:br/>
      </w:r>
      <w:r>
        <w:t>w danym postępowaniu;</w:t>
      </w:r>
    </w:p>
    <w:p w14:paraId="2F32723C" w14:textId="77777777" w:rsidR="00AE0E86" w:rsidRDefault="00AE0E86" w:rsidP="00BD38AB">
      <w:pPr>
        <w:pStyle w:val="PKTpunkt"/>
        <w:rPr>
          <w:rStyle w:val="IGindeksgrny"/>
        </w:rPr>
      </w:pPr>
      <w:r>
        <w:t>5)</w:t>
      </w:r>
      <w:r w:rsidR="0026548F">
        <w:tab/>
      </w:r>
      <w:r>
        <w:t xml:space="preserve">upoważnienie do potwierdzenia za zgodność z oryginałem dokumentacji </w:t>
      </w:r>
      <w:r w:rsidR="00A31A5F">
        <w:br/>
      </w:r>
      <w:r>
        <w:t xml:space="preserve">z przeprowadzonego postępowania </w:t>
      </w:r>
      <w:r w:rsidRPr="00AE0E86">
        <w:t>o udzielenie zamówienia publicznego</w:t>
      </w:r>
      <w:r>
        <w:t xml:space="preserve"> dla osoby upoważnionej przez </w:t>
      </w:r>
      <w:r w:rsidR="00ED7E07">
        <w:t>z</w:t>
      </w:r>
      <w:r>
        <w:t>amawiającego</w:t>
      </w:r>
      <w:r w:rsidR="001B0DE6">
        <w:t xml:space="preserve"> </w:t>
      </w:r>
      <w:r w:rsidR="00136B95">
        <w:rPr>
          <w:rStyle w:val="Odwoanieprzypisudolnego"/>
        </w:rPr>
        <w:footnoteReference w:id="7"/>
      </w:r>
      <w:r w:rsidR="00136B95" w:rsidRPr="00136B95">
        <w:rPr>
          <w:rStyle w:val="IGindeksgrny"/>
        </w:rPr>
        <w:t>)</w:t>
      </w:r>
      <w:r>
        <w:t>.</w:t>
      </w:r>
      <w:r w:rsidR="008B16F9" w:rsidRPr="008B16F9">
        <w:rPr>
          <w:rStyle w:val="IGindeksgrny"/>
          <w:vertAlign w:val="baseline"/>
        </w:rPr>
        <w:t xml:space="preserve"> </w:t>
      </w:r>
    </w:p>
    <w:p w14:paraId="3D5536D9" w14:textId="77777777" w:rsidR="00AE0E86" w:rsidRPr="00BD38AB" w:rsidRDefault="00AE0E86" w:rsidP="00BD38AB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>5.</w:t>
      </w:r>
      <w:r w:rsidR="0026548F">
        <w:rPr>
          <w:rStyle w:val="IGindeksgrny"/>
        </w:rPr>
        <w:tab/>
      </w:r>
      <w:r w:rsidRPr="00136B95">
        <w:rPr>
          <w:rStyle w:val="IGindeksgrny"/>
          <w:vertAlign w:val="baseline"/>
        </w:rPr>
        <w:t xml:space="preserve">Agencja może żądać </w:t>
      </w:r>
      <w:r w:rsidR="008B16F9" w:rsidRPr="00136B95">
        <w:rPr>
          <w:rStyle w:val="IGindeksgrny"/>
          <w:vertAlign w:val="baseline"/>
        </w:rPr>
        <w:t xml:space="preserve">innych dokumentów przetargowych, jeżeli w procesie oceny postępowania o udzielenie zamówienia publicznego zajdzie potrzeba ich zweryfikowania. </w:t>
      </w:r>
    </w:p>
    <w:p w14:paraId="0925EE83" w14:textId="77777777" w:rsidR="00C1393F" w:rsidRPr="00E31A7B" w:rsidRDefault="00C1393F" w:rsidP="00C1393F">
      <w:pPr>
        <w:pStyle w:val="USTustnpkodeksu"/>
        <w:rPr>
          <w:rStyle w:val="IGindeksgrny"/>
          <w:vertAlign w:val="baseline"/>
        </w:rPr>
      </w:pPr>
      <w:r w:rsidRPr="00E31A7B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C1393F">
        <w:t xml:space="preserve">z dnia 29 stycznia 2004 r. Prawo zamówień publicznych </w:t>
      </w:r>
      <w:r w:rsidRPr="00E31A7B">
        <w:rPr>
          <w:rStyle w:val="IGindeksgrny"/>
          <w:vertAlign w:val="baseline"/>
        </w:rPr>
        <w:t xml:space="preserve">(Dz. U. z 2015 r. poz. 2164, z </w:t>
      </w:r>
      <w:proofErr w:type="spellStart"/>
      <w:r w:rsidRPr="00E31A7B">
        <w:rPr>
          <w:rStyle w:val="IGindeksgrny"/>
          <w:vertAlign w:val="baseline"/>
        </w:rPr>
        <w:t>późn</w:t>
      </w:r>
      <w:proofErr w:type="spellEnd"/>
      <w:r w:rsidRPr="00E31A7B">
        <w:rPr>
          <w:rStyle w:val="IGindeksgrny"/>
          <w:vertAlign w:val="baseline"/>
        </w:rPr>
        <w:t>. zm.), Beneficjent jest zobowiązany do przedłożenia:</w:t>
      </w:r>
    </w:p>
    <w:p w14:paraId="0F3BDC9A" w14:textId="77777777" w:rsidR="00C1393F" w:rsidRPr="00C1393F" w:rsidRDefault="00C1393F" w:rsidP="00C1393F">
      <w:pPr>
        <w:pStyle w:val="PKTpunkt"/>
      </w:pPr>
      <w:r w:rsidRPr="00AF044E">
        <w:rPr>
          <w:rStyle w:val="IGindeksgrny"/>
          <w:vertAlign w:val="baseline"/>
        </w:rPr>
        <w:t>1)</w:t>
      </w:r>
      <w:r w:rsidRPr="00AF044E">
        <w:rPr>
          <w:rStyle w:val="IGindeksgrny"/>
          <w:vertAlign w:val="baseline"/>
        </w:rPr>
        <w:tab/>
      </w:r>
      <w:r w:rsidRPr="00C1393F">
        <w:t>kompletnej dokumentacji z przeprowadzonego postępowania w trybie przetargu nieograniczonego lub ograniczonego;</w:t>
      </w:r>
    </w:p>
    <w:p w14:paraId="068ABE97" w14:textId="77777777" w:rsidR="00C1393F" w:rsidRPr="00C1393F" w:rsidRDefault="00C1393F">
      <w:pPr>
        <w:pStyle w:val="PKTpunkt"/>
      </w:pPr>
      <w:r w:rsidRPr="00C1393F">
        <w:t>2)</w:t>
      </w:r>
      <w:r w:rsidRPr="00C1393F">
        <w:tab/>
        <w:t>uzasadnienia  faktycznego  i  prawnego  zaistnienia  przesłanek  do   udzielenia zamówienia z wolnej ręki w trybie art. 67 ust. 1 pkt 4 ustawy Prawo zamówień publicznych</w:t>
      </w:r>
    </w:p>
    <w:p w14:paraId="13BE54A4" w14:textId="77777777" w:rsidR="00C1393F" w:rsidRPr="00AF044E" w:rsidRDefault="00C1393F">
      <w:pPr>
        <w:pStyle w:val="CZWSPPKTczwsplnapunktw"/>
        <w:rPr>
          <w:rStyle w:val="IGindeksgrny"/>
          <w:vertAlign w:val="baseline"/>
        </w:rPr>
      </w:pPr>
      <w:r w:rsidRPr="00E31A7B">
        <w:t>– jeżeli postępowanie zostało wszczęte po wejściu w życie ustawy z dnia 22 czerwca 2016 r. o zmianie ustawy - Prawo zamówień publicznych oraz niektórych innych ustaw (Dz. U. 2016 poz. 1020, 1579 i 1920), albo</w:t>
      </w:r>
    </w:p>
    <w:p w14:paraId="07C1CA62" w14:textId="77777777" w:rsidR="00C1393F" w:rsidRPr="00C1393F" w:rsidRDefault="00C1393F">
      <w:pPr>
        <w:pStyle w:val="PKTpunkt"/>
      </w:pPr>
      <w:r w:rsidRPr="00C1393F">
        <w:t xml:space="preserve">1) </w:t>
      </w:r>
      <w:r w:rsidRPr="00C1393F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14:paraId="307DCAEC" w14:textId="77777777" w:rsidR="00C1393F" w:rsidRPr="00C1393F" w:rsidRDefault="00C1393F">
      <w:pPr>
        <w:pStyle w:val="PKTpunkt"/>
      </w:pPr>
      <w:r w:rsidRPr="00C1393F">
        <w:t xml:space="preserve">2) </w:t>
      </w:r>
      <w:r w:rsidRPr="00C1393F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14:paraId="64DE97D9" w14:textId="77777777" w:rsidR="00C1393F" w:rsidRDefault="00C1393F" w:rsidP="00E31A7B">
      <w:pPr>
        <w:pStyle w:val="CZWSPPKTczwsplnapunktw"/>
      </w:pPr>
      <w:r w:rsidRPr="00C1393F">
        <w:t>– jeżeli postępowanie zostało wszczęte przed wejściem w życie ustawy z dnia 22 czerwca 2016 r. o zmianie ustawy - Prawo zamówień publicznych oraz niektórych innych ustaw (Dz. U. 2016 poz. 1020, 1579 i 1920).</w:t>
      </w:r>
    </w:p>
    <w:p w14:paraId="4A74510C" w14:textId="77777777" w:rsidR="007C1563" w:rsidRDefault="00136B95">
      <w:pPr>
        <w:pStyle w:val="USTustnpkodeksu"/>
      </w:pPr>
      <w:r w:rsidRPr="00C1393F">
        <w:lastRenderedPageBreak/>
        <w:t>7</w:t>
      </w:r>
      <w:r w:rsidR="0026548F" w:rsidRPr="00C1393F">
        <w:t>.</w:t>
      </w:r>
      <w:r w:rsidR="0026548F" w:rsidRPr="00C1393F">
        <w:tab/>
      </w:r>
      <w:r w:rsidRPr="00C1393F">
        <w:t xml:space="preserve">Agencja dokona oceny postępowania o udzielenie zamówienia publicznego </w:t>
      </w:r>
      <w:r w:rsidR="00A31A5F" w:rsidRPr="00C1393F">
        <w:br/>
      </w:r>
      <w:r w:rsidRPr="00C1393F">
        <w:t>w terminie 60 dni roboczych</w:t>
      </w:r>
      <w:r>
        <w:t xml:space="preserve"> od dnia złożenia dokumentacji</w:t>
      </w:r>
      <w:r w:rsidR="007C1563">
        <w:t xml:space="preserve">, o której mowa w ust. 4 lub 6. </w:t>
      </w:r>
    </w:p>
    <w:p w14:paraId="6B5624CE" w14:textId="77777777" w:rsidR="00136B95" w:rsidRDefault="007C1563" w:rsidP="008B3C15">
      <w:pPr>
        <w:pStyle w:val="USTustnpkodeksu"/>
      </w:pPr>
      <w:r>
        <w:t>8.</w:t>
      </w:r>
      <w:r w:rsidR="0026548F">
        <w:tab/>
      </w:r>
      <w:r>
        <w:t xml:space="preserve">W przypadku gdy złożona dokumentacja, </w:t>
      </w:r>
      <w:r w:rsidRPr="007C1563">
        <w:t xml:space="preserve">o której mowa w ust. 4 </w:t>
      </w:r>
      <w:r w:rsidR="00C478AE"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14:paraId="62CEDECE" w14:textId="77777777" w:rsidR="007C1563" w:rsidRDefault="007C1563" w:rsidP="008B3C15">
      <w:pPr>
        <w:pStyle w:val="USTustnpkodeksu"/>
      </w:pPr>
      <w:r>
        <w:t>9.</w:t>
      </w:r>
      <w:r w:rsidR="0026548F">
        <w:tab/>
      </w:r>
      <w:r>
        <w:t xml:space="preserve">Jeżeli zaistnieje konieczność uzyskania wyjaśnień, </w:t>
      </w:r>
      <w:r w:rsidRPr="007C1563">
        <w:t>Agencja wzywa Beneficjenta</w:t>
      </w:r>
      <w:r>
        <w:t xml:space="preserve"> </w:t>
      </w:r>
      <w:r w:rsidR="00A31A5F"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14:paraId="35467B4C" w14:textId="77777777" w:rsidR="007C1563" w:rsidRDefault="007C1563" w:rsidP="008B3C15">
      <w:pPr>
        <w:pStyle w:val="USTustnpkodeksu"/>
      </w:pPr>
      <w:r>
        <w:t>10.</w:t>
      </w:r>
      <w:r w:rsidR="0026548F">
        <w:tab/>
      </w:r>
      <w:r>
        <w:t xml:space="preserve">Wezwania, o których mowa w ust. 8 </w:t>
      </w:r>
      <w:r w:rsidR="00C478AE">
        <w:t>i</w:t>
      </w:r>
      <w:r>
        <w:t xml:space="preserve"> 9, oraz przypadki, gdy w trakcie oceny postępowania niezbędne jest uzyskanie opinii innego podmiotu lub wystąpienie o kontrolę doraźną Prezesa Urzędu Zamówień Publicznych, wydłużają termin dokonania oceny, o której mowa w ust. 7, o czas niezbędny </w:t>
      </w:r>
      <w:r w:rsidR="00C478AE">
        <w:t xml:space="preserve">do usunięcia braków lub </w:t>
      </w:r>
      <w:r>
        <w:t>składania wyjaśnień oraz o czas niezbędny do uzyskania opinii lub wyników kontroli doraźnej</w:t>
      </w:r>
      <w:r w:rsidR="008B3C15">
        <w:t xml:space="preserve">, o czym Agencja informuje </w:t>
      </w:r>
      <w:r w:rsidR="00D95B30">
        <w:t xml:space="preserve">Beneficjenta </w:t>
      </w:r>
      <w:r>
        <w:t>na piśmie.</w:t>
      </w:r>
    </w:p>
    <w:p w14:paraId="6BF4F31D" w14:textId="77777777" w:rsidR="002D5867" w:rsidRDefault="00BD38AB" w:rsidP="008B3C15">
      <w:pPr>
        <w:pStyle w:val="USTustnpkodeksu"/>
      </w:pPr>
      <w:r>
        <w:t>1</w:t>
      </w:r>
      <w:r w:rsidR="00C478AE">
        <w:t>1</w:t>
      </w:r>
      <w:r>
        <w:t>.</w:t>
      </w:r>
      <w:r w:rsidR="0026548F">
        <w:tab/>
      </w:r>
      <w:r w:rsidR="00C478AE">
        <w:t>Jeżeli Beneficjent nie złożył wymaganych dokumentów w terminie, o którym mowa w ust. 8,</w:t>
      </w:r>
      <w:r>
        <w:t xml:space="preserve"> lub </w:t>
      </w:r>
      <w:r w:rsidR="002D5867">
        <w:t xml:space="preserve">nie złożył wyjaśnień w terminie określonym w ust. 9, Agencja dokonuje oceny </w:t>
      </w:r>
      <w:r w:rsidRPr="00BD38AB">
        <w:t xml:space="preserve">postępowania o udzielenie zamówienia publicznego </w:t>
      </w:r>
      <w:r w:rsidR="002D5867">
        <w:t>w oparciu o posiadane dokumenty.</w:t>
      </w:r>
    </w:p>
    <w:p w14:paraId="2F1F9DF1" w14:textId="77777777" w:rsidR="002D5867" w:rsidRDefault="002D5867" w:rsidP="008B3C15">
      <w:pPr>
        <w:pStyle w:val="USTustnpkodeksu"/>
      </w:pPr>
      <w:r>
        <w:t>1</w:t>
      </w:r>
      <w:r w:rsidR="00C478AE">
        <w:t>2</w:t>
      </w:r>
      <w:r>
        <w:t>.</w:t>
      </w:r>
      <w:r w:rsidR="0026548F">
        <w:tab/>
      </w:r>
      <w:r>
        <w:t xml:space="preserve">O wyniku dokonanej oceny postępowania o udzielenie zamówienia publicznego Beneficjent zostanie poinformowany </w:t>
      </w:r>
      <w:r w:rsidR="00C425C8">
        <w:t>na piśmie</w:t>
      </w:r>
      <w:r>
        <w:t>.</w:t>
      </w:r>
    </w:p>
    <w:p w14:paraId="6AFAEA82" w14:textId="77777777" w:rsidR="00BD38AB" w:rsidRPr="00BD38AB" w:rsidRDefault="00BD38AB" w:rsidP="008B3C15">
      <w:pPr>
        <w:pStyle w:val="USTustnpkodeksu"/>
      </w:pPr>
      <w:r>
        <w:t>1</w:t>
      </w:r>
      <w:r w:rsidR="00C478AE">
        <w:t>3</w:t>
      </w:r>
      <w:r>
        <w:t>.</w:t>
      </w:r>
      <w:r w:rsidR="0026548F">
        <w:tab/>
      </w:r>
      <w:r w:rsidRPr="00BD38AB">
        <w:t xml:space="preserve">Beneficjent w terminie 14 dni od dnia otrzymania pisma, o którym mowa w ust. </w:t>
      </w:r>
      <w:r>
        <w:t>1</w:t>
      </w:r>
      <w:r w:rsidR="00C478AE">
        <w:t>2</w:t>
      </w:r>
      <w:r w:rsidRPr="00BD38AB">
        <w:t>, ma prawo złożyć do Agencji pisemny wniosek o ponowną ocenę przeprowadzonego postępowania o udzielenie zamówienia publicznego.</w:t>
      </w:r>
    </w:p>
    <w:p w14:paraId="370373C4" w14:textId="77777777" w:rsidR="00BD38AB" w:rsidRPr="00BD38AB" w:rsidRDefault="00BD38AB" w:rsidP="008B3C15">
      <w:pPr>
        <w:pStyle w:val="USTustnpkodeksu"/>
      </w:pPr>
      <w:r w:rsidRPr="00BD38AB">
        <w:t>1</w:t>
      </w:r>
      <w:r w:rsidR="00C478AE">
        <w:t>4</w:t>
      </w:r>
      <w:r w:rsidRPr="00BD38AB">
        <w:t>.</w:t>
      </w:r>
      <w:r w:rsidRPr="00BD38AB">
        <w:tab/>
        <w:t>Ponowna ocena przeprowadzonego postępowania o udzielenie zamówienia publicznego, o której mowa w ust. 1</w:t>
      </w:r>
      <w:r w:rsidR="00C478AE">
        <w:t>3</w:t>
      </w:r>
      <w:r w:rsidRPr="00BD38AB">
        <w:t>, jest ostateczna.</w:t>
      </w:r>
    </w:p>
    <w:p w14:paraId="1A7CE778" w14:textId="77777777" w:rsidR="00A369AE" w:rsidRDefault="00BD38AB" w:rsidP="005B1223">
      <w:pPr>
        <w:pStyle w:val="USTustnpkodeksu"/>
      </w:pPr>
      <w:r w:rsidRPr="00BD38AB">
        <w:t>1</w:t>
      </w:r>
      <w:r w:rsidR="00C478AE">
        <w:t>5</w:t>
      </w:r>
      <w:r w:rsidRPr="00BD38AB">
        <w:t>.</w:t>
      </w:r>
      <w:r w:rsidRPr="00BD38AB">
        <w:tab/>
      </w:r>
      <w:r w:rsidR="004A6708" w:rsidRPr="004A6708">
        <w:t>Wysokość korekt finansowych</w:t>
      </w:r>
      <w:r w:rsidR="00615EC7">
        <w:t>,</w:t>
      </w:r>
      <w:r w:rsidR="004A6708" w:rsidRPr="004A6708">
        <w:t xml:space="preserve"> w przypadku </w:t>
      </w:r>
      <w:r w:rsidR="00251920">
        <w:t>naruszenia</w:t>
      </w:r>
      <w:r w:rsidR="00251920" w:rsidRPr="004A6708">
        <w:t xml:space="preserve"> </w:t>
      </w:r>
      <w:r w:rsidR="004A6708" w:rsidRPr="004A6708">
        <w:t xml:space="preserve">przez Beneficjenta przepisów </w:t>
      </w:r>
      <w:r w:rsidR="00251920">
        <w:t>o</w:t>
      </w:r>
      <w:r w:rsidR="004A6708" w:rsidRPr="004A6708">
        <w:t xml:space="preserve"> </w:t>
      </w:r>
      <w:r w:rsidR="00251920" w:rsidRPr="004A6708">
        <w:t>zamówie</w:t>
      </w:r>
      <w:r w:rsidR="00251920">
        <w:t>niach</w:t>
      </w:r>
      <w:r w:rsidR="00251920" w:rsidRPr="004A6708">
        <w:t xml:space="preserve"> </w:t>
      </w:r>
      <w:r w:rsidR="004A6708" w:rsidRPr="004A6708">
        <w:t xml:space="preserve">publicznych </w:t>
      </w:r>
      <w:r w:rsidR="00615EC7">
        <w:t xml:space="preserve">w sposób, który miał albo mógłby mieć wpływ na wynik postępowania o udzielenie zamówienia publicznego, </w:t>
      </w:r>
      <w:r w:rsidR="004A6708" w:rsidRPr="004A6708">
        <w:t xml:space="preserve">określa </w:t>
      </w:r>
      <w:r w:rsidR="00615EC7">
        <w:t xml:space="preserve">załącznik </w:t>
      </w:r>
      <w:r w:rsidR="00E03A60">
        <w:t xml:space="preserve">do </w:t>
      </w:r>
      <w:r w:rsidR="00615EC7">
        <w:t xml:space="preserve">decyzji </w:t>
      </w:r>
      <w:r w:rsidR="00E30ECB">
        <w:t xml:space="preserve">Komisji </w:t>
      </w:r>
      <w:r w:rsidR="00251920">
        <w:t>nr C(2013)</w:t>
      </w:r>
      <w:r w:rsidR="00495495">
        <w:t xml:space="preserve"> </w:t>
      </w:r>
      <w:r w:rsidR="00251920">
        <w:t xml:space="preserve">9527 </w:t>
      </w:r>
      <w:proofErr w:type="spellStart"/>
      <w:r w:rsidR="00251920">
        <w:t>final</w:t>
      </w:r>
      <w:proofErr w:type="spellEnd"/>
      <w:r w:rsidR="001B0DE6">
        <w:t xml:space="preserve"> </w:t>
      </w:r>
      <w:r w:rsidR="00251920">
        <w:rPr>
          <w:rStyle w:val="Odwoanieprzypisudolnego"/>
        </w:rPr>
        <w:footnoteReference w:id="8"/>
      </w:r>
      <w:r w:rsidR="00E03A60">
        <w:rPr>
          <w:rStyle w:val="IGindeksgrny"/>
        </w:rPr>
        <w:t>)</w:t>
      </w:r>
      <w:r w:rsidR="00251920">
        <w:t xml:space="preserve"> </w:t>
      </w:r>
      <w:r w:rsidR="00E30ECB" w:rsidRPr="00E30ECB">
        <w:t>z dnia 19</w:t>
      </w:r>
      <w:r w:rsidR="005439D0">
        <w:t xml:space="preserve"> grudnia </w:t>
      </w:r>
      <w:r w:rsidR="00E30ECB" w:rsidRPr="00E30ECB">
        <w:t>2013 r.</w:t>
      </w:r>
      <w:r w:rsidR="00E30ECB">
        <w:t xml:space="preserve"> </w:t>
      </w:r>
      <w:r w:rsidR="00E30ECB" w:rsidRPr="00E30ECB">
        <w:t xml:space="preserve">w sprawie określenia </w:t>
      </w:r>
      <w:r w:rsidR="005439D0">
        <w:br/>
      </w:r>
      <w:r w:rsidR="00E30ECB" w:rsidRPr="00E30ECB">
        <w:t>i zatwierdzenia wytycznych dotyczących określania korekt</w:t>
      </w:r>
      <w:r w:rsidR="00E30ECB">
        <w:t xml:space="preserve"> </w:t>
      </w:r>
      <w:r w:rsidR="00E30ECB" w:rsidRPr="00E30ECB">
        <w:t>finansowych dokonywanych przez Komisję w odniesieniu do wydatków finansowanych</w:t>
      </w:r>
      <w:r w:rsidR="00E30ECB">
        <w:t xml:space="preserve"> </w:t>
      </w:r>
      <w:r w:rsidR="00E30ECB" w:rsidRPr="00E30ECB">
        <w:t>przez Unię w ramach zarządzania dzielonego, w przypadku nieprzestrzegania przepisów</w:t>
      </w:r>
      <w:r w:rsidR="00E30ECB">
        <w:t xml:space="preserve"> </w:t>
      </w:r>
      <w:r w:rsidR="00E30ECB" w:rsidRPr="00E30ECB">
        <w:t>dotyczących zamówień publicznych</w:t>
      </w:r>
      <w:r w:rsidR="00E30ECB">
        <w:t>.</w:t>
      </w:r>
    </w:p>
    <w:p w14:paraId="44C8A216" w14:textId="77777777"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DC180E">
        <w:t>10</w:t>
      </w:r>
      <w:r w:rsidR="00DB334F">
        <w:t>.</w:t>
      </w:r>
    </w:p>
    <w:p w14:paraId="5FFF085F" w14:textId="598D4701" w:rsidR="00F262A8" w:rsidRDefault="004A6708" w:rsidP="003C2DF1">
      <w:pPr>
        <w:pStyle w:val="USTustnpkodeksu"/>
      </w:pPr>
      <w:r w:rsidRPr="004A6708">
        <w:t>1.</w:t>
      </w:r>
      <w:r w:rsidR="00834FD8">
        <w:tab/>
      </w:r>
      <w:r w:rsidRPr="004A6708">
        <w:t>Beneficjent zobowiązuje się złożyć bezpośrednio w oddziale regionalnym Agencji</w:t>
      </w:r>
      <w:r w:rsidR="00495495">
        <w:t>,</w:t>
      </w:r>
      <w:r w:rsidR="00CA6D04">
        <w:t xml:space="preserve"> właściwym ze względu na </w:t>
      </w:r>
      <w:r w:rsidR="00834FD8">
        <w:t>siedzibę Beneficjenta</w:t>
      </w:r>
      <w:r w:rsidR="00CA6D04">
        <w:t>,</w:t>
      </w:r>
      <w:r w:rsidRPr="004A6708">
        <w:t xml:space="preserve"> </w:t>
      </w:r>
      <w:r w:rsidR="00F262A8">
        <w:t xml:space="preserve">osobiście </w:t>
      </w:r>
      <w:r w:rsidR="00211797">
        <w:t xml:space="preserve">albo </w:t>
      </w:r>
      <w:r w:rsidR="00F262A8">
        <w:t xml:space="preserve">przez upoważnioną osobę, </w:t>
      </w:r>
      <w:r w:rsidRPr="004A6708">
        <w:t xml:space="preserve">wniosek o płatność wraz </w:t>
      </w:r>
      <w:r w:rsidR="00F262A8">
        <w:t>z</w:t>
      </w:r>
      <w:r w:rsidR="003A2662">
        <w:t xml:space="preserve"> dokumentami, o których mowa w § 24 ust. 3 pkt 2 rozporządzenia w sprawie Priorytetu 3.</w:t>
      </w:r>
    </w:p>
    <w:p w14:paraId="359F0488" w14:textId="77777777" w:rsidR="00A150FE" w:rsidRDefault="00FC5CFC" w:rsidP="00FC5CFC">
      <w:pPr>
        <w:pStyle w:val="USTustnpkodeksu"/>
      </w:pPr>
      <w:r w:rsidRPr="00A762B3">
        <w:t>2</w:t>
      </w:r>
      <w:r w:rsidRPr="00410B7D">
        <w:t>.</w:t>
      </w:r>
      <w:r>
        <w:tab/>
      </w:r>
      <w:r w:rsidRPr="004F5A67">
        <w:t xml:space="preserve">Beneficjent składa </w:t>
      </w:r>
      <w:r>
        <w:t>wniosek o płatność</w:t>
      </w:r>
      <w:r w:rsidR="00A150FE">
        <w:t>:</w:t>
      </w:r>
    </w:p>
    <w:p w14:paraId="307DA5A8" w14:textId="0829D784" w:rsidR="00FC5CFC" w:rsidRDefault="00A150FE" w:rsidP="002D30BD">
      <w:pPr>
        <w:pStyle w:val="PKTpunkt"/>
      </w:pPr>
      <w:r>
        <w:t>1)</w:t>
      </w:r>
      <w:r>
        <w:tab/>
      </w:r>
      <w:r w:rsidR="00FC5CFC">
        <w:t xml:space="preserve">niezwłocznie po zakończeniu realizacji operacji, nie później jednak niż w terminie </w:t>
      </w:r>
      <w:r w:rsidR="00716665">
        <w:t>90</w:t>
      </w:r>
      <w:r w:rsidR="00FC5CFC">
        <w:t xml:space="preserve"> dni od dnia zatwierdzenia rozliczenia końcowego umowy, o którym mowa w </w:t>
      </w:r>
      <w:r w:rsidR="00561344">
        <w:t>§ 24 ust. 3 pkt 2 lit. a rozporządzenia w sprawie Priorytetu 3</w:t>
      </w:r>
      <w:r w:rsidR="005E6937">
        <w:t xml:space="preserve"> </w:t>
      </w:r>
      <w:r w:rsidR="005E6937" w:rsidRPr="004A6708">
        <w:t>–</w:t>
      </w:r>
      <w:r w:rsidR="005E6937">
        <w:t xml:space="preserve"> w przypadku gdy Beneficjent otrzymał </w:t>
      </w:r>
      <w:r w:rsidR="005E6937" w:rsidRPr="00B452E4">
        <w:t>środki z budżetu państwa</w:t>
      </w:r>
      <w:r w:rsidR="005E6937">
        <w:t xml:space="preserve"> na wyprzedzające finansowanie kosztów kwalifikowalnych</w:t>
      </w:r>
      <w:r w:rsidR="005E6937" w:rsidRPr="00B452E4">
        <w:t>, o który</w:t>
      </w:r>
      <w:r w:rsidR="005E6937">
        <w:t>m</w:t>
      </w:r>
      <w:r w:rsidR="005E6937" w:rsidRPr="00B452E4">
        <w:t xml:space="preserve"> mowa w art. 21 ust. 1 ustawy</w:t>
      </w:r>
      <w:r w:rsidR="005E6937">
        <w:t xml:space="preserve"> o EFMR, </w:t>
      </w:r>
      <w:r w:rsidR="00FC5CFC">
        <w:t xml:space="preserve">albo od dnia zakończenia realizacji operacji, o którym mowa § 3 ust. </w:t>
      </w:r>
      <w:r>
        <w:t>3</w:t>
      </w:r>
      <w:r w:rsidR="005E6937">
        <w:t>,</w:t>
      </w:r>
      <w:r w:rsidR="005E6937" w:rsidRPr="005E6937">
        <w:t xml:space="preserve"> </w:t>
      </w:r>
      <w:r w:rsidR="005E6937">
        <w:t>z zastrzeżeniem § 24 ust. 6 rozporządzenia w sprawie Priorytetu 3</w:t>
      </w:r>
      <w:r w:rsidR="00620D4E">
        <w:t>;</w:t>
      </w:r>
    </w:p>
    <w:p w14:paraId="5F48E61C" w14:textId="60ED17A2" w:rsidR="00771426" w:rsidRDefault="00A150FE" w:rsidP="008B0ABC">
      <w:pPr>
        <w:pStyle w:val="PKTpunkt"/>
      </w:pPr>
      <w:r>
        <w:t>2)</w:t>
      </w:r>
      <w:r>
        <w:tab/>
        <w:t>po każdym roku realizacji operacji</w:t>
      </w:r>
      <w:r w:rsidR="00620D4E">
        <w:t xml:space="preserve">, w terminie </w:t>
      </w:r>
      <w:r w:rsidR="00103DA3">
        <w:t xml:space="preserve">do dnia 31 </w:t>
      </w:r>
      <w:r w:rsidR="00716665">
        <w:t>marca</w:t>
      </w:r>
      <w:r w:rsidR="00103DA3">
        <w:t xml:space="preserve"> roku następującego po roku realizacji operacji,</w:t>
      </w:r>
      <w:r>
        <w:t xml:space="preserve"> w przypadku gdy realizacja operacji trwa dłużej niż </w:t>
      </w:r>
      <w:r w:rsidR="0041769A">
        <w:t>1 rok kalendarzowy</w:t>
      </w:r>
      <w:r w:rsidR="00771426">
        <w:t>;</w:t>
      </w:r>
    </w:p>
    <w:p w14:paraId="0AB0B656" w14:textId="77777777" w:rsidR="00A150FE" w:rsidRDefault="00771426" w:rsidP="008B0ABC">
      <w:pPr>
        <w:pStyle w:val="PKTpunkt"/>
      </w:pPr>
      <w:r>
        <w:t>3)</w:t>
      </w:r>
      <w:r>
        <w:tab/>
        <w:t>zawierający dane oraz dokumenty niezbędne do rozliczenia zaliczki, o których mowa w § 9 rozporządzenia w sprawie zaliczek</w:t>
      </w:r>
      <w:r w:rsidRPr="00771426">
        <w:t xml:space="preserve"> </w:t>
      </w:r>
      <w:r w:rsidRPr="004A6708">
        <w:t>–</w:t>
      </w:r>
      <w:r>
        <w:t xml:space="preserve"> w przypadku gdy Beneficjent otrzymał zaliczkę</w:t>
      </w:r>
      <w:r w:rsidR="009A3883">
        <w:t>.</w:t>
      </w:r>
    </w:p>
    <w:p w14:paraId="67670AE6" w14:textId="77777777" w:rsidR="00823D2D" w:rsidRDefault="00363F07" w:rsidP="00823D2D">
      <w:pPr>
        <w:pStyle w:val="USTustnpkodeksu"/>
      </w:pPr>
      <w:r>
        <w:t xml:space="preserve">3. </w:t>
      </w:r>
      <w:r w:rsidR="00823D2D">
        <w:t xml:space="preserve">W przypadku otrzymania przez Beneficjenta zaliczki, składa on wniosek o płatność w terminie </w:t>
      </w:r>
      <w:r w:rsidR="00EA3091">
        <w:t xml:space="preserve">nie dłuższym niż </w:t>
      </w:r>
      <w:r w:rsidR="00823D2D">
        <w:t>90 dni od dnia zaksięgowania na rachunku bankowym Beneficjenta, o którym mowa w § 5 ust. 12, otrzymanej zaliczki albo transzy zaliczki, w przypadku gdy:</w:t>
      </w:r>
    </w:p>
    <w:p w14:paraId="771A024D" w14:textId="77777777" w:rsidR="00823D2D" w:rsidRPr="00B30413" w:rsidRDefault="00823D2D" w:rsidP="00823D2D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>
        <w:t>1,</w:t>
      </w:r>
      <w:r w:rsidRPr="00144C73">
        <w:t xml:space="preserve"> albo; </w:t>
      </w:r>
    </w:p>
    <w:p w14:paraId="3BD741A1" w14:textId="77777777" w:rsidR="00823D2D" w:rsidRDefault="00823D2D" w:rsidP="00823D2D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1.</w:t>
      </w:r>
    </w:p>
    <w:p w14:paraId="4BFD887E" w14:textId="77777777" w:rsidR="00413EA1" w:rsidRDefault="00363F07" w:rsidP="00413EA1">
      <w:pPr>
        <w:pStyle w:val="USTustnpkodeksu"/>
      </w:pPr>
      <w:r>
        <w:t xml:space="preserve">4. </w:t>
      </w:r>
      <w:r w:rsidR="00413EA1">
        <w:t xml:space="preserve">W przypadku niezłożenia przez Beneficjenta wniosku o płatność, </w:t>
      </w:r>
      <w:r w:rsidR="00413EA1" w:rsidRPr="00131F0B">
        <w:t xml:space="preserve">w terminie 14 dni od dnia upływu terminu, </w:t>
      </w:r>
      <w:r w:rsidR="00413EA1">
        <w:t xml:space="preserve">o którym </w:t>
      </w:r>
      <w:r w:rsidR="00E60836">
        <w:t>mowa w ust. 3</w:t>
      </w:r>
      <w:r w:rsidR="00413EA1">
        <w:t xml:space="preserve">, lub na kwotę otrzymanej zaliczki albo transzy zaliczki, Agencja nalicza odsetki </w:t>
      </w:r>
      <w:r w:rsidR="00413EA1" w:rsidRPr="00151EE0">
        <w:t>w wysokości określonej jak dla zaległości podatkowych</w:t>
      </w:r>
      <w:r w:rsidR="00413EA1">
        <w:t>,</w:t>
      </w:r>
      <w:r w:rsidR="00413EA1" w:rsidRPr="00151EE0">
        <w:t xml:space="preserve"> liczon</w:t>
      </w:r>
      <w:r w:rsidR="00413EA1">
        <w:t>e</w:t>
      </w:r>
      <w:r w:rsidR="00413EA1" w:rsidRPr="00151EE0">
        <w:t xml:space="preserve"> </w:t>
      </w:r>
      <w:r w:rsidR="00413EA1">
        <w:t>od:</w:t>
      </w:r>
    </w:p>
    <w:p w14:paraId="586A1CCB" w14:textId="77777777" w:rsidR="00413EA1" w:rsidRDefault="00413EA1" w:rsidP="00413EA1">
      <w:pPr>
        <w:pStyle w:val="PKTpunkt"/>
      </w:pPr>
      <w:r>
        <w:t>1)</w:t>
      </w:r>
      <w:r>
        <w:tab/>
        <w:t>kwoty zaliczki pozostałej do rozliczenia;</w:t>
      </w:r>
    </w:p>
    <w:p w14:paraId="79DF7B79" w14:textId="77777777" w:rsidR="00413EA1" w:rsidRDefault="00413EA1" w:rsidP="00413EA1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płatność.</w:t>
      </w:r>
    </w:p>
    <w:p w14:paraId="0D90C819" w14:textId="77777777" w:rsidR="00823D2D" w:rsidRDefault="00823D2D" w:rsidP="00413EA1">
      <w:pPr>
        <w:pStyle w:val="USTustnpkodeksu"/>
      </w:pPr>
      <w:r>
        <w:lastRenderedPageBreak/>
        <w:t>5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terminie, o którym mowa w ust. 2 lub 3,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0659135E" w14:textId="77777777" w:rsidR="00823D2D" w:rsidRDefault="00823D2D" w:rsidP="00AD5962">
      <w:pPr>
        <w:pStyle w:val="USTustnpkodeksu"/>
      </w:pPr>
      <w:r>
        <w:t>6.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</w:t>
      </w:r>
      <w:r w:rsidR="00556EFD">
        <w:t>5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14:paraId="2248BE0A" w14:textId="77777777" w:rsidR="00DD4C39" w:rsidRDefault="000E4232" w:rsidP="00AD5962">
      <w:pPr>
        <w:pStyle w:val="CZKSIGAoznaczenieiprzedmiotczcilubksigi"/>
      </w:pPr>
      <w:r w:rsidRPr="00992EED">
        <w:t>§</w:t>
      </w:r>
      <w:r w:rsidR="00DD4C39">
        <w:t xml:space="preserve"> </w:t>
      </w:r>
      <w:r w:rsidR="00DC180E">
        <w:t>11</w:t>
      </w:r>
      <w:r w:rsidR="00DD4C39">
        <w:t>.</w:t>
      </w:r>
    </w:p>
    <w:p w14:paraId="5BAF44A5" w14:textId="77777777" w:rsidR="00BD3A53" w:rsidRDefault="004D0BE5" w:rsidP="00C82485">
      <w:pPr>
        <w:pStyle w:val="USTustnpkodeksu"/>
      </w:pPr>
      <w:r>
        <w:t>1.</w:t>
      </w:r>
      <w:r>
        <w:tab/>
        <w:t xml:space="preserve">Agencja </w:t>
      </w:r>
      <w:r w:rsidR="00B955A2">
        <w:t>dokonuje płatności</w:t>
      </w:r>
      <w:r w:rsidR="00BD3A53">
        <w:t>:</w:t>
      </w:r>
    </w:p>
    <w:p w14:paraId="6DE964ED" w14:textId="77777777" w:rsidR="00363F07" w:rsidRDefault="00BD3A53" w:rsidP="00363F07">
      <w:pPr>
        <w:pStyle w:val="PKTpunkt"/>
      </w:pPr>
      <w:r>
        <w:t>1)</w:t>
      </w:r>
      <w:r>
        <w:tab/>
      </w:r>
      <w:r w:rsidR="00363F07" w:rsidRPr="0073155B">
        <w:t>na podstawie faktycznie poniesionych przez Beneficjenta kosztów kwalifikowalnych, w oparciu o zweryfikowany wniosek o płatność</w:t>
      </w:r>
      <w:r w:rsidR="00363F07">
        <w:t>,</w:t>
      </w:r>
      <w:r w:rsidR="00363F07" w:rsidRPr="0073155B">
        <w:t xml:space="preserve"> złożony przez Beneficjenta w ramach realizowanej operacji</w:t>
      </w:r>
      <w:r w:rsidR="00363F07">
        <w:t>;</w:t>
      </w:r>
    </w:p>
    <w:p w14:paraId="2DD1C306" w14:textId="77777777" w:rsidR="00363F07" w:rsidRDefault="00363F07" w:rsidP="00A83699">
      <w:pPr>
        <w:pStyle w:val="PKTpunkt"/>
      </w:pPr>
      <w:r>
        <w:t>2)</w:t>
      </w:r>
      <w:r>
        <w:tab/>
        <w:t xml:space="preserve">jeżeli Beneficjent zrealizował operację </w:t>
      </w:r>
      <w:r w:rsidR="00B955A2">
        <w:t xml:space="preserve">lub jej etap, </w:t>
      </w:r>
      <w:r w:rsidRPr="0073155B">
        <w:t>zgodnie z umową</w:t>
      </w:r>
      <w:r>
        <w:t>;</w:t>
      </w:r>
    </w:p>
    <w:p w14:paraId="63337872" w14:textId="77777777" w:rsidR="00A83699" w:rsidRDefault="00BD3A53" w:rsidP="00A83699">
      <w:pPr>
        <w:pStyle w:val="PKTpunkt"/>
      </w:pPr>
      <w:r>
        <w:t>3)</w:t>
      </w:r>
      <w:r>
        <w:tab/>
      </w:r>
      <w:r w:rsidR="00A83699" w:rsidRPr="00444597">
        <w:t xml:space="preserve">niezwłocznie, </w:t>
      </w:r>
      <w:r w:rsidR="00A83699">
        <w:t xml:space="preserve">nie później niż </w:t>
      </w:r>
      <w:r w:rsidR="00A83699" w:rsidRPr="00444597">
        <w:t>w terminie 30 dni od dnia rozpatrzenia wniosku o płatność</w:t>
      </w:r>
      <w:r w:rsidR="00A83699">
        <w:t>;</w:t>
      </w:r>
    </w:p>
    <w:p w14:paraId="48A0A141" w14:textId="77777777" w:rsidR="0026548F" w:rsidRDefault="00BD3A53" w:rsidP="00C82485">
      <w:pPr>
        <w:pStyle w:val="PKTpunkt"/>
      </w:pPr>
      <w:r>
        <w:t>4)</w:t>
      </w:r>
      <w:r>
        <w:tab/>
      </w:r>
      <w:r w:rsidR="00B955A2">
        <w:t xml:space="preserve">w wysokości nie wyższej niż wskazana w </w:t>
      </w:r>
      <w:r w:rsidR="004D6016">
        <w:t xml:space="preserve">§ </w:t>
      </w:r>
      <w:r w:rsidR="006A184F">
        <w:t xml:space="preserve">4 ust. </w:t>
      </w:r>
      <w:r w:rsidR="00890B0F">
        <w:t>1-3</w:t>
      </w:r>
      <w:r w:rsidR="006A184F">
        <w:t>.</w:t>
      </w:r>
    </w:p>
    <w:p w14:paraId="55570D68" w14:textId="77777777" w:rsidR="00556EFD" w:rsidRDefault="004D6016" w:rsidP="00556EFD">
      <w:pPr>
        <w:pStyle w:val="USTustnpkodeksu"/>
      </w:pPr>
      <w:r>
        <w:t>2.</w:t>
      </w:r>
      <w:r>
        <w:tab/>
        <w:t>W przypadku</w:t>
      </w:r>
      <w:r w:rsidRPr="00992EED">
        <w:t xml:space="preserve"> gdy we wniosku o płatność zostanie wykazane, że pos</w:t>
      </w:r>
      <w:r>
        <w:t>zczególne koszty kwalifikowalne</w:t>
      </w:r>
      <w:r w:rsidRPr="00992EED">
        <w:t xml:space="preserve"> zostały poniesione w wy</w:t>
      </w:r>
      <w:r>
        <w:t xml:space="preserve">sokości wyższej niż określona w </w:t>
      </w:r>
      <w:r w:rsidR="009C7E23" w:rsidRPr="00992EED">
        <w:t>z</w:t>
      </w:r>
      <w:r w:rsidR="009C7E23">
        <w:t>akresie</w:t>
      </w:r>
      <w:r w:rsidR="009C7E23" w:rsidRPr="00992EED">
        <w:t xml:space="preserve"> </w:t>
      </w:r>
      <w:r w:rsidRPr="00992EED">
        <w:t>rzeczow</w:t>
      </w:r>
      <w:r>
        <w:t>ym</w:t>
      </w:r>
      <w:r w:rsidRPr="00992EED">
        <w:t xml:space="preserve"> </w:t>
      </w:r>
      <w:r>
        <w:t>i</w:t>
      </w:r>
      <w:r w:rsidRPr="00992EED">
        <w:t xml:space="preserve"> finansowym operacji</w:t>
      </w:r>
      <w:r>
        <w:t xml:space="preserve">, o którym mowa w § </w:t>
      </w:r>
      <w:r w:rsidR="00640F24">
        <w:t xml:space="preserve">3 </w:t>
      </w:r>
      <w:r>
        <w:t xml:space="preserve">ust. </w:t>
      </w:r>
      <w:r w:rsidR="00640F24">
        <w:t>2</w:t>
      </w:r>
      <w:r>
        <w:t xml:space="preserve">, </w:t>
      </w:r>
      <w:r w:rsidRPr="00992EED">
        <w:t>wówczas koszty te mogą zostać uwzględni</w:t>
      </w:r>
      <w:r>
        <w:t>o</w:t>
      </w:r>
      <w:r w:rsidRPr="00992EED">
        <w:t xml:space="preserve">ne w wysokości faktycznie poniesionej, </w:t>
      </w:r>
      <w:r w:rsidR="00556EFD" w:rsidRPr="0073155B">
        <w:t xml:space="preserve">na uzasadniony wniosek Beneficjenta, </w:t>
      </w:r>
      <w:r w:rsidR="00431072">
        <w:t>z zastrzeżeniem, że kwota pomocy nie może być wyższa niż</w:t>
      </w:r>
      <w:r w:rsidR="00431072" w:rsidDel="000539C1">
        <w:t xml:space="preserve"> </w:t>
      </w:r>
      <w:r w:rsidR="00431072" w:rsidRPr="00992EED">
        <w:t>określona w</w:t>
      </w:r>
      <w:r w:rsidR="00431072" w:rsidRPr="0073155B" w:rsidDel="00431072">
        <w:t xml:space="preserve"> </w:t>
      </w:r>
      <w:r w:rsidR="00556EFD" w:rsidRPr="0073155B">
        <w:t xml:space="preserve">§ 4 ust. </w:t>
      </w:r>
      <w:r w:rsidR="00556EFD">
        <w:t>1</w:t>
      </w:r>
      <w:r w:rsidR="009C7E23">
        <w:t>-3</w:t>
      </w:r>
      <w:r w:rsidR="00556EFD" w:rsidRPr="0073155B">
        <w:t xml:space="preserve">. </w:t>
      </w:r>
    </w:p>
    <w:p w14:paraId="07AA43F9" w14:textId="77777777" w:rsidR="004E0088" w:rsidRDefault="00556EFD" w:rsidP="004E0088">
      <w:pPr>
        <w:pStyle w:val="USTustnpkodeksu"/>
      </w:pPr>
      <w:r>
        <w:t xml:space="preserve">3. </w:t>
      </w:r>
      <w:r w:rsidR="004E0088" w:rsidRPr="00330A55">
        <w:t>Agencja dokonuje płatności na rachunek bankowy wskazan</w:t>
      </w:r>
      <w:r w:rsidR="004E0088">
        <w:t>y</w:t>
      </w:r>
      <w:r w:rsidR="004E0088" w:rsidRPr="00330A55">
        <w:t xml:space="preserve"> przez Beneficjenta we wniosku o płatność. Przez rachunek bankowy rozumie się także rachunek prowadzony w spółdzielczej kasie oszczędnościowo-kredytowej.</w:t>
      </w:r>
    </w:p>
    <w:p w14:paraId="29FE5E3B" w14:textId="77777777" w:rsidR="00640F24" w:rsidRDefault="00640F24" w:rsidP="00EC51FE">
      <w:pPr>
        <w:pStyle w:val="USTustnpkodeksu"/>
      </w:pPr>
      <w:r>
        <w:t xml:space="preserve">4. </w:t>
      </w:r>
      <w:r w:rsidR="004E0088">
        <w:t>Jeżeli Agencja otrzyma środki finansowe z opóźnieniem, uniemożliwiającym dokonanie płatności w terminie, o którym mowa w ust. 1 pkt 3, Agencja dokona płatności niezwłocznie po otrzymaniu tych środków finansowych</w:t>
      </w:r>
      <w:r>
        <w:t>.</w:t>
      </w:r>
    </w:p>
    <w:p w14:paraId="1E71CECF" w14:textId="77777777" w:rsidR="000E4232" w:rsidRDefault="00DD4C39" w:rsidP="000E4232">
      <w:pPr>
        <w:pStyle w:val="CZKSIGAoznaczenieiprzedmiotczcilubksigi"/>
      </w:pPr>
      <w:r w:rsidRPr="00992EED">
        <w:t>§</w:t>
      </w:r>
      <w:r w:rsidR="000E4232" w:rsidRPr="00992EED">
        <w:t xml:space="preserve"> </w:t>
      </w:r>
      <w:r w:rsidR="00DC180E">
        <w:t>12</w:t>
      </w:r>
      <w:r w:rsidR="000E4232" w:rsidRPr="00992EED">
        <w:t>.</w:t>
      </w:r>
      <w:r w:rsidR="000E4232">
        <w:t xml:space="preserve"> </w:t>
      </w:r>
    </w:p>
    <w:p w14:paraId="0F1798B8" w14:textId="77777777" w:rsidR="004D6016" w:rsidRPr="00D057E5" w:rsidRDefault="004D6016" w:rsidP="004D6016">
      <w:pPr>
        <w:pStyle w:val="USTustnpkodeksu"/>
      </w:pPr>
      <w:r>
        <w:t>1.</w:t>
      </w:r>
      <w:r>
        <w:tab/>
      </w:r>
      <w:r w:rsidRPr="00D057E5">
        <w:t>Beneficjent, który otrzymał środki z budżetu państwa</w:t>
      </w:r>
      <w:r>
        <w:t xml:space="preserve"> </w:t>
      </w:r>
      <w:r w:rsidRPr="00BD79FB">
        <w:t>na wyprzedzające finansowanie kosztów kwalifikowalnych</w:t>
      </w:r>
      <w:r w:rsidRPr="00D057E5">
        <w:t xml:space="preserve">, o </w:t>
      </w:r>
      <w:r w:rsidR="00215CE0" w:rsidRPr="00D057E5">
        <w:t>który</w:t>
      </w:r>
      <w:r w:rsidR="00215CE0">
        <w:t>m</w:t>
      </w:r>
      <w:r w:rsidR="00215CE0" w:rsidRPr="00D057E5">
        <w:t xml:space="preserve"> </w:t>
      </w:r>
      <w:r w:rsidRPr="00D057E5">
        <w:t>mowa w art. 21 ust. 1 ustawy</w:t>
      </w:r>
      <w:r>
        <w:t xml:space="preserve"> o EFMR</w:t>
      </w:r>
      <w:r w:rsidRPr="00D057E5">
        <w:t xml:space="preserve">, </w:t>
      </w:r>
      <w:r w:rsidRPr="00D057E5">
        <w:lastRenderedPageBreak/>
        <w:t xml:space="preserve">dokonuje zwrotu </w:t>
      </w:r>
      <w:r>
        <w:t>wypłaconej mu pomocy finansowej, o której mowa</w:t>
      </w:r>
      <w:r w:rsidR="00F178F9">
        <w:t xml:space="preserve"> §</w:t>
      </w:r>
      <w:r>
        <w:t xml:space="preserve"> </w:t>
      </w:r>
      <w:r w:rsidR="00737880">
        <w:t xml:space="preserve">4 </w:t>
      </w:r>
      <w:r>
        <w:t xml:space="preserve">ust. 1, </w:t>
      </w:r>
      <w:r w:rsidRPr="00D057E5">
        <w:t xml:space="preserve">w terminie 10 dni od dnia wypłacenia Beneficjentowi </w:t>
      </w:r>
      <w:r>
        <w:t xml:space="preserve">tej </w:t>
      </w:r>
      <w:r w:rsidRPr="00D057E5">
        <w:t>pomocy.</w:t>
      </w:r>
    </w:p>
    <w:p w14:paraId="174A8331" w14:textId="77777777" w:rsidR="00A369AE" w:rsidRPr="00A80619" w:rsidRDefault="004D6016" w:rsidP="005515DA">
      <w:pPr>
        <w:pStyle w:val="USTustnpkodeksu"/>
      </w:pPr>
      <w:r w:rsidRPr="00A80619">
        <w:t>2</w:t>
      </w:r>
      <w:r w:rsidRPr="002B0E9F">
        <w:t>. Zwrot pomocy finansowej, o którym mowa w ust. 1, następuje na rachunek dochodów wła</w:t>
      </w:r>
      <w:r w:rsidRPr="00A80619">
        <w:t>ściwego dysponenta.</w:t>
      </w:r>
    </w:p>
    <w:p w14:paraId="2097B90F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C180E">
        <w:t>13</w:t>
      </w:r>
      <w:r w:rsidRPr="004A6708">
        <w:t>.</w:t>
      </w:r>
      <w:r w:rsidR="00CA6060">
        <w:t xml:space="preserve"> </w:t>
      </w:r>
    </w:p>
    <w:p w14:paraId="77A32826" w14:textId="77777777"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010F26">
        <w:t xml:space="preserve">może nastąpić </w:t>
      </w:r>
      <w:r>
        <w:t>w przypadku</w:t>
      </w:r>
      <w:r w:rsidR="00E523ED">
        <w:t>:</w:t>
      </w:r>
    </w:p>
    <w:p w14:paraId="49482062" w14:textId="77777777"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DC180E">
        <w:t xml:space="preserve">10 </w:t>
      </w:r>
      <w:r w:rsidR="00317306">
        <w:t>ust</w:t>
      </w:r>
      <w:r w:rsidR="00940B22">
        <w:t>. 2</w:t>
      </w:r>
      <w:r w:rsidR="00B746A8">
        <w:t xml:space="preserve"> lub 3</w:t>
      </w:r>
      <w:r w:rsidR="00940B22">
        <w:t xml:space="preserve">, </w:t>
      </w:r>
      <w:r w:rsidR="00317306">
        <w:t xml:space="preserve">z zastrzeżeniem § </w:t>
      </w:r>
      <w:r w:rsidR="00896F6C">
        <w:t>25</w:t>
      </w:r>
      <w:r w:rsidR="004D26B6">
        <w:t xml:space="preserve"> ust. 1</w:t>
      </w:r>
      <w:r w:rsidR="000D1250">
        <w:t xml:space="preserve"> </w:t>
      </w:r>
      <w:r w:rsidR="00317306">
        <w:t>rozporządzenia w sprawie Priorytetu 3;</w:t>
      </w:r>
    </w:p>
    <w:p w14:paraId="6F0F1CB3" w14:textId="77777777" w:rsidR="00427713" w:rsidRDefault="00317306" w:rsidP="00427713">
      <w:pPr>
        <w:pStyle w:val="PKTpunkt"/>
      </w:pPr>
      <w:r w:rsidRPr="008C55B8">
        <w:t>2</w:t>
      </w:r>
      <w:r w:rsidR="009905A0" w:rsidRPr="008C55B8">
        <w:t>)</w:t>
      </w:r>
      <w:r w:rsidR="009905A0">
        <w:tab/>
      </w:r>
      <w:r w:rsidR="00427713" w:rsidRPr="008C55B8">
        <w:t>gdy Beneficjent nie</w:t>
      </w:r>
      <w:r w:rsidR="00427713">
        <w:t>:</w:t>
      </w:r>
    </w:p>
    <w:p w14:paraId="31CCFBB6" w14:textId="2A2E436A" w:rsidR="00427713" w:rsidRDefault="00427713" w:rsidP="004A413A">
      <w:pPr>
        <w:pStyle w:val="LITlitera"/>
      </w:pPr>
      <w:r w:rsidRPr="00784420">
        <w:t>a)</w:t>
      </w:r>
      <w:r>
        <w:tab/>
      </w:r>
      <w:r w:rsidRPr="00784420">
        <w:t>rozpoczął realizacji operacji do dnia złożenia pierwszego wniosku o płatność, o którym mowa w</w:t>
      </w:r>
      <w:r>
        <w:t xml:space="preserve"> </w:t>
      </w:r>
      <w:r w:rsidR="00163425">
        <w:t xml:space="preserve">§ </w:t>
      </w:r>
      <w:r>
        <w:t>10,</w:t>
      </w:r>
    </w:p>
    <w:p w14:paraId="1FE13230" w14:textId="77777777" w:rsidR="00317306" w:rsidRPr="008C55B8" w:rsidRDefault="00427713" w:rsidP="004A413A">
      <w:pPr>
        <w:pStyle w:val="LITlitera"/>
      </w:pPr>
      <w:r>
        <w:t>b)</w:t>
      </w:r>
      <w:r>
        <w:tab/>
      </w:r>
      <w:r w:rsidR="00694966" w:rsidRPr="008C55B8">
        <w:t xml:space="preserve">nie </w:t>
      </w:r>
      <w:r w:rsidR="00AA4AE0">
        <w:t>zakończył</w:t>
      </w:r>
      <w:r w:rsidR="00AA4AE0" w:rsidRPr="008C55B8">
        <w:t xml:space="preserve"> </w:t>
      </w:r>
      <w:r w:rsidR="00694966" w:rsidRPr="008C55B8">
        <w:t xml:space="preserve">realizacji </w:t>
      </w:r>
      <w:r w:rsidR="007C76D7" w:rsidRPr="008C55B8">
        <w:t>operacji</w:t>
      </w:r>
      <w:r w:rsidR="00AA4AE0">
        <w:t>, w terminie o którym mowa w § 3 ust. 3</w:t>
      </w:r>
      <w:r w:rsidR="00836405">
        <w:t xml:space="preserve"> lit. b</w:t>
      </w:r>
      <w:r w:rsidR="008C55B8" w:rsidRPr="008C55B8">
        <w:t>;</w:t>
      </w:r>
    </w:p>
    <w:p w14:paraId="1D4F1057" w14:textId="77777777"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14:paraId="7D329638" w14:textId="77777777" w:rsidR="00A4065E" w:rsidRDefault="008C55B8" w:rsidP="003C2DF1">
      <w:pPr>
        <w:pStyle w:val="PKTpunkt"/>
      </w:pPr>
      <w:r>
        <w:t>4</w:t>
      </w:r>
      <w:r w:rsidR="00A4065E">
        <w:t>)</w:t>
      </w:r>
      <w:r w:rsidR="009905A0">
        <w:tab/>
      </w:r>
      <w:r w:rsidR="00A4065E">
        <w:t>nie</w:t>
      </w:r>
      <w:r w:rsidR="00A4065E" w:rsidRPr="00A4065E">
        <w:t>osiągnięcia celu operacji</w:t>
      </w:r>
      <w:r w:rsidR="00B40158">
        <w:t xml:space="preserve">, zgodnie z § </w:t>
      </w:r>
      <w:r w:rsidR="00DC180E">
        <w:t xml:space="preserve">6 </w:t>
      </w:r>
      <w:r w:rsidR="00B40158">
        <w:t>pkt 1;</w:t>
      </w:r>
    </w:p>
    <w:p w14:paraId="18B9E087" w14:textId="77777777" w:rsidR="007C76D7" w:rsidRDefault="008C55B8" w:rsidP="003C2DF1">
      <w:pPr>
        <w:pStyle w:val="PKTpunkt"/>
      </w:pPr>
      <w:r>
        <w:t>5</w:t>
      </w:r>
      <w:r w:rsidR="007C76D7">
        <w:t>)</w:t>
      </w:r>
      <w:r w:rsidR="009905A0">
        <w:tab/>
      </w:r>
      <w:r w:rsidR="007C76D7">
        <w:t>niezachowania celu operacji</w:t>
      </w:r>
      <w:r w:rsidR="00B40158">
        <w:t xml:space="preserve">, zgodnie z § </w:t>
      </w:r>
      <w:r w:rsidR="00DC180E">
        <w:t xml:space="preserve">6 </w:t>
      </w:r>
      <w:r w:rsidR="00B40158">
        <w:t>pkt 2</w:t>
      </w:r>
      <w:r w:rsidR="00F743A0">
        <w:t>;</w:t>
      </w:r>
    </w:p>
    <w:p w14:paraId="2DE74A06" w14:textId="77777777" w:rsidR="00F11C06" w:rsidRDefault="008C55B8" w:rsidP="003C2DF1">
      <w:pPr>
        <w:pStyle w:val="PKTpunkt"/>
      </w:pPr>
      <w:r>
        <w:t>6</w:t>
      </w:r>
      <w:r w:rsidR="00F11C06">
        <w:t>)</w:t>
      </w:r>
      <w:r w:rsidR="009905A0">
        <w:tab/>
      </w:r>
      <w:r w:rsidR="003E4A45">
        <w:t>uniemożliwienia</w:t>
      </w:r>
      <w:r w:rsidR="00F743A0">
        <w:t xml:space="preserve"> </w:t>
      </w:r>
      <w:r w:rsidR="003C2360" w:rsidRPr="003C2360">
        <w:t xml:space="preserve">przedstawicielom Agencji, ministra właściwego do spraw finansów publicznych, ministra właściwego do spraw rybołówstwa, Komisji Europejskiej, organów </w:t>
      </w:r>
      <w:r w:rsidR="00D96AA4">
        <w:t>Krajowej Administracji Skarbowej</w:t>
      </w:r>
      <w:r w:rsidR="003C2360" w:rsidRPr="003C2360">
        <w:t xml:space="preserve">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556EFD">
        <w:t xml:space="preserve">, zgodnie z § 6 pkt </w:t>
      </w:r>
      <w:r w:rsidR="003C2360">
        <w:t>7</w:t>
      </w:r>
      <w:r w:rsidR="003E4A45">
        <w:t>;</w:t>
      </w:r>
    </w:p>
    <w:p w14:paraId="1D0F9DC0" w14:textId="77777777" w:rsidR="005E2E88" w:rsidRDefault="005E2E88" w:rsidP="005E2E88">
      <w:pPr>
        <w:pStyle w:val="PKTpunkt"/>
      </w:pPr>
      <w:r>
        <w:t>7)</w:t>
      </w:r>
      <w:r>
        <w:tab/>
        <w:t xml:space="preserve">gdy Beneficjent nie wypełnił zobowiązań, o których mowa w art. 10 ust. 2 rozporządzenia nr 508/2014 </w:t>
      </w:r>
      <w:r w:rsidRPr="00094748">
        <w:t xml:space="preserve">lub </w:t>
      </w:r>
      <w:r>
        <w:t>w stosunku do Beneficjenta zaistniały okoliczności, o których mowa</w:t>
      </w:r>
      <w:r w:rsidRPr="00094748">
        <w:t xml:space="preserve"> w art. 12 ustawy o EFMR</w:t>
      </w:r>
      <w:r>
        <w:t>;</w:t>
      </w:r>
    </w:p>
    <w:p w14:paraId="7B2392DB" w14:textId="77777777" w:rsidR="00317306" w:rsidRDefault="005E2E88" w:rsidP="003C2DF1">
      <w:pPr>
        <w:pStyle w:val="PKTpunkt"/>
      </w:pPr>
      <w:r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DC180E">
        <w:t xml:space="preserve">6 </w:t>
      </w:r>
      <w:r w:rsidR="00940B22">
        <w:t>pkt 3</w:t>
      </w:r>
      <w:r w:rsidR="000D1250">
        <w:t xml:space="preserve">, </w:t>
      </w:r>
      <w:r w:rsidR="003C2360">
        <w:t>5</w:t>
      </w:r>
      <w:r w:rsidR="001C237A">
        <w:t xml:space="preserve">, </w:t>
      </w:r>
      <w:r w:rsidR="003C2360">
        <w:t xml:space="preserve">6 </w:t>
      </w:r>
      <w:r w:rsidR="00694B4E">
        <w:t xml:space="preserve">lub </w:t>
      </w:r>
      <w:r w:rsidR="003C2360">
        <w:t>9</w:t>
      </w:r>
      <w:r w:rsidR="00AC5970">
        <w:t>-</w:t>
      </w:r>
      <w:r w:rsidR="009E5747">
        <w:t xml:space="preserve">12 </w:t>
      </w:r>
      <w:r w:rsidR="005344FC">
        <w:t xml:space="preserve">oraz </w:t>
      </w:r>
      <w:r w:rsidR="00970FAB" w:rsidRPr="00940B22">
        <w:t>§</w:t>
      </w:r>
      <w:r w:rsidR="00940B22">
        <w:t xml:space="preserve"> </w:t>
      </w:r>
      <w:r w:rsidR="00DC180E">
        <w:t xml:space="preserve">9 </w:t>
      </w:r>
      <w:r w:rsidR="00FC5F63">
        <w:br/>
      </w:r>
      <w:r w:rsidR="00940B22">
        <w:t>ust. 1</w:t>
      </w:r>
      <w:r w:rsidR="00B45A13">
        <w:t>.</w:t>
      </w:r>
    </w:p>
    <w:p w14:paraId="1EC5E009" w14:textId="77777777"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14:paraId="28307224" w14:textId="77777777" w:rsidR="00A369AE" w:rsidRDefault="0037346F" w:rsidP="005B1223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DC180E">
        <w:t xml:space="preserve">14 </w:t>
      </w:r>
      <w:r w:rsidR="008C55B8">
        <w:t>ust. 2</w:t>
      </w:r>
      <w:r>
        <w:t xml:space="preserve">. </w:t>
      </w:r>
    </w:p>
    <w:p w14:paraId="6597A3BF" w14:textId="77777777" w:rsidR="00151EE0" w:rsidRPr="00151EE0" w:rsidRDefault="00151EE0" w:rsidP="007C76D7">
      <w:pPr>
        <w:pStyle w:val="CZKSIGAoznaczenieiprzedmiotczcilubksigi"/>
      </w:pPr>
      <w:r w:rsidRPr="00151EE0">
        <w:lastRenderedPageBreak/>
        <w:t xml:space="preserve">§ </w:t>
      </w:r>
      <w:r w:rsidR="00DC180E" w:rsidRPr="00151EE0">
        <w:t>1</w:t>
      </w:r>
      <w:r w:rsidR="00DC180E">
        <w:t>4</w:t>
      </w:r>
      <w:r w:rsidRPr="00151EE0">
        <w:t xml:space="preserve">. </w:t>
      </w:r>
    </w:p>
    <w:p w14:paraId="0571B9F8" w14:textId="77777777"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DC180E" w:rsidRPr="00151EE0">
        <w:t>1</w:t>
      </w:r>
      <w:r w:rsidR="00DC180E">
        <w:t>3</w:t>
      </w:r>
      <w:r w:rsidR="00DC180E" w:rsidRPr="00151EE0">
        <w:t xml:space="preserve"> </w:t>
      </w:r>
      <w:r w:rsidRPr="00151EE0">
        <w:t xml:space="preserve">ust. 1 pkt </w:t>
      </w:r>
      <w:r w:rsidR="000C1E35">
        <w:t>1</w:t>
      </w:r>
      <w:r w:rsidRPr="00151EE0">
        <w:t>-</w:t>
      </w:r>
      <w:r w:rsidR="005E2E88">
        <w:t>7</w:t>
      </w:r>
      <w:r w:rsidRPr="00151EE0">
        <w:t>.</w:t>
      </w:r>
      <w:r w:rsidR="00A778AB">
        <w:t xml:space="preserve"> </w:t>
      </w:r>
    </w:p>
    <w:p w14:paraId="76F821ED" w14:textId="77777777"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</w:r>
      <w:r w:rsidR="000C1E35" w:rsidRPr="00094748">
        <w:t xml:space="preserve">W przypadku niewypełnienia przez Beneficjenta zobowiązań, o których mowa w </w:t>
      </w:r>
      <w:r w:rsidR="000C1E35">
        <w:t xml:space="preserve">§ 6 </w:t>
      </w:r>
      <w:r w:rsidR="000126E2">
        <w:t>pkt 3,</w:t>
      </w:r>
      <w:r w:rsidR="00E40012">
        <w:t xml:space="preserve"> </w:t>
      </w:r>
      <w:r w:rsidR="003C2360">
        <w:t>5</w:t>
      </w:r>
      <w:r w:rsidR="00E30950">
        <w:t xml:space="preserve">, </w:t>
      </w:r>
      <w:r w:rsidR="003C2360">
        <w:t xml:space="preserve">6 </w:t>
      </w:r>
      <w:r w:rsidR="00694B4E">
        <w:t xml:space="preserve">lub </w:t>
      </w:r>
      <w:r w:rsidR="003C2360">
        <w:t>9</w:t>
      </w:r>
      <w:r w:rsidR="000126E2">
        <w:t>-</w:t>
      </w:r>
      <w:r w:rsidR="009E5747">
        <w:t xml:space="preserve">12 </w:t>
      </w:r>
      <w:r w:rsidR="000126E2">
        <w:t xml:space="preserve">oraz </w:t>
      </w:r>
      <w:r w:rsidR="000126E2" w:rsidRPr="00940B22">
        <w:t>§</w:t>
      </w:r>
      <w:r w:rsidR="000126E2">
        <w:t xml:space="preserve"> </w:t>
      </w:r>
      <w:r w:rsidR="00DC180E">
        <w:t xml:space="preserve">9 </w:t>
      </w:r>
      <w:r w:rsidR="000126E2">
        <w:t>ust. 1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>warunkami określonymi w rozporządzeniu nr 508/2014, rozporządzeniu nr 1303/2013, rozporządzeniu nr 1380/2013, ustawie o EFMR, rozporządzeniu w sprawie Priorytetu 3 i w umowie, oraz określonymi w innych przepisach dotyczących realizowanej operacji</w:t>
      </w:r>
      <w:r w:rsidRPr="00151EE0">
        <w:t>, jeżeli cel operacji został osiągnięty.</w:t>
      </w:r>
    </w:p>
    <w:p w14:paraId="283A8233" w14:textId="77777777" w:rsidR="000C1E35" w:rsidRDefault="000C1E35" w:rsidP="000C1E35">
      <w:pPr>
        <w:pStyle w:val="USTustnpkodeksu"/>
      </w:pPr>
      <w:r>
        <w:t>3</w:t>
      </w:r>
      <w:r w:rsidRPr="00094748">
        <w:t>.</w:t>
      </w:r>
      <w:r w:rsidRPr="00094748">
        <w:tab/>
        <w:t xml:space="preserve">Agencja dochodzi zwrotu pomocy finansowej wraz z odsetkami w wysokości określonej jak dla zaległości podatkowych liczonymi od dnia wypłaty pomocy finansowej, </w:t>
      </w:r>
      <w:r w:rsidRPr="00094748">
        <w:br/>
        <w:t>w trybie przepisów o postępowaniu egzekucyjnym w administracji.</w:t>
      </w:r>
    </w:p>
    <w:p w14:paraId="67A1B72A" w14:textId="77777777" w:rsidR="0026172B" w:rsidRDefault="00840E24" w:rsidP="0026172B">
      <w:pPr>
        <w:pStyle w:val="CZKSIGAoznaczenieiprzedmiotczcilubksigi"/>
      </w:pPr>
      <w:r>
        <w:t>§ 15</w:t>
      </w:r>
      <w:r w:rsidR="00C704D6">
        <w:t>.</w:t>
      </w:r>
      <w:r w:rsidR="0026172B">
        <w:t xml:space="preserve"> </w:t>
      </w:r>
      <w:r w:rsidR="0026172B" w:rsidRPr="00B86CB3">
        <w:rPr>
          <w:rStyle w:val="IGindeksgrny"/>
        </w:rPr>
        <w:footnoteReference w:id="9"/>
      </w:r>
      <w:r w:rsidR="0026172B" w:rsidRPr="00B86CB3">
        <w:rPr>
          <w:rStyle w:val="IGindeksgrny"/>
        </w:rPr>
        <w:t>)</w:t>
      </w:r>
    </w:p>
    <w:p w14:paraId="41FCC1E4" w14:textId="77777777" w:rsidR="0026172B" w:rsidRPr="00094748" w:rsidRDefault="0026172B" w:rsidP="0026172B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14:paraId="18A7166E" w14:textId="77777777" w:rsidR="004967F1" w:rsidRPr="00435BC7" w:rsidRDefault="004967F1" w:rsidP="004967F1">
      <w:pPr>
        <w:pStyle w:val="USTustnpkodeksu"/>
      </w:pPr>
      <w:r>
        <w:t>2</w:t>
      </w:r>
      <w:r w:rsidRPr="00435BC7">
        <w:t>. Agencja zwraca Beneficjentowi dokumenty, o których mowa w ust. 1:</w:t>
      </w:r>
    </w:p>
    <w:p w14:paraId="5D144231" w14:textId="77777777" w:rsidR="004967F1" w:rsidRPr="00435BC7" w:rsidRDefault="004967F1" w:rsidP="004967F1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>
        <w:t>, w przypadku wypełnienia przez Beneficjenta zobowiązań określonych w umowie</w:t>
      </w:r>
      <w:r w:rsidRPr="00435BC7">
        <w:t>;</w:t>
      </w:r>
    </w:p>
    <w:p w14:paraId="6D3C2F89" w14:textId="77777777" w:rsidR="004967F1" w:rsidRPr="00435BC7" w:rsidRDefault="004967F1" w:rsidP="004967F1">
      <w:pPr>
        <w:pStyle w:val="PKTpunkt"/>
      </w:pPr>
      <w:r w:rsidRPr="00435BC7"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>
        <w:t>.</w:t>
      </w:r>
    </w:p>
    <w:p w14:paraId="38F87D87" w14:textId="77777777" w:rsidR="004967F1" w:rsidRPr="00E02DE4" w:rsidRDefault="004967F1" w:rsidP="004967F1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>
        <w:t>,</w:t>
      </w:r>
      <w:r w:rsidRPr="0068621C">
        <w:t xml:space="preserve"> Agencja pozostawia w aktach sprawy.</w:t>
      </w:r>
    </w:p>
    <w:p w14:paraId="2FF4671B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840E24" w:rsidRPr="004A6708">
        <w:t>1</w:t>
      </w:r>
      <w:r w:rsidR="00840E24">
        <w:t>6</w:t>
      </w:r>
      <w:r w:rsidRPr="004A6708">
        <w:t>.</w:t>
      </w:r>
      <w:r w:rsidR="001E7A48">
        <w:t xml:space="preserve"> </w:t>
      </w:r>
    </w:p>
    <w:p w14:paraId="4E244017" w14:textId="77777777"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14:paraId="5FBB7E8E" w14:textId="77777777"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="00840E24">
        <w:t>-3</w:t>
      </w:r>
      <w:r w:rsidRPr="00F61089">
        <w:t>;</w:t>
      </w:r>
    </w:p>
    <w:p w14:paraId="36F30360" w14:textId="77777777"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14:paraId="23D54208" w14:textId="77777777" w:rsidR="004A6708" w:rsidRPr="004A6708" w:rsidRDefault="001E7A48" w:rsidP="003C2DF1">
      <w:pPr>
        <w:pStyle w:val="PKTpunkt"/>
      </w:pPr>
      <w:r>
        <w:lastRenderedPageBreak/>
        <w:t>3)</w:t>
      </w:r>
      <w:r>
        <w:tab/>
      </w:r>
      <w:r w:rsidR="004A6708" w:rsidRPr="004A6708">
        <w:t xml:space="preserve">zmiany zobowiązania </w:t>
      </w:r>
      <w:r w:rsidR="00EC49A0">
        <w:t>o niefinansowaniu</w:t>
      </w:r>
      <w:r w:rsidR="001050D6" w:rsidRPr="001050D6">
        <w:t xml:space="preserve"> kosztów kwalifikowalnych operacji z udziałem innych środków publicznych</w:t>
      </w:r>
      <w:r w:rsidR="004A6708" w:rsidRPr="004A6708">
        <w:t>.</w:t>
      </w:r>
    </w:p>
    <w:p w14:paraId="475303AC" w14:textId="77777777"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14:paraId="56C0C45C" w14:textId="77777777" w:rsidR="00EC49A0" w:rsidRDefault="00EC49A0" w:rsidP="00EC49A0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14:paraId="3C39E652" w14:textId="77777777" w:rsidR="00EC49A0" w:rsidRDefault="00EC49A0" w:rsidP="00EC49A0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14:paraId="1445BD05" w14:textId="77777777" w:rsidR="00EC49A0" w:rsidRDefault="00EC49A0" w:rsidP="00EC49A0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</w:t>
      </w:r>
      <w:r>
        <w:t>, o którym mowa w § 3 ust. 2</w:t>
      </w:r>
      <w:r w:rsidR="00D71314">
        <w:t>,</w:t>
      </w:r>
      <w:r w:rsidR="000425CE">
        <w:t xml:space="preserve"> lub etapu operacji w zestawieniu rzeczowo-finansowym</w:t>
      </w:r>
      <w:r>
        <w:t>,</w:t>
      </w:r>
    </w:p>
    <w:p w14:paraId="52712B80" w14:textId="77777777" w:rsidR="00EC49A0" w:rsidRDefault="00EC49A0" w:rsidP="00EC49A0">
      <w:pPr>
        <w:pStyle w:val="LITlitera"/>
      </w:pPr>
      <w:r>
        <w:t>b)</w:t>
      </w:r>
      <w:r>
        <w:tab/>
        <w:t>terminu złożenia wniosku o płatność, o którym mowa w § 10</w:t>
      </w:r>
      <w:r w:rsidR="000C1E35">
        <w:t xml:space="preserve"> ust. 2 lub 3</w:t>
      </w:r>
      <w:r>
        <w:t>,</w:t>
      </w:r>
    </w:p>
    <w:p w14:paraId="5A9EC0AA" w14:textId="77777777" w:rsidR="000C1E35" w:rsidRDefault="00EC49A0" w:rsidP="000C1E35">
      <w:pPr>
        <w:pStyle w:val="LITlitera"/>
      </w:pPr>
      <w:r>
        <w:t>c)</w:t>
      </w:r>
      <w:r>
        <w:tab/>
      </w:r>
      <w:r w:rsidR="000C1E35">
        <w:t>udzielenia lub zwiększenia kwoty zaliczki, o której mowa w § 5 ust. 1.</w:t>
      </w:r>
    </w:p>
    <w:p w14:paraId="17521A91" w14:textId="77777777" w:rsidR="00465445" w:rsidRPr="00094748" w:rsidRDefault="004A6708" w:rsidP="00465445">
      <w:pPr>
        <w:pStyle w:val="USTustnpkodeksu"/>
      </w:pPr>
      <w:r w:rsidRPr="004A6708">
        <w:t xml:space="preserve"> </w:t>
      </w:r>
      <w:r w:rsidR="00465445" w:rsidRPr="00094748">
        <w:t>3.</w:t>
      </w:r>
      <w:r w:rsidR="00465445" w:rsidRPr="00094748">
        <w:tab/>
        <w:t xml:space="preserve">Wniosek o zmianę umowy Beneficjent składa najpóźniej w dniu złożenia wniosku o płatność, zgodnie z § </w:t>
      </w:r>
      <w:r w:rsidR="00465445">
        <w:t>10</w:t>
      </w:r>
      <w:r w:rsidR="00465445" w:rsidRPr="00094748">
        <w:t xml:space="preserve"> ust. 2</w:t>
      </w:r>
      <w:r w:rsidR="00465445">
        <w:t xml:space="preserve"> lub 3</w:t>
      </w:r>
      <w:r w:rsidR="00465445" w:rsidRPr="00094748">
        <w:t xml:space="preserve">. </w:t>
      </w:r>
    </w:p>
    <w:p w14:paraId="43D1FA3A" w14:textId="77777777" w:rsidR="00465445" w:rsidRPr="00094748" w:rsidRDefault="00465445" w:rsidP="00465445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>
        <w:t>10</w:t>
      </w:r>
      <w:r w:rsidRPr="00094748">
        <w:t xml:space="preserve"> ust. 2</w:t>
      </w:r>
      <w:r>
        <w:t xml:space="preserve"> lub 3</w:t>
      </w:r>
      <w:r w:rsidRPr="00094748">
        <w:t>, wniosek o zmianę umowy nie zostanie rozpatrzony, a Agencja rozpatruje wniosek o płatność zgodnie z postanowieniami zawartej umowy.</w:t>
      </w:r>
    </w:p>
    <w:p w14:paraId="69795CD5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840E24" w:rsidRPr="004A6708">
        <w:t>1</w:t>
      </w:r>
      <w:r w:rsidR="00840E24">
        <w:t>7</w:t>
      </w:r>
      <w:r w:rsidRPr="004A6708">
        <w:t>.</w:t>
      </w:r>
      <w:r w:rsidR="00BE67A6">
        <w:t xml:space="preserve"> </w:t>
      </w:r>
    </w:p>
    <w:p w14:paraId="6FEB4871" w14:textId="77777777"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14:paraId="30471AED" w14:textId="77777777"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14:paraId="32E0C3F3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73CA108C" w14:textId="77777777"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14:paraId="29E9D1CF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0A22AAEC" w14:textId="77777777"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14:paraId="6F03E677" w14:textId="77777777"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dofinansowanie, oraz</w:t>
      </w:r>
      <w:r w:rsidRPr="004A6708">
        <w:t xml:space="preserve"> </w:t>
      </w:r>
      <w:r w:rsidR="001B7D88">
        <w:t xml:space="preserve">do Centrali Agencji,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DC180E">
        <w:t>15</w:t>
      </w:r>
      <w:r w:rsidRPr="004A6708">
        <w:t>.</w:t>
      </w:r>
    </w:p>
    <w:p w14:paraId="03AD4F0E" w14:textId="77777777" w:rsidR="006642BF" w:rsidRPr="004A6708" w:rsidRDefault="004A6708" w:rsidP="005B1223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14:paraId="2ABE8E40" w14:textId="77777777"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840E24" w:rsidRPr="004A6708">
        <w:t>1</w:t>
      </w:r>
      <w:r w:rsidR="00840E24">
        <w:t>8</w:t>
      </w:r>
      <w:r w:rsidRPr="004A6708">
        <w:t>.</w:t>
      </w:r>
      <w:r w:rsidR="003F79F7">
        <w:t xml:space="preserve"> </w:t>
      </w:r>
    </w:p>
    <w:p w14:paraId="6B63EFA2" w14:textId="77777777" w:rsidR="00465445" w:rsidRPr="004A6708" w:rsidRDefault="00465445" w:rsidP="00465445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14:paraId="73ED1781" w14:textId="77777777" w:rsidR="00465445" w:rsidRPr="008214B3" w:rsidRDefault="00465445" w:rsidP="00465445">
      <w:pPr>
        <w:pStyle w:val="USTustnpkodeksu"/>
      </w:pPr>
      <w:r w:rsidRPr="008214B3">
        <w:t>2.</w:t>
      </w:r>
      <w:r>
        <w:tab/>
      </w:r>
      <w:r w:rsidRPr="008214B3">
        <w:t>W sprawach nieuregulowanych niniejszą umową mają, w szczególności, zastosowanie przepisy:</w:t>
      </w:r>
    </w:p>
    <w:p w14:paraId="69ABA13A" w14:textId="77777777" w:rsidR="00465445" w:rsidRPr="008214B3" w:rsidRDefault="00465445" w:rsidP="00465445">
      <w:pPr>
        <w:pStyle w:val="PKTpunkt"/>
      </w:pPr>
      <w:r w:rsidRPr="008214B3">
        <w:t>1)</w:t>
      </w:r>
      <w:r w:rsidRPr="008214B3">
        <w:tab/>
        <w:t>Kodeksu cywilnego;</w:t>
      </w:r>
    </w:p>
    <w:p w14:paraId="78552787" w14:textId="77777777" w:rsidR="00465445" w:rsidRPr="008214B3" w:rsidRDefault="00465445" w:rsidP="00465445">
      <w:pPr>
        <w:pStyle w:val="PKTpunkt"/>
      </w:pPr>
      <w:r w:rsidRPr="008214B3">
        <w:t>2)</w:t>
      </w:r>
      <w:r w:rsidRPr="008214B3">
        <w:tab/>
        <w:t>o Agencji Restrukturyzacji i Modernizacji Rolnictwa;</w:t>
      </w:r>
    </w:p>
    <w:p w14:paraId="75DA50BD" w14:textId="77777777" w:rsidR="00465445" w:rsidRPr="008214B3" w:rsidRDefault="00465445" w:rsidP="00465445">
      <w:pPr>
        <w:pStyle w:val="PKTpunkt"/>
      </w:pPr>
      <w:r w:rsidRPr="008214B3">
        <w:t>3)</w:t>
      </w:r>
      <w:r w:rsidRPr="008214B3">
        <w:tab/>
        <w:t>o finansach publicznych;</w:t>
      </w:r>
    </w:p>
    <w:p w14:paraId="535855AD" w14:textId="77777777" w:rsidR="00465445" w:rsidRPr="008214B3" w:rsidRDefault="00465445" w:rsidP="00465445">
      <w:pPr>
        <w:pStyle w:val="PKTpunkt"/>
      </w:pPr>
      <w:r w:rsidRPr="008214B3">
        <w:t>4)</w:t>
      </w:r>
      <w:r w:rsidRPr="008214B3">
        <w:tab/>
        <w:t>ustawy o EFMR;</w:t>
      </w:r>
    </w:p>
    <w:p w14:paraId="7EDBA0CA" w14:textId="77777777" w:rsidR="00465445" w:rsidRPr="008214B3" w:rsidRDefault="00465445" w:rsidP="00465445">
      <w:pPr>
        <w:pStyle w:val="PKTpunkt"/>
      </w:pPr>
      <w:r w:rsidRPr="008214B3">
        <w:t>5)</w:t>
      </w:r>
      <w:r w:rsidRPr="008214B3">
        <w:tab/>
        <w:t>rozporządzenia nr 508/2014;</w:t>
      </w:r>
    </w:p>
    <w:p w14:paraId="4AB46882" w14:textId="77777777" w:rsidR="00465445" w:rsidRPr="008214B3" w:rsidRDefault="00465445" w:rsidP="00465445">
      <w:pPr>
        <w:pStyle w:val="PKTpunkt"/>
      </w:pPr>
      <w:r w:rsidRPr="008214B3">
        <w:t>6)</w:t>
      </w:r>
      <w:r w:rsidRPr="008214B3">
        <w:tab/>
        <w:t>rozporządzenia nr 1303/2013;</w:t>
      </w:r>
    </w:p>
    <w:p w14:paraId="061A1846" w14:textId="77777777" w:rsidR="00465445" w:rsidRPr="008214B3" w:rsidRDefault="00465445" w:rsidP="00465445">
      <w:pPr>
        <w:pStyle w:val="PKTpunkt"/>
      </w:pPr>
      <w:r w:rsidRPr="008214B3">
        <w:t>7)</w:t>
      </w:r>
      <w:r w:rsidRPr="008214B3">
        <w:tab/>
        <w:t>rozporządzenia nr 1380/2013;</w:t>
      </w:r>
    </w:p>
    <w:p w14:paraId="3221EF20" w14:textId="77777777" w:rsidR="00465445" w:rsidRPr="008214B3" w:rsidRDefault="00465445" w:rsidP="00465445">
      <w:pPr>
        <w:pStyle w:val="PKTpunkt"/>
      </w:pPr>
      <w:r w:rsidRPr="008214B3">
        <w:t>8)</w:t>
      </w:r>
      <w:r w:rsidRPr="008214B3">
        <w:tab/>
        <w:t xml:space="preserve">rozporządzenia w sprawie Priorytetu </w:t>
      </w:r>
      <w:r w:rsidR="002C2DF0">
        <w:t>3</w:t>
      </w:r>
      <w:r w:rsidRPr="008214B3">
        <w:t>;</w:t>
      </w:r>
    </w:p>
    <w:p w14:paraId="5ADF7338" w14:textId="77777777" w:rsidR="00465445" w:rsidRPr="008214B3" w:rsidRDefault="00465445" w:rsidP="00465445">
      <w:pPr>
        <w:pStyle w:val="PKTpunkt"/>
      </w:pPr>
      <w:r w:rsidRPr="008214B3">
        <w:t>9)</w:t>
      </w:r>
      <w:r w:rsidRPr="008214B3">
        <w:tab/>
        <w:t>rozporządzenia w sprawie zaliczek.</w:t>
      </w:r>
    </w:p>
    <w:p w14:paraId="495407F4" w14:textId="77777777"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840E24" w:rsidRPr="001C40E6">
        <w:t>1</w:t>
      </w:r>
      <w:r w:rsidR="00840E24">
        <w:t>9</w:t>
      </w:r>
      <w:r w:rsidR="001C40E6">
        <w:t>.</w:t>
      </w:r>
    </w:p>
    <w:p w14:paraId="37C208F6" w14:textId="77777777"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14:paraId="29DE9FBB" w14:textId="77777777"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B147EB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14:paraId="5CA2A505" w14:textId="77777777"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B147EB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14:paraId="66A193B8" w14:textId="596CF99F" w:rsidR="00303788" w:rsidRDefault="005F1E03" w:rsidP="003272F8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B147EB" w:rsidRPr="004A6708">
        <w:t>–</w:t>
      </w:r>
      <w:r w:rsidR="00A256AC" w:rsidRPr="004A6708">
        <w:t xml:space="preserve"> zestawienie rzeczow</w:t>
      </w:r>
      <w:r w:rsidR="00A50A14">
        <w:t>o-</w:t>
      </w:r>
      <w:r w:rsidR="00A256AC" w:rsidRPr="004A6708">
        <w:t>finansowe</w:t>
      </w:r>
      <w:r w:rsidR="00775518">
        <w:t xml:space="preserve"> </w:t>
      </w:r>
      <w:r w:rsidR="00853A43">
        <w:t xml:space="preserve">operacji </w:t>
      </w:r>
      <w:r w:rsidR="00775518">
        <w:t>albo umowa</w:t>
      </w:r>
      <w:r w:rsidR="00775518" w:rsidRPr="00B452E4">
        <w:t xml:space="preserve">, na podstawie której </w:t>
      </w:r>
      <w:r w:rsidR="00775518">
        <w:t xml:space="preserve">Beneficjent </w:t>
      </w:r>
      <w:r w:rsidR="00775518" w:rsidRPr="00B452E4">
        <w:t>otrzymał środki z budżetu państwa</w:t>
      </w:r>
      <w:r w:rsidR="00775518">
        <w:t xml:space="preserve"> na wyprzedzające finansowanie kosztów kwalifikowalnych</w:t>
      </w:r>
      <w:r w:rsidR="00775518" w:rsidRPr="00B452E4">
        <w:t>, o który</w:t>
      </w:r>
      <w:r w:rsidR="00775518">
        <w:t>m</w:t>
      </w:r>
      <w:r w:rsidR="00775518" w:rsidRPr="00B452E4">
        <w:t xml:space="preserve"> mowa w art. 21 ust. 1 ustawy</w:t>
      </w:r>
      <w:r w:rsidR="00775518">
        <w:t xml:space="preserve"> o EFMR, </w:t>
      </w:r>
      <w:r w:rsidR="00093C67">
        <w:t xml:space="preserve">o </w:t>
      </w:r>
      <w:r w:rsidR="00775518">
        <w:t xml:space="preserve">których </w:t>
      </w:r>
      <w:r w:rsidR="00093C67">
        <w:t xml:space="preserve">mowa w § </w:t>
      </w:r>
      <w:r w:rsidR="00954FCA">
        <w:t>3</w:t>
      </w:r>
      <w:r w:rsidR="00093C67">
        <w:t xml:space="preserve"> ust. </w:t>
      </w:r>
      <w:r w:rsidR="0030418C">
        <w:t>2</w:t>
      </w:r>
      <w:r w:rsidR="00303788">
        <w:t>;</w:t>
      </w:r>
    </w:p>
    <w:p w14:paraId="5FACF10E" w14:textId="77777777" w:rsidR="00303788" w:rsidRDefault="00303788" w:rsidP="00303788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14:paraId="08A87F8E" w14:textId="77777777" w:rsidR="00A369AE" w:rsidRPr="004A6708" w:rsidRDefault="00303788" w:rsidP="00303788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14:paraId="6CE61176" w14:textId="77777777" w:rsidR="00D81280" w:rsidRDefault="00D81280" w:rsidP="003C2DF1">
      <w:pPr>
        <w:pStyle w:val="CZKSIGAoznaczenieiprzedmiotczcilubksigi"/>
      </w:pPr>
    </w:p>
    <w:p w14:paraId="5138C2F8" w14:textId="77777777" w:rsidR="00D81280" w:rsidRDefault="00D81280" w:rsidP="003C2DF1">
      <w:pPr>
        <w:pStyle w:val="CZKSIGAoznaczenieiprzedmiotczcilubksigi"/>
      </w:pPr>
    </w:p>
    <w:p w14:paraId="099C7B8A" w14:textId="77777777" w:rsidR="00D81280" w:rsidRDefault="00D81280" w:rsidP="003C2DF1">
      <w:pPr>
        <w:pStyle w:val="CZKSIGAoznaczenieiprzedmiotczcilubksigi"/>
      </w:pPr>
    </w:p>
    <w:p w14:paraId="5F1162C7" w14:textId="77777777" w:rsidR="00D81280" w:rsidRDefault="00D81280">
      <w:pPr>
        <w:widowControl/>
        <w:autoSpaceDE/>
        <w:autoSpaceDN/>
        <w:adjustRightInd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>
        <w:br w:type="page"/>
      </w:r>
    </w:p>
    <w:p w14:paraId="4332196B" w14:textId="4230A406"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840E24">
        <w:t>20</w:t>
      </w:r>
      <w:r w:rsidRPr="004A6708">
        <w:t>.</w:t>
      </w:r>
    </w:p>
    <w:p w14:paraId="7405E580" w14:textId="77777777"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14:paraId="21425238" w14:textId="77777777" w:rsidR="00D6734C" w:rsidRPr="004A6708" w:rsidRDefault="004A6708" w:rsidP="003C2DF1">
      <w:pPr>
        <w:pStyle w:val="USTustnpkodeksu"/>
      </w:pPr>
      <w:r w:rsidRPr="004A6708">
        <w:t>2. Umowa obowiązuje od dnia jej zawarcia.</w:t>
      </w:r>
    </w:p>
    <w:p w14:paraId="0858E56B" w14:textId="77777777" w:rsidR="003272F8" w:rsidRPr="004A6708" w:rsidRDefault="003272F8" w:rsidP="00382251">
      <w:pPr>
        <w:pStyle w:val="USTustnpkodeksu"/>
      </w:pPr>
    </w:p>
    <w:p w14:paraId="556600C1" w14:textId="77777777" w:rsidR="004A6708" w:rsidRPr="004A6708" w:rsidRDefault="004A6708" w:rsidP="004A6708"/>
    <w:p w14:paraId="4537BF82" w14:textId="77777777" w:rsidR="004A6708" w:rsidRPr="004A6708" w:rsidRDefault="004A6708" w:rsidP="004A6708"/>
    <w:p w14:paraId="06BABE70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45288ADB" w14:textId="77777777" w:rsidR="007C7719" w:rsidRDefault="00A256AC" w:rsidP="000F2A2C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14:paraId="3F63C7EE" w14:textId="77777777" w:rsidR="00F73F3B" w:rsidRDefault="00F73F3B">
      <w:pPr>
        <w:widowControl/>
        <w:autoSpaceDE/>
        <w:autoSpaceDN/>
        <w:adjustRightInd/>
        <w:rPr>
          <w:b/>
        </w:rPr>
      </w:pPr>
      <w:r>
        <w:br w:type="page"/>
      </w:r>
    </w:p>
    <w:p w14:paraId="71F9BD2A" w14:textId="77777777" w:rsidR="007C7719" w:rsidRPr="00FF384C" w:rsidRDefault="007C7719" w:rsidP="004A413A">
      <w:pPr>
        <w:pStyle w:val="TEKSTZacznikido"/>
      </w:pPr>
      <w:r>
        <w:lastRenderedPageBreak/>
        <w:t xml:space="preserve">Załącznik nr 5 do umowy – wniosek o </w:t>
      </w:r>
      <w:r w:rsidR="00D73A94">
        <w:t>wypłatę zaliczki</w:t>
      </w:r>
    </w:p>
    <w:p w14:paraId="14DAEDF2" w14:textId="77777777" w:rsidR="007C7719" w:rsidRDefault="007C7719" w:rsidP="007C7719"/>
    <w:p w14:paraId="2DE70FCB" w14:textId="77777777" w:rsidR="002C2DF0" w:rsidRDefault="007C7719" w:rsidP="002C2DF0">
      <w:pPr>
        <w:pStyle w:val="USTustnpkodeksu"/>
      </w:pPr>
      <w:r>
        <w:tab/>
      </w:r>
      <w:r w:rsidR="002C2DF0" w:rsidRPr="00FF384C">
        <w:t xml:space="preserve">W związku z zawarciem w dniu ……………………………….. umowy </w:t>
      </w:r>
      <w:r w:rsidR="002C2DF0" w:rsidRPr="00FF384C">
        <w:br/>
        <w:t>o dofinansowanie</w:t>
      </w:r>
      <w:r w:rsidR="002C2DF0">
        <w:t xml:space="preserve"> </w:t>
      </w:r>
      <w:r w:rsidR="002C2DF0" w:rsidRPr="00FF384C">
        <w:t xml:space="preserve"> nr ………………………………………………, wnoszę o wypłatę zaliczki na pokrycie kosztów kwalifikowalnych ujętych w zestawieniu rzeczowo-finansowym operacji</w:t>
      </w:r>
      <w:r w:rsidR="002C2DF0">
        <w:t>.</w:t>
      </w:r>
    </w:p>
    <w:p w14:paraId="14559F0A" w14:textId="77777777" w:rsidR="002C2DF0" w:rsidRPr="00B760E3" w:rsidRDefault="002C2DF0" w:rsidP="002C2DF0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14:paraId="33C2F044" w14:textId="77777777" w:rsidR="002C2DF0" w:rsidRPr="002C2DF0" w:rsidRDefault="002C2DF0" w:rsidP="00AD5962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2C2DF0">
        <w:t>…….zł).</w:t>
      </w:r>
    </w:p>
    <w:p w14:paraId="58882BEE" w14:textId="77777777" w:rsidR="002C2DF0" w:rsidRPr="00FF384C" w:rsidRDefault="002C2DF0" w:rsidP="002C2DF0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</w:p>
    <w:p w14:paraId="7B0A3162" w14:textId="77777777" w:rsidR="002C2DF0" w:rsidRPr="00FF384C" w:rsidRDefault="002C2DF0" w:rsidP="002C2DF0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1"/>
      </w:r>
      <w:r w:rsidRPr="000520DB">
        <w:rPr>
          <w:rStyle w:val="IGindeksgrny"/>
        </w:rPr>
        <w:t>)</w:t>
      </w:r>
      <w:r w:rsidRPr="00FF384C">
        <w:t>.</w:t>
      </w:r>
    </w:p>
    <w:p w14:paraId="51157A55" w14:textId="77777777" w:rsidR="007C7719" w:rsidRDefault="007C7719" w:rsidP="002C2DF0">
      <w:pPr>
        <w:pStyle w:val="USTustnpkodeksu"/>
      </w:pPr>
    </w:p>
    <w:p w14:paraId="4002E0ED" w14:textId="77777777" w:rsidR="007C7719" w:rsidRDefault="007C7719" w:rsidP="007C7719"/>
    <w:p w14:paraId="497BB9F7" w14:textId="77777777" w:rsidR="007C7719" w:rsidRDefault="007C7719" w:rsidP="007C7719"/>
    <w:p w14:paraId="2A9A18B7" w14:textId="77777777" w:rsidR="007C7719" w:rsidRPr="00FF384C" w:rsidRDefault="007C7719" w:rsidP="007C7719">
      <w:pPr>
        <w:pStyle w:val="TYTDZOZNoznaczenietytuulubdziau"/>
      </w:pPr>
      <w:r w:rsidRPr="00FF384C">
        <w:t>Podpis i data</w:t>
      </w:r>
    </w:p>
    <w:p w14:paraId="74B2F21A" w14:textId="77777777" w:rsidR="007C7719" w:rsidRPr="00FF384C" w:rsidRDefault="007C7719" w:rsidP="007C7719">
      <w:pPr>
        <w:pStyle w:val="TYTDZOZNoznaczenietytuulubdziau"/>
      </w:pPr>
    </w:p>
    <w:p w14:paraId="0FFED68B" w14:textId="77777777" w:rsidR="007C7719" w:rsidRPr="00FF384C" w:rsidRDefault="007C7719" w:rsidP="007C7719">
      <w:pPr>
        <w:pStyle w:val="TYTDZOZNoznaczenietytuulubdziau"/>
      </w:pPr>
      <w:r>
        <w:t>……………</w:t>
      </w:r>
    </w:p>
    <w:p w14:paraId="3E795927" w14:textId="77777777" w:rsidR="007C7719" w:rsidRPr="00737F6A" w:rsidRDefault="007C7719" w:rsidP="00737F6A"/>
    <w:sectPr w:rsidR="007C7719" w:rsidRPr="00737F6A" w:rsidSect="001A7F15">
      <w:headerReference w:type="default" r:id="rId12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6740E" w14:textId="77777777" w:rsidR="00F17AF4" w:rsidRDefault="00F17AF4">
      <w:r>
        <w:separator/>
      </w:r>
    </w:p>
  </w:endnote>
  <w:endnote w:type="continuationSeparator" w:id="0">
    <w:p w14:paraId="720E4A75" w14:textId="77777777" w:rsidR="00F17AF4" w:rsidRDefault="00F17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E1BAC" w14:textId="77777777" w:rsidR="00F17AF4" w:rsidRDefault="00F17AF4">
      <w:r>
        <w:separator/>
      </w:r>
    </w:p>
  </w:footnote>
  <w:footnote w:type="continuationSeparator" w:id="0">
    <w:p w14:paraId="34A71C96" w14:textId="77777777" w:rsidR="00F17AF4" w:rsidRDefault="00F17AF4">
      <w:r>
        <w:continuationSeparator/>
      </w:r>
    </w:p>
  </w:footnote>
  <w:footnote w:id="1">
    <w:p w14:paraId="0BE5106B" w14:textId="77777777" w:rsidR="00B670BD" w:rsidRDefault="00B670BD" w:rsidP="004A413A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  <w:t xml:space="preserve">Skreślić "umowa o dofinansowanie" w przypadku </w:t>
      </w:r>
      <w:r w:rsidRPr="00B670BD">
        <w:t>gdy beneficjentem jest państwowa jednostka budżetowa</w:t>
      </w:r>
      <w:r>
        <w:t xml:space="preserve">, zgodnie z </w:t>
      </w:r>
      <w:r w:rsidRPr="00B97CEE">
        <w:t xml:space="preserve">art. 206 ust. </w:t>
      </w:r>
      <w:r>
        <w:t>5</w:t>
      </w:r>
      <w:r w:rsidRPr="00B97CEE">
        <w:t xml:space="preserve">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</w:t>
      </w:r>
      <w:r>
        <w:t>.</w:t>
      </w:r>
    </w:p>
  </w:footnote>
  <w:footnote w:id="2">
    <w:p w14:paraId="6DB38022" w14:textId="77777777" w:rsidR="00C145E7" w:rsidRPr="00714E23" w:rsidRDefault="00C145E7" w:rsidP="00C145E7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  <w:r w:rsidR="007578B9">
        <w:t xml:space="preserve"> Jeden etap realizacji operacji odpowiada jednemu rokowi realizacji operacji.</w:t>
      </w:r>
    </w:p>
  </w:footnote>
  <w:footnote w:id="3">
    <w:p w14:paraId="1A477916" w14:textId="77777777" w:rsidR="003C5185" w:rsidRPr="00C145E7" w:rsidRDefault="003C5185" w:rsidP="00CF7407">
      <w:pPr>
        <w:pStyle w:val="ODNONIKtreodnonika"/>
        <w:rPr>
          <w:rStyle w:val="IDindeksdolny"/>
          <w:vertAlign w:val="baseline"/>
        </w:rPr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 w:rsidR="00A37D25">
        <w:rPr>
          <w:rStyle w:val="IGindeksgrny"/>
        </w:rPr>
        <w:tab/>
      </w:r>
      <w:r w:rsidR="00A76D7B" w:rsidRPr="00CF7407">
        <w:rPr>
          <w:rStyle w:val="IGindeksgrny"/>
          <w:vertAlign w:val="baseline"/>
        </w:rPr>
        <w:t>Należy podać kwotę</w:t>
      </w:r>
      <w:r w:rsidRPr="00C145E7">
        <w:rPr>
          <w:rStyle w:val="IGindeksgrny"/>
          <w:vertAlign w:val="baseline"/>
        </w:rPr>
        <w:t xml:space="preserve">, jeżeli Beneficjent otrzymał </w:t>
      </w:r>
      <w:r w:rsidR="00CF7407" w:rsidRPr="00C145E7">
        <w:rPr>
          <w:rStyle w:val="IGindeksgrny"/>
          <w:vertAlign w:val="baseline"/>
        </w:rPr>
        <w:t>środ</w:t>
      </w:r>
      <w:r w:rsidR="00CF7407" w:rsidRPr="00DD7A26">
        <w:rPr>
          <w:rStyle w:val="IGindeksgrny"/>
          <w:vertAlign w:val="baseline"/>
        </w:rPr>
        <w:t>ki</w:t>
      </w:r>
      <w:r w:rsidR="00CF7407" w:rsidRPr="00CF7407">
        <w:rPr>
          <w:rStyle w:val="IGindeksgrny"/>
          <w:vertAlign w:val="baseline"/>
        </w:rPr>
        <w:t xml:space="preserve"> </w:t>
      </w:r>
      <w:r w:rsidRPr="00C145E7">
        <w:rPr>
          <w:rStyle w:val="IGindeksgrny"/>
          <w:vertAlign w:val="baseline"/>
        </w:rPr>
        <w:t xml:space="preserve">z budżetu państwa na wyprzedzające finansowanie kosztów kwalifikowalnych, o którym </w:t>
      </w:r>
      <w:r w:rsidRPr="00C145E7">
        <w:rPr>
          <w:rStyle w:val="IDindeksdolny"/>
          <w:vertAlign w:val="baseline"/>
        </w:rPr>
        <w:t>mowa w art. 21 ust. 1 ustawy</w:t>
      </w:r>
      <w:r w:rsidR="001E0E98" w:rsidRPr="00C145E7">
        <w:rPr>
          <w:rStyle w:val="IDindeksdolny"/>
          <w:vertAlign w:val="baseline"/>
        </w:rPr>
        <w:t xml:space="preserve"> o EFMR</w:t>
      </w:r>
      <w:r w:rsidR="00681C48" w:rsidRPr="00C145E7">
        <w:rPr>
          <w:rStyle w:val="IDindeksdolny"/>
          <w:vertAlign w:val="baseline"/>
        </w:rPr>
        <w:t>.</w:t>
      </w:r>
    </w:p>
  </w:footnote>
  <w:footnote w:id="4">
    <w:p w14:paraId="42FD07A6" w14:textId="77777777" w:rsidR="00C145E7" w:rsidRPr="0037787F" w:rsidRDefault="00C145E7" w:rsidP="00C145E7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</w:t>
      </w:r>
      <w:r w:rsidR="00115A69">
        <w:t>3</w:t>
      </w:r>
      <w:r w:rsidRPr="005E6709">
        <w:t xml:space="preserve"> </w:t>
      </w:r>
      <w:r>
        <w:t>lit. a</w:t>
      </w:r>
      <w:r w:rsidRPr="005E6709">
        <w:t xml:space="preserve"> umowy.</w:t>
      </w:r>
      <w:r w:rsidR="007578B9">
        <w:t xml:space="preserve"> </w:t>
      </w:r>
    </w:p>
  </w:footnote>
  <w:footnote w:id="5">
    <w:p w14:paraId="001B502A" w14:textId="77777777" w:rsidR="00A16C82" w:rsidRPr="00681C48" w:rsidRDefault="00A16C82" w:rsidP="002C2DF0">
      <w:pPr>
        <w:pStyle w:val="ODNONIKtreodnonika"/>
      </w:pPr>
      <w:r w:rsidRPr="009B2911">
        <w:rPr>
          <w:rStyle w:val="IGindeksgrny"/>
        </w:rPr>
        <w:footnoteRef/>
      </w:r>
      <w:r w:rsidRPr="009B2911">
        <w:rPr>
          <w:rStyle w:val="IGindeksgrny"/>
        </w:rPr>
        <w:t>)</w:t>
      </w:r>
      <w:r w:rsidR="00E715CD">
        <w:rPr>
          <w:rStyle w:val="IDindeksdolny"/>
        </w:rPr>
        <w:tab/>
      </w:r>
      <w:r w:rsidR="00A76D7B" w:rsidRPr="00AD5962">
        <w:rPr>
          <w:rStyle w:val="IGindeksgrny"/>
          <w:vertAlign w:val="baseline"/>
        </w:rPr>
        <w:t>Wskazać kwotę w ust. 1, jeżeli Beneficjent chce skorzystać z zaliczki.</w:t>
      </w:r>
    </w:p>
  </w:footnote>
  <w:footnote w:id="6">
    <w:p w14:paraId="32DEFB1A" w14:textId="77777777" w:rsidR="00AE7006" w:rsidRDefault="00AE7006" w:rsidP="004A413A">
      <w:pPr>
        <w:pStyle w:val="ODNONIKtreodnonika"/>
      </w:pPr>
      <w:r w:rsidRPr="004A413A">
        <w:rPr>
          <w:rStyle w:val="IGindeksgrny"/>
        </w:rPr>
        <w:footnoteRef/>
      </w:r>
      <w:r w:rsidRPr="004A413A">
        <w:rPr>
          <w:rStyle w:val="IGindeksgrny"/>
        </w:rPr>
        <w:t>)</w:t>
      </w:r>
      <w:r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7">
    <w:p w14:paraId="2F53F5DB" w14:textId="77777777" w:rsidR="00136B95" w:rsidRDefault="00136B95">
      <w:pPr>
        <w:pStyle w:val="ODNONIKtreodnonika"/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 w:rsidR="00DB151E">
        <w:rPr>
          <w:rStyle w:val="IGindeksgrny"/>
        </w:rPr>
        <w:tab/>
      </w:r>
      <w:r w:rsidRPr="001F2B95">
        <w:rPr>
          <w:rStyle w:val="IGindeksgrny"/>
          <w:vertAlign w:val="baseline"/>
        </w:rPr>
        <w:t>Jeżeli dotyczy.</w:t>
      </w:r>
    </w:p>
  </w:footnote>
  <w:footnote w:id="8">
    <w:p w14:paraId="430B9984" w14:textId="77777777" w:rsidR="00251920" w:rsidRPr="00382251" w:rsidRDefault="00251920">
      <w:pPr>
        <w:pStyle w:val="ODNONIKtreodnonika"/>
        <w:rPr>
          <w:rStyle w:val="IGindeksgrny"/>
          <w:sz w:val="24"/>
        </w:rPr>
      </w:pPr>
      <w:r w:rsidRPr="00681C48">
        <w:rPr>
          <w:rStyle w:val="IGindeksgrny"/>
        </w:rPr>
        <w:footnoteRef/>
      </w:r>
      <w:r w:rsidR="00E03A60" w:rsidRPr="00681C48">
        <w:rPr>
          <w:rStyle w:val="IGindeksgrny"/>
        </w:rPr>
        <w:t>)</w:t>
      </w:r>
      <w:r w:rsidR="00D73A94">
        <w:rPr>
          <w:rStyle w:val="IGindeksgrny"/>
        </w:rPr>
        <w:tab/>
      </w:r>
      <w:r w:rsidR="00E03A60" w:rsidRPr="001F2B95">
        <w:rPr>
          <w:rStyle w:val="IGindeksgrny"/>
          <w:vertAlign w:val="baseline"/>
        </w:rPr>
        <w:t>http://ec.europa.eu/regional_policy/sources/docoffic/cocof/2013/cocof_13_9527_annexe_pl.pdf</w:t>
      </w:r>
    </w:p>
  </w:footnote>
  <w:footnote w:id="9">
    <w:p w14:paraId="2F0D3751" w14:textId="77777777" w:rsidR="0026172B" w:rsidRDefault="0026172B" w:rsidP="0026172B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0">
    <w:p w14:paraId="290FFA84" w14:textId="77777777" w:rsidR="002C2DF0" w:rsidRDefault="002C2DF0" w:rsidP="002C2DF0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D73A94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1">
    <w:p w14:paraId="650A567E" w14:textId="77777777" w:rsidR="002C2DF0" w:rsidRDefault="002C2DF0" w:rsidP="002C2DF0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 w:rsidR="00D73A94">
        <w:tab/>
      </w:r>
      <w:r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6BF0E" w14:textId="77777777"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E51E1C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410"/>
    <w:rsid w:val="000012DA"/>
    <w:rsid w:val="0000212C"/>
    <w:rsid w:val="0000246E"/>
    <w:rsid w:val="00003862"/>
    <w:rsid w:val="00003D4E"/>
    <w:rsid w:val="0000576B"/>
    <w:rsid w:val="00010190"/>
    <w:rsid w:val="00010F26"/>
    <w:rsid w:val="00011B03"/>
    <w:rsid w:val="000126E2"/>
    <w:rsid w:val="00012A35"/>
    <w:rsid w:val="00012BFE"/>
    <w:rsid w:val="0001422B"/>
    <w:rsid w:val="00014DC6"/>
    <w:rsid w:val="00016099"/>
    <w:rsid w:val="00016D3A"/>
    <w:rsid w:val="00017DC2"/>
    <w:rsid w:val="00021522"/>
    <w:rsid w:val="000220A9"/>
    <w:rsid w:val="00022201"/>
    <w:rsid w:val="00023471"/>
    <w:rsid w:val="00023F13"/>
    <w:rsid w:val="00030634"/>
    <w:rsid w:val="0003165F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25CE"/>
    <w:rsid w:val="00043495"/>
    <w:rsid w:val="00046A75"/>
    <w:rsid w:val="00047312"/>
    <w:rsid w:val="000506C3"/>
    <w:rsid w:val="000508BD"/>
    <w:rsid w:val="000517AB"/>
    <w:rsid w:val="0005339C"/>
    <w:rsid w:val="0005571B"/>
    <w:rsid w:val="00057AB3"/>
    <w:rsid w:val="00060076"/>
    <w:rsid w:val="00060432"/>
    <w:rsid w:val="00060D87"/>
    <w:rsid w:val="000615A5"/>
    <w:rsid w:val="00061897"/>
    <w:rsid w:val="00062133"/>
    <w:rsid w:val="0006224A"/>
    <w:rsid w:val="00062AF5"/>
    <w:rsid w:val="00064E4C"/>
    <w:rsid w:val="00064E5C"/>
    <w:rsid w:val="00066901"/>
    <w:rsid w:val="00071BEE"/>
    <w:rsid w:val="000736CD"/>
    <w:rsid w:val="00074564"/>
    <w:rsid w:val="0007533B"/>
    <w:rsid w:val="0007545D"/>
    <w:rsid w:val="000760BF"/>
    <w:rsid w:val="0007613E"/>
    <w:rsid w:val="00076B83"/>
    <w:rsid w:val="00076BFC"/>
    <w:rsid w:val="00077FCC"/>
    <w:rsid w:val="000814A7"/>
    <w:rsid w:val="00081C5B"/>
    <w:rsid w:val="00083073"/>
    <w:rsid w:val="0008557B"/>
    <w:rsid w:val="00085CE7"/>
    <w:rsid w:val="00085E12"/>
    <w:rsid w:val="00086C63"/>
    <w:rsid w:val="000906EE"/>
    <w:rsid w:val="00091BA2"/>
    <w:rsid w:val="000930DE"/>
    <w:rsid w:val="00093C67"/>
    <w:rsid w:val="000944EF"/>
    <w:rsid w:val="0009572C"/>
    <w:rsid w:val="0009732D"/>
    <w:rsid w:val="000973F0"/>
    <w:rsid w:val="0009785F"/>
    <w:rsid w:val="000A1296"/>
    <w:rsid w:val="000A1C27"/>
    <w:rsid w:val="000A1DAD"/>
    <w:rsid w:val="000A2649"/>
    <w:rsid w:val="000A2A42"/>
    <w:rsid w:val="000A323B"/>
    <w:rsid w:val="000A3D9B"/>
    <w:rsid w:val="000A7DF3"/>
    <w:rsid w:val="000B0D63"/>
    <w:rsid w:val="000B298D"/>
    <w:rsid w:val="000B5B2D"/>
    <w:rsid w:val="000B5B45"/>
    <w:rsid w:val="000B5DCE"/>
    <w:rsid w:val="000B7246"/>
    <w:rsid w:val="000C05BA"/>
    <w:rsid w:val="000C0E8F"/>
    <w:rsid w:val="000C1E35"/>
    <w:rsid w:val="000C23F8"/>
    <w:rsid w:val="000C409E"/>
    <w:rsid w:val="000C48D4"/>
    <w:rsid w:val="000C4BC4"/>
    <w:rsid w:val="000C57CE"/>
    <w:rsid w:val="000D0110"/>
    <w:rsid w:val="000D1250"/>
    <w:rsid w:val="000D2468"/>
    <w:rsid w:val="000D318A"/>
    <w:rsid w:val="000D6173"/>
    <w:rsid w:val="000D6F83"/>
    <w:rsid w:val="000D753F"/>
    <w:rsid w:val="000E0A99"/>
    <w:rsid w:val="000E2392"/>
    <w:rsid w:val="000E25CC"/>
    <w:rsid w:val="000E3694"/>
    <w:rsid w:val="000E4232"/>
    <w:rsid w:val="000E45DF"/>
    <w:rsid w:val="000E490F"/>
    <w:rsid w:val="000E6241"/>
    <w:rsid w:val="000F0EB4"/>
    <w:rsid w:val="000F2A2C"/>
    <w:rsid w:val="000F2BE3"/>
    <w:rsid w:val="000F3D0D"/>
    <w:rsid w:val="000F56F0"/>
    <w:rsid w:val="000F6ED4"/>
    <w:rsid w:val="000F7A6E"/>
    <w:rsid w:val="001000AC"/>
    <w:rsid w:val="00103DA3"/>
    <w:rsid w:val="001042BA"/>
    <w:rsid w:val="00105005"/>
    <w:rsid w:val="001050D6"/>
    <w:rsid w:val="00106D03"/>
    <w:rsid w:val="00107A1B"/>
    <w:rsid w:val="00110465"/>
    <w:rsid w:val="00110628"/>
    <w:rsid w:val="00111C91"/>
    <w:rsid w:val="0011245A"/>
    <w:rsid w:val="0011493E"/>
    <w:rsid w:val="00115A69"/>
    <w:rsid w:val="00115B72"/>
    <w:rsid w:val="0011629A"/>
    <w:rsid w:val="0011641A"/>
    <w:rsid w:val="00116C3A"/>
    <w:rsid w:val="001209EC"/>
    <w:rsid w:val="00120A9E"/>
    <w:rsid w:val="0012189E"/>
    <w:rsid w:val="00125A9C"/>
    <w:rsid w:val="001270A2"/>
    <w:rsid w:val="00131237"/>
    <w:rsid w:val="0013155D"/>
    <w:rsid w:val="001329AC"/>
    <w:rsid w:val="00134CA0"/>
    <w:rsid w:val="00136B95"/>
    <w:rsid w:val="0013713C"/>
    <w:rsid w:val="0014026F"/>
    <w:rsid w:val="001421D4"/>
    <w:rsid w:val="00143E95"/>
    <w:rsid w:val="00144102"/>
    <w:rsid w:val="001456D5"/>
    <w:rsid w:val="0014645D"/>
    <w:rsid w:val="00146A11"/>
    <w:rsid w:val="00147A47"/>
    <w:rsid w:val="00147AA1"/>
    <w:rsid w:val="00151EE0"/>
    <w:rsid w:val="001520CF"/>
    <w:rsid w:val="001523F8"/>
    <w:rsid w:val="001547BC"/>
    <w:rsid w:val="0015667C"/>
    <w:rsid w:val="00156856"/>
    <w:rsid w:val="00156C01"/>
    <w:rsid w:val="00157110"/>
    <w:rsid w:val="0015742A"/>
    <w:rsid w:val="00157DA1"/>
    <w:rsid w:val="001613BC"/>
    <w:rsid w:val="00161A86"/>
    <w:rsid w:val="00163147"/>
    <w:rsid w:val="00163425"/>
    <w:rsid w:val="00164C57"/>
    <w:rsid w:val="00164C9D"/>
    <w:rsid w:val="0016585A"/>
    <w:rsid w:val="00170A6B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F2A"/>
    <w:rsid w:val="00183853"/>
    <w:rsid w:val="00184B91"/>
    <w:rsid w:val="00184D4A"/>
    <w:rsid w:val="00185737"/>
    <w:rsid w:val="00186480"/>
    <w:rsid w:val="00186EC1"/>
    <w:rsid w:val="0018721A"/>
    <w:rsid w:val="00191E1F"/>
    <w:rsid w:val="0019219A"/>
    <w:rsid w:val="001923AB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1D4"/>
    <w:rsid w:val="001A2B65"/>
    <w:rsid w:val="001A3CD3"/>
    <w:rsid w:val="001A5B8A"/>
    <w:rsid w:val="001A5BEF"/>
    <w:rsid w:val="001A7F15"/>
    <w:rsid w:val="001B0DE6"/>
    <w:rsid w:val="001B1AFE"/>
    <w:rsid w:val="001B342E"/>
    <w:rsid w:val="001B7D88"/>
    <w:rsid w:val="001B7D94"/>
    <w:rsid w:val="001C0737"/>
    <w:rsid w:val="001C1832"/>
    <w:rsid w:val="001C188C"/>
    <w:rsid w:val="001C237A"/>
    <w:rsid w:val="001C3165"/>
    <w:rsid w:val="001C40E6"/>
    <w:rsid w:val="001D1783"/>
    <w:rsid w:val="001D4A79"/>
    <w:rsid w:val="001D523C"/>
    <w:rsid w:val="001D53CD"/>
    <w:rsid w:val="001D55A3"/>
    <w:rsid w:val="001D5AF5"/>
    <w:rsid w:val="001E0E98"/>
    <w:rsid w:val="001E1E73"/>
    <w:rsid w:val="001E2593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2B95"/>
    <w:rsid w:val="001F6616"/>
    <w:rsid w:val="001F7193"/>
    <w:rsid w:val="001F760D"/>
    <w:rsid w:val="002016BF"/>
    <w:rsid w:val="002022EF"/>
    <w:rsid w:val="00202BD4"/>
    <w:rsid w:val="00204A97"/>
    <w:rsid w:val="00210766"/>
    <w:rsid w:val="00210DC3"/>
    <w:rsid w:val="002114EF"/>
    <w:rsid w:val="00211797"/>
    <w:rsid w:val="00212640"/>
    <w:rsid w:val="00213EF5"/>
    <w:rsid w:val="00215CE0"/>
    <w:rsid w:val="00216063"/>
    <w:rsid w:val="002166AD"/>
    <w:rsid w:val="00217871"/>
    <w:rsid w:val="00221ED8"/>
    <w:rsid w:val="002231EA"/>
    <w:rsid w:val="00223FDF"/>
    <w:rsid w:val="00226EA7"/>
    <w:rsid w:val="002279C0"/>
    <w:rsid w:val="0023444E"/>
    <w:rsid w:val="00237041"/>
    <w:rsid w:val="002370DC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0EE7"/>
    <w:rsid w:val="0025166C"/>
    <w:rsid w:val="00251920"/>
    <w:rsid w:val="00252B78"/>
    <w:rsid w:val="00253B14"/>
    <w:rsid w:val="002555D4"/>
    <w:rsid w:val="00256C9B"/>
    <w:rsid w:val="0025749B"/>
    <w:rsid w:val="0025794A"/>
    <w:rsid w:val="002579B6"/>
    <w:rsid w:val="0026098D"/>
    <w:rsid w:val="0026172B"/>
    <w:rsid w:val="00261A16"/>
    <w:rsid w:val="00261C97"/>
    <w:rsid w:val="002625A2"/>
    <w:rsid w:val="002629AE"/>
    <w:rsid w:val="00263522"/>
    <w:rsid w:val="00264A30"/>
    <w:rsid w:val="00264EC6"/>
    <w:rsid w:val="0026548F"/>
    <w:rsid w:val="0026773A"/>
    <w:rsid w:val="00271013"/>
    <w:rsid w:val="00273FE4"/>
    <w:rsid w:val="002743F3"/>
    <w:rsid w:val="00274A64"/>
    <w:rsid w:val="002765B4"/>
    <w:rsid w:val="00276A94"/>
    <w:rsid w:val="002825BA"/>
    <w:rsid w:val="00282DEF"/>
    <w:rsid w:val="0029405D"/>
    <w:rsid w:val="00294FA6"/>
    <w:rsid w:val="00295A6F"/>
    <w:rsid w:val="002A20C4"/>
    <w:rsid w:val="002A570F"/>
    <w:rsid w:val="002A7292"/>
    <w:rsid w:val="002A7358"/>
    <w:rsid w:val="002A7902"/>
    <w:rsid w:val="002B088E"/>
    <w:rsid w:val="002B09B6"/>
    <w:rsid w:val="002B0E4E"/>
    <w:rsid w:val="002B0E9F"/>
    <w:rsid w:val="002B0F6B"/>
    <w:rsid w:val="002B23B8"/>
    <w:rsid w:val="002B4429"/>
    <w:rsid w:val="002B68A6"/>
    <w:rsid w:val="002B7FAF"/>
    <w:rsid w:val="002C11B8"/>
    <w:rsid w:val="002C2DF0"/>
    <w:rsid w:val="002C5540"/>
    <w:rsid w:val="002C7D03"/>
    <w:rsid w:val="002D0AF2"/>
    <w:rsid w:val="002D0C4F"/>
    <w:rsid w:val="002D11A1"/>
    <w:rsid w:val="002D1364"/>
    <w:rsid w:val="002D2C12"/>
    <w:rsid w:val="002D30BD"/>
    <w:rsid w:val="002D4095"/>
    <w:rsid w:val="002D42A1"/>
    <w:rsid w:val="002D4327"/>
    <w:rsid w:val="002D4D30"/>
    <w:rsid w:val="002D5000"/>
    <w:rsid w:val="002D5659"/>
    <w:rsid w:val="002D5867"/>
    <w:rsid w:val="002D598D"/>
    <w:rsid w:val="002D63ED"/>
    <w:rsid w:val="002D6A3C"/>
    <w:rsid w:val="002D7188"/>
    <w:rsid w:val="002E1494"/>
    <w:rsid w:val="002E1DE3"/>
    <w:rsid w:val="002E1F54"/>
    <w:rsid w:val="002E2AB6"/>
    <w:rsid w:val="002E3F34"/>
    <w:rsid w:val="002E4FB2"/>
    <w:rsid w:val="002E5F79"/>
    <w:rsid w:val="002E625B"/>
    <w:rsid w:val="002E64FA"/>
    <w:rsid w:val="002E7ED4"/>
    <w:rsid w:val="002F0A00"/>
    <w:rsid w:val="002F0CFA"/>
    <w:rsid w:val="002F151B"/>
    <w:rsid w:val="002F1C0E"/>
    <w:rsid w:val="002F2B83"/>
    <w:rsid w:val="002F2D7A"/>
    <w:rsid w:val="002F40B8"/>
    <w:rsid w:val="002F4A8D"/>
    <w:rsid w:val="002F669F"/>
    <w:rsid w:val="002F6F47"/>
    <w:rsid w:val="002F7165"/>
    <w:rsid w:val="00301C97"/>
    <w:rsid w:val="00301DBC"/>
    <w:rsid w:val="003028B8"/>
    <w:rsid w:val="00302B62"/>
    <w:rsid w:val="0030369B"/>
    <w:rsid w:val="00303788"/>
    <w:rsid w:val="00303895"/>
    <w:rsid w:val="0030418C"/>
    <w:rsid w:val="003078BE"/>
    <w:rsid w:val="0031004C"/>
    <w:rsid w:val="003105F6"/>
    <w:rsid w:val="00311297"/>
    <w:rsid w:val="003113BE"/>
    <w:rsid w:val="003122CA"/>
    <w:rsid w:val="003148FD"/>
    <w:rsid w:val="00316258"/>
    <w:rsid w:val="00317306"/>
    <w:rsid w:val="00317CE4"/>
    <w:rsid w:val="00321080"/>
    <w:rsid w:val="0032170F"/>
    <w:rsid w:val="00322D45"/>
    <w:rsid w:val="0032485C"/>
    <w:rsid w:val="0032569A"/>
    <w:rsid w:val="00325A1F"/>
    <w:rsid w:val="003268F9"/>
    <w:rsid w:val="00326AE0"/>
    <w:rsid w:val="003272F8"/>
    <w:rsid w:val="00330BAF"/>
    <w:rsid w:val="00332B79"/>
    <w:rsid w:val="00334E3A"/>
    <w:rsid w:val="00335EBA"/>
    <w:rsid w:val="003361DD"/>
    <w:rsid w:val="00336557"/>
    <w:rsid w:val="00336AB4"/>
    <w:rsid w:val="00341A6A"/>
    <w:rsid w:val="003450A5"/>
    <w:rsid w:val="00345B9C"/>
    <w:rsid w:val="00346E9C"/>
    <w:rsid w:val="003479FF"/>
    <w:rsid w:val="003520A5"/>
    <w:rsid w:val="00352DAE"/>
    <w:rsid w:val="003535B9"/>
    <w:rsid w:val="00353D3B"/>
    <w:rsid w:val="00354EB9"/>
    <w:rsid w:val="003557B4"/>
    <w:rsid w:val="00356511"/>
    <w:rsid w:val="003602AE"/>
    <w:rsid w:val="00360929"/>
    <w:rsid w:val="00361A0F"/>
    <w:rsid w:val="00361D44"/>
    <w:rsid w:val="0036378C"/>
    <w:rsid w:val="00363F07"/>
    <w:rsid w:val="003647D5"/>
    <w:rsid w:val="003650A1"/>
    <w:rsid w:val="00365A3A"/>
    <w:rsid w:val="00366661"/>
    <w:rsid w:val="00367093"/>
    <w:rsid w:val="003674B0"/>
    <w:rsid w:val="00370CB7"/>
    <w:rsid w:val="003717A8"/>
    <w:rsid w:val="00372D66"/>
    <w:rsid w:val="0037346F"/>
    <w:rsid w:val="0037727C"/>
    <w:rsid w:val="00377E70"/>
    <w:rsid w:val="00380762"/>
    <w:rsid w:val="00380904"/>
    <w:rsid w:val="00382251"/>
    <w:rsid w:val="003823EE"/>
    <w:rsid w:val="00382960"/>
    <w:rsid w:val="003846F7"/>
    <w:rsid w:val="003851ED"/>
    <w:rsid w:val="00385B39"/>
    <w:rsid w:val="00386785"/>
    <w:rsid w:val="003872E7"/>
    <w:rsid w:val="00390E89"/>
    <w:rsid w:val="00391B1A"/>
    <w:rsid w:val="00393882"/>
    <w:rsid w:val="00394423"/>
    <w:rsid w:val="00394448"/>
    <w:rsid w:val="00396942"/>
    <w:rsid w:val="00396B49"/>
    <w:rsid w:val="00396C7D"/>
    <w:rsid w:val="00396E3E"/>
    <w:rsid w:val="003975D5"/>
    <w:rsid w:val="003A1D89"/>
    <w:rsid w:val="003A1F43"/>
    <w:rsid w:val="003A2351"/>
    <w:rsid w:val="003A2662"/>
    <w:rsid w:val="003A283C"/>
    <w:rsid w:val="003A306E"/>
    <w:rsid w:val="003A4866"/>
    <w:rsid w:val="003A60DC"/>
    <w:rsid w:val="003A6A46"/>
    <w:rsid w:val="003A7A63"/>
    <w:rsid w:val="003B000C"/>
    <w:rsid w:val="003B0F1D"/>
    <w:rsid w:val="003B46E1"/>
    <w:rsid w:val="003B4A57"/>
    <w:rsid w:val="003B50C2"/>
    <w:rsid w:val="003B514E"/>
    <w:rsid w:val="003C0310"/>
    <w:rsid w:val="003C0AD9"/>
    <w:rsid w:val="003C0ED0"/>
    <w:rsid w:val="003C1D49"/>
    <w:rsid w:val="003C2360"/>
    <w:rsid w:val="003C28EC"/>
    <w:rsid w:val="003C2DF1"/>
    <w:rsid w:val="003C35C4"/>
    <w:rsid w:val="003C5185"/>
    <w:rsid w:val="003C7D9A"/>
    <w:rsid w:val="003D0FD8"/>
    <w:rsid w:val="003D12C2"/>
    <w:rsid w:val="003D31B9"/>
    <w:rsid w:val="003D3867"/>
    <w:rsid w:val="003D4709"/>
    <w:rsid w:val="003D6D06"/>
    <w:rsid w:val="003E0D1A"/>
    <w:rsid w:val="003E2DA3"/>
    <w:rsid w:val="003E4A45"/>
    <w:rsid w:val="003F020D"/>
    <w:rsid w:val="003F03D9"/>
    <w:rsid w:val="003F212C"/>
    <w:rsid w:val="003F2866"/>
    <w:rsid w:val="003F2FBE"/>
    <w:rsid w:val="003F318D"/>
    <w:rsid w:val="003F5BAE"/>
    <w:rsid w:val="003F5DA3"/>
    <w:rsid w:val="003F63F2"/>
    <w:rsid w:val="003F6ED7"/>
    <w:rsid w:val="003F79F7"/>
    <w:rsid w:val="00401C84"/>
    <w:rsid w:val="00403210"/>
    <w:rsid w:val="004035BB"/>
    <w:rsid w:val="004035EB"/>
    <w:rsid w:val="00406246"/>
    <w:rsid w:val="004071DF"/>
    <w:rsid w:val="00407332"/>
    <w:rsid w:val="00407828"/>
    <w:rsid w:val="00410B7D"/>
    <w:rsid w:val="00411DFB"/>
    <w:rsid w:val="00413D8E"/>
    <w:rsid w:val="00413EA1"/>
    <w:rsid w:val="00414012"/>
    <w:rsid w:val="004140F2"/>
    <w:rsid w:val="00415310"/>
    <w:rsid w:val="004169B2"/>
    <w:rsid w:val="0041769A"/>
    <w:rsid w:val="00417B22"/>
    <w:rsid w:val="004203DC"/>
    <w:rsid w:val="00420D1F"/>
    <w:rsid w:val="00421085"/>
    <w:rsid w:val="00421790"/>
    <w:rsid w:val="004218B4"/>
    <w:rsid w:val="0042465E"/>
    <w:rsid w:val="00424DF7"/>
    <w:rsid w:val="00426F7D"/>
    <w:rsid w:val="00427713"/>
    <w:rsid w:val="00431072"/>
    <w:rsid w:val="0043215A"/>
    <w:rsid w:val="00432B76"/>
    <w:rsid w:val="00434D01"/>
    <w:rsid w:val="00435D26"/>
    <w:rsid w:val="00440C99"/>
    <w:rsid w:val="0044175C"/>
    <w:rsid w:val="00445F4D"/>
    <w:rsid w:val="004471F2"/>
    <w:rsid w:val="004474F1"/>
    <w:rsid w:val="00447A99"/>
    <w:rsid w:val="004504C0"/>
    <w:rsid w:val="004508C3"/>
    <w:rsid w:val="00451144"/>
    <w:rsid w:val="004538CF"/>
    <w:rsid w:val="004550FB"/>
    <w:rsid w:val="004554E6"/>
    <w:rsid w:val="00456146"/>
    <w:rsid w:val="00457E06"/>
    <w:rsid w:val="0046111A"/>
    <w:rsid w:val="00462946"/>
    <w:rsid w:val="00463974"/>
    <w:rsid w:val="00463F43"/>
    <w:rsid w:val="0046430A"/>
    <w:rsid w:val="00464B94"/>
    <w:rsid w:val="004653A8"/>
    <w:rsid w:val="00465445"/>
    <w:rsid w:val="00465A0B"/>
    <w:rsid w:val="00466C87"/>
    <w:rsid w:val="0047077C"/>
    <w:rsid w:val="00470B05"/>
    <w:rsid w:val="0047207C"/>
    <w:rsid w:val="00472CD6"/>
    <w:rsid w:val="00474E3C"/>
    <w:rsid w:val="00475953"/>
    <w:rsid w:val="004760EC"/>
    <w:rsid w:val="00476E79"/>
    <w:rsid w:val="00476E9A"/>
    <w:rsid w:val="00477580"/>
    <w:rsid w:val="00477A25"/>
    <w:rsid w:val="00480A58"/>
    <w:rsid w:val="00482151"/>
    <w:rsid w:val="00483884"/>
    <w:rsid w:val="00485FAD"/>
    <w:rsid w:val="004874E3"/>
    <w:rsid w:val="00487AED"/>
    <w:rsid w:val="00491EDF"/>
    <w:rsid w:val="00492A3F"/>
    <w:rsid w:val="00494F62"/>
    <w:rsid w:val="00495495"/>
    <w:rsid w:val="0049559D"/>
    <w:rsid w:val="004967F1"/>
    <w:rsid w:val="004976AB"/>
    <w:rsid w:val="004A2001"/>
    <w:rsid w:val="004A3590"/>
    <w:rsid w:val="004A38A5"/>
    <w:rsid w:val="004A413A"/>
    <w:rsid w:val="004A427D"/>
    <w:rsid w:val="004A6708"/>
    <w:rsid w:val="004A7307"/>
    <w:rsid w:val="004B00A7"/>
    <w:rsid w:val="004B1A2C"/>
    <w:rsid w:val="004B25E2"/>
    <w:rsid w:val="004B34D7"/>
    <w:rsid w:val="004B3A98"/>
    <w:rsid w:val="004B3B83"/>
    <w:rsid w:val="004B5037"/>
    <w:rsid w:val="004B5B2F"/>
    <w:rsid w:val="004B626A"/>
    <w:rsid w:val="004B660E"/>
    <w:rsid w:val="004C05BD"/>
    <w:rsid w:val="004C1575"/>
    <w:rsid w:val="004C3B06"/>
    <w:rsid w:val="004C3F97"/>
    <w:rsid w:val="004C4387"/>
    <w:rsid w:val="004C7EE7"/>
    <w:rsid w:val="004C7FDE"/>
    <w:rsid w:val="004D0BE5"/>
    <w:rsid w:val="004D26B6"/>
    <w:rsid w:val="004D2DEE"/>
    <w:rsid w:val="004D2E1F"/>
    <w:rsid w:val="004D6016"/>
    <w:rsid w:val="004D688B"/>
    <w:rsid w:val="004D7FD9"/>
    <w:rsid w:val="004E0088"/>
    <w:rsid w:val="004E1324"/>
    <w:rsid w:val="004E19A5"/>
    <w:rsid w:val="004E2AB6"/>
    <w:rsid w:val="004E351C"/>
    <w:rsid w:val="004E37E5"/>
    <w:rsid w:val="004E3FDB"/>
    <w:rsid w:val="004E5AF3"/>
    <w:rsid w:val="004F1F4A"/>
    <w:rsid w:val="004F296D"/>
    <w:rsid w:val="004F4719"/>
    <w:rsid w:val="004F4BAB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58F2"/>
    <w:rsid w:val="00516938"/>
    <w:rsid w:val="00517AC5"/>
    <w:rsid w:val="00521759"/>
    <w:rsid w:val="00522249"/>
    <w:rsid w:val="00522BED"/>
    <w:rsid w:val="00524A08"/>
    <w:rsid w:val="00526DFC"/>
    <w:rsid w:val="00526F43"/>
    <w:rsid w:val="00527651"/>
    <w:rsid w:val="005337D5"/>
    <w:rsid w:val="005344FC"/>
    <w:rsid w:val="00534C09"/>
    <w:rsid w:val="005363AB"/>
    <w:rsid w:val="00542813"/>
    <w:rsid w:val="005439D0"/>
    <w:rsid w:val="00543B12"/>
    <w:rsid w:val="00544EF4"/>
    <w:rsid w:val="00545B48"/>
    <w:rsid w:val="00545E53"/>
    <w:rsid w:val="005479D9"/>
    <w:rsid w:val="005515DA"/>
    <w:rsid w:val="005529EE"/>
    <w:rsid w:val="00553F80"/>
    <w:rsid w:val="00556399"/>
    <w:rsid w:val="00556EFD"/>
    <w:rsid w:val="005572BD"/>
    <w:rsid w:val="00557A12"/>
    <w:rsid w:val="0056040B"/>
    <w:rsid w:val="00560AC7"/>
    <w:rsid w:val="00561344"/>
    <w:rsid w:val="00561AFB"/>
    <w:rsid w:val="00561FA8"/>
    <w:rsid w:val="005635ED"/>
    <w:rsid w:val="005648F5"/>
    <w:rsid w:val="00565253"/>
    <w:rsid w:val="005665B1"/>
    <w:rsid w:val="00570191"/>
    <w:rsid w:val="00570570"/>
    <w:rsid w:val="00572512"/>
    <w:rsid w:val="00573EE6"/>
    <w:rsid w:val="0057547F"/>
    <w:rsid w:val="005754EE"/>
    <w:rsid w:val="0057617E"/>
    <w:rsid w:val="00576497"/>
    <w:rsid w:val="005835E7"/>
    <w:rsid w:val="0058397F"/>
    <w:rsid w:val="00583BF8"/>
    <w:rsid w:val="00585F33"/>
    <w:rsid w:val="005875A5"/>
    <w:rsid w:val="00591124"/>
    <w:rsid w:val="00597024"/>
    <w:rsid w:val="005A00F9"/>
    <w:rsid w:val="005A0274"/>
    <w:rsid w:val="005A095C"/>
    <w:rsid w:val="005A2604"/>
    <w:rsid w:val="005A5CFE"/>
    <w:rsid w:val="005A669D"/>
    <w:rsid w:val="005A75D8"/>
    <w:rsid w:val="005B1223"/>
    <w:rsid w:val="005B4B6D"/>
    <w:rsid w:val="005B713E"/>
    <w:rsid w:val="005C036B"/>
    <w:rsid w:val="005C03B6"/>
    <w:rsid w:val="005C04F5"/>
    <w:rsid w:val="005C27E7"/>
    <w:rsid w:val="005C348E"/>
    <w:rsid w:val="005C68E1"/>
    <w:rsid w:val="005D0180"/>
    <w:rsid w:val="005D29B6"/>
    <w:rsid w:val="005D3763"/>
    <w:rsid w:val="005D52AD"/>
    <w:rsid w:val="005D55E1"/>
    <w:rsid w:val="005D5D02"/>
    <w:rsid w:val="005D5D5A"/>
    <w:rsid w:val="005D797F"/>
    <w:rsid w:val="005E0501"/>
    <w:rsid w:val="005E19F7"/>
    <w:rsid w:val="005E2E88"/>
    <w:rsid w:val="005E4E82"/>
    <w:rsid w:val="005E4F04"/>
    <w:rsid w:val="005E51AB"/>
    <w:rsid w:val="005E5D75"/>
    <w:rsid w:val="005E62C2"/>
    <w:rsid w:val="005E6937"/>
    <w:rsid w:val="005E6C71"/>
    <w:rsid w:val="005F0963"/>
    <w:rsid w:val="005F1E03"/>
    <w:rsid w:val="005F262A"/>
    <w:rsid w:val="005F2824"/>
    <w:rsid w:val="005F2EBA"/>
    <w:rsid w:val="005F35ED"/>
    <w:rsid w:val="005F6947"/>
    <w:rsid w:val="005F7812"/>
    <w:rsid w:val="005F79A2"/>
    <w:rsid w:val="005F7A88"/>
    <w:rsid w:val="00603A1A"/>
    <w:rsid w:val="00603DD5"/>
    <w:rsid w:val="006046D5"/>
    <w:rsid w:val="00604788"/>
    <w:rsid w:val="00606857"/>
    <w:rsid w:val="00606BE6"/>
    <w:rsid w:val="00607A93"/>
    <w:rsid w:val="00610C08"/>
    <w:rsid w:val="00611340"/>
    <w:rsid w:val="00611F74"/>
    <w:rsid w:val="0061254D"/>
    <w:rsid w:val="0061444E"/>
    <w:rsid w:val="00615772"/>
    <w:rsid w:val="00615EC7"/>
    <w:rsid w:val="00620D4E"/>
    <w:rsid w:val="00621256"/>
    <w:rsid w:val="00621FCC"/>
    <w:rsid w:val="00622E4B"/>
    <w:rsid w:val="0062435F"/>
    <w:rsid w:val="0062502D"/>
    <w:rsid w:val="00627229"/>
    <w:rsid w:val="006276F5"/>
    <w:rsid w:val="00632F11"/>
    <w:rsid w:val="006333DA"/>
    <w:rsid w:val="0063363F"/>
    <w:rsid w:val="00635134"/>
    <w:rsid w:val="006356E2"/>
    <w:rsid w:val="0063711A"/>
    <w:rsid w:val="00640C43"/>
    <w:rsid w:val="00640F24"/>
    <w:rsid w:val="00642A65"/>
    <w:rsid w:val="00643082"/>
    <w:rsid w:val="00645DCE"/>
    <w:rsid w:val="006465AC"/>
    <w:rsid w:val="006465BF"/>
    <w:rsid w:val="00651CBE"/>
    <w:rsid w:val="00653401"/>
    <w:rsid w:val="00653B22"/>
    <w:rsid w:val="00655F54"/>
    <w:rsid w:val="00657BF4"/>
    <w:rsid w:val="006603FB"/>
    <w:rsid w:val="006608DF"/>
    <w:rsid w:val="006623AC"/>
    <w:rsid w:val="006642BF"/>
    <w:rsid w:val="00664837"/>
    <w:rsid w:val="00666641"/>
    <w:rsid w:val="006678AF"/>
    <w:rsid w:val="006701EF"/>
    <w:rsid w:val="00673247"/>
    <w:rsid w:val="00673BA5"/>
    <w:rsid w:val="00674D50"/>
    <w:rsid w:val="006776E2"/>
    <w:rsid w:val="00680058"/>
    <w:rsid w:val="00681C48"/>
    <w:rsid w:val="00681F9F"/>
    <w:rsid w:val="0068289B"/>
    <w:rsid w:val="006840EA"/>
    <w:rsid w:val="006844E2"/>
    <w:rsid w:val="00684DC0"/>
    <w:rsid w:val="00685267"/>
    <w:rsid w:val="006872AE"/>
    <w:rsid w:val="00690082"/>
    <w:rsid w:val="00690252"/>
    <w:rsid w:val="00693F9F"/>
    <w:rsid w:val="006946BB"/>
    <w:rsid w:val="00694966"/>
    <w:rsid w:val="00694B4E"/>
    <w:rsid w:val="00694F82"/>
    <w:rsid w:val="006969FA"/>
    <w:rsid w:val="006A1761"/>
    <w:rsid w:val="006A184F"/>
    <w:rsid w:val="006A35D5"/>
    <w:rsid w:val="006A6702"/>
    <w:rsid w:val="006A748A"/>
    <w:rsid w:val="006A782F"/>
    <w:rsid w:val="006B0034"/>
    <w:rsid w:val="006B00A9"/>
    <w:rsid w:val="006B09F3"/>
    <w:rsid w:val="006B2F91"/>
    <w:rsid w:val="006B7848"/>
    <w:rsid w:val="006C308A"/>
    <w:rsid w:val="006C3E04"/>
    <w:rsid w:val="006C419E"/>
    <w:rsid w:val="006C4918"/>
    <w:rsid w:val="006C4A31"/>
    <w:rsid w:val="006C562E"/>
    <w:rsid w:val="006C5AC2"/>
    <w:rsid w:val="006C5CB6"/>
    <w:rsid w:val="006C6896"/>
    <w:rsid w:val="006C6AFB"/>
    <w:rsid w:val="006C7132"/>
    <w:rsid w:val="006D24FA"/>
    <w:rsid w:val="006D2735"/>
    <w:rsid w:val="006D45B2"/>
    <w:rsid w:val="006D4FCF"/>
    <w:rsid w:val="006D7A51"/>
    <w:rsid w:val="006E0FCC"/>
    <w:rsid w:val="006E1E96"/>
    <w:rsid w:val="006E27F7"/>
    <w:rsid w:val="006E2BCD"/>
    <w:rsid w:val="006E5E21"/>
    <w:rsid w:val="006E5FF2"/>
    <w:rsid w:val="006F1A0C"/>
    <w:rsid w:val="006F2648"/>
    <w:rsid w:val="006F2F10"/>
    <w:rsid w:val="006F482B"/>
    <w:rsid w:val="006F6311"/>
    <w:rsid w:val="006F65FB"/>
    <w:rsid w:val="00700796"/>
    <w:rsid w:val="00700EB6"/>
    <w:rsid w:val="00701952"/>
    <w:rsid w:val="00702556"/>
    <w:rsid w:val="0070277E"/>
    <w:rsid w:val="00703704"/>
    <w:rsid w:val="00704156"/>
    <w:rsid w:val="00704B38"/>
    <w:rsid w:val="007069FC"/>
    <w:rsid w:val="00707695"/>
    <w:rsid w:val="0071018C"/>
    <w:rsid w:val="00710340"/>
    <w:rsid w:val="00711221"/>
    <w:rsid w:val="00712675"/>
    <w:rsid w:val="00713808"/>
    <w:rsid w:val="007151B6"/>
    <w:rsid w:val="00715200"/>
    <w:rsid w:val="0071520D"/>
    <w:rsid w:val="00715EDB"/>
    <w:rsid w:val="007160D5"/>
    <w:rsid w:val="007163FB"/>
    <w:rsid w:val="00716665"/>
    <w:rsid w:val="00717C2E"/>
    <w:rsid w:val="007204FA"/>
    <w:rsid w:val="007204FE"/>
    <w:rsid w:val="007213B3"/>
    <w:rsid w:val="0072457F"/>
    <w:rsid w:val="00725406"/>
    <w:rsid w:val="0072621B"/>
    <w:rsid w:val="0072698F"/>
    <w:rsid w:val="00730555"/>
    <w:rsid w:val="007312CC"/>
    <w:rsid w:val="00731322"/>
    <w:rsid w:val="00732C91"/>
    <w:rsid w:val="00735C71"/>
    <w:rsid w:val="007366CA"/>
    <w:rsid w:val="00736A64"/>
    <w:rsid w:val="00737880"/>
    <w:rsid w:val="00737F6A"/>
    <w:rsid w:val="007410B6"/>
    <w:rsid w:val="007417C7"/>
    <w:rsid w:val="00744C6F"/>
    <w:rsid w:val="007457F6"/>
    <w:rsid w:val="00745ABB"/>
    <w:rsid w:val="00746E38"/>
    <w:rsid w:val="00747CD5"/>
    <w:rsid w:val="00753B51"/>
    <w:rsid w:val="00755B5E"/>
    <w:rsid w:val="00756629"/>
    <w:rsid w:val="007575D2"/>
    <w:rsid w:val="007578B9"/>
    <w:rsid w:val="00757B4F"/>
    <w:rsid w:val="00757B6A"/>
    <w:rsid w:val="007610E0"/>
    <w:rsid w:val="007621AA"/>
    <w:rsid w:val="0076260A"/>
    <w:rsid w:val="00764A67"/>
    <w:rsid w:val="00765D46"/>
    <w:rsid w:val="00766E4F"/>
    <w:rsid w:val="0076779C"/>
    <w:rsid w:val="00770F6B"/>
    <w:rsid w:val="00771426"/>
    <w:rsid w:val="00771883"/>
    <w:rsid w:val="00771BAF"/>
    <w:rsid w:val="00772656"/>
    <w:rsid w:val="007727C9"/>
    <w:rsid w:val="007745B5"/>
    <w:rsid w:val="00774EF9"/>
    <w:rsid w:val="00775518"/>
    <w:rsid w:val="00775602"/>
    <w:rsid w:val="00776DC2"/>
    <w:rsid w:val="00780122"/>
    <w:rsid w:val="0078214B"/>
    <w:rsid w:val="007826EA"/>
    <w:rsid w:val="0078498A"/>
    <w:rsid w:val="0078686E"/>
    <w:rsid w:val="00790850"/>
    <w:rsid w:val="00791D37"/>
    <w:rsid w:val="00792207"/>
    <w:rsid w:val="00792862"/>
    <w:rsid w:val="00792B64"/>
    <w:rsid w:val="00792E29"/>
    <w:rsid w:val="0079379A"/>
    <w:rsid w:val="00794953"/>
    <w:rsid w:val="007965D3"/>
    <w:rsid w:val="0079750A"/>
    <w:rsid w:val="007A120F"/>
    <w:rsid w:val="007A1F2F"/>
    <w:rsid w:val="007A2A5C"/>
    <w:rsid w:val="007A5150"/>
    <w:rsid w:val="007A51B5"/>
    <w:rsid w:val="007A5373"/>
    <w:rsid w:val="007A544C"/>
    <w:rsid w:val="007A789F"/>
    <w:rsid w:val="007B60F2"/>
    <w:rsid w:val="007B75BC"/>
    <w:rsid w:val="007C0954"/>
    <w:rsid w:val="007C0BD6"/>
    <w:rsid w:val="007C1563"/>
    <w:rsid w:val="007C3806"/>
    <w:rsid w:val="007C380E"/>
    <w:rsid w:val="007C405A"/>
    <w:rsid w:val="007C59F7"/>
    <w:rsid w:val="007C5BB7"/>
    <w:rsid w:val="007C5F2F"/>
    <w:rsid w:val="007C76D7"/>
    <w:rsid w:val="007C7719"/>
    <w:rsid w:val="007D0552"/>
    <w:rsid w:val="007D07D5"/>
    <w:rsid w:val="007D1256"/>
    <w:rsid w:val="007D1C64"/>
    <w:rsid w:val="007D32DD"/>
    <w:rsid w:val="007D6DCE"/>
    <w:rsid w:val="007D72C4"/>
    <w:rsid w:val="007E2CFE"/>
    <w:rsid w:val="007E59C9"/>
    <w:rsid w:val="007F0072"/>
    <w:rsid w:val="007F0EEC"/>
    <w:rsid w:val="007F2EB6"/>
    <w:rsid w:val="007F4DED"/>
    <w:rsid w:val="007F54C3"/>
    <w:rsid w:val="008003F5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2DEB"/>
    <w:rsid w:val="008156AD"/>
    <w:rsid w:val="00815D9E"/>
    <w:rsid w:val="00816E95"/>
    <w:rsid w:val="00817429"/>
    <w:rsid w:val="00821514"/>
    <w:rsid w:val="00821E35"/>
    <w:rsid w:val="00823D2D"/>
    <w:rsid w:val="00824591"/>
    <w:rsid w:val="00824AED"/>
    <w:rsid w:val="00825F99"/>
    <w:rsid w:val="0082752A"/>
    <w:rsid w:val="00827820"/>
    <w:rsid w:val="00831B8B"/>
    <w:rsid w:val="00832757"/>
    <w:rsid w:val="0083405D"/>
    <w:rsid w:val="008341BA"/>
    <w:rsid w:val="00834FD8"/>
    <w:rsid w:val="008352D4"/>
    <w:rsid w:val="00836181"/>
    <w:rsid w:val="00836405"/>
    <w:rsid w:val="00836792"/>
    <w:rsid w:val="00836DB9"/>
    <w:rsid w:val="00837C67"/>
    <w:rsid w:val="00840E24"/>
    <w:rsid w:val="008415B0"/>
    <w:rsid w:val="00842028"/>
    <w:rsid w:val="0084237B"/>
    <w:rsid w:val="008436B8"/>
    <w:rsid w:val="00845141"/>
    <w:rsid w:val="00845A27"/>
    <w:rsid w:val="008460B6"/>
    <w:rsid w:val="00846603"/>
    <w:rsid w:val="00850C9D"/>
    <w:rsid w:val="00852390"/>
    <w:rsid w:val="00852829"/>
    <w:rsid w:val="00852B59"/>
    <w:rsid w:val="00853A43"/>
    <w:rsid w:val="00853C25"/>
    <w:rsid w:val="00855A91"/>
    <w:rsid w:val="00856272"/>
    <w:rsid w:val="008563FF"/>
    <w:rsid w:val="0086018B"/>
    <w:rsid w:val="008611DD"/>
    <w:rsid w:val="008620DE"/>
    <w:rsid w:val="0086328C"/>
    <w:rsid w:val="00866867"/>
    <w:rsid w:val="00867D17"/>
    <w:rsid w:val="00872257"/>
    <w:rsid w:val="0087239F"/>
    <w:rsid w:val="008749B8"/>
    <w:rsid w:val="00874C67"/>
    <w:rsid w:val="00874C71"/>
    <w:rsid w:val="008753E6"/>
    <w:rsid w:val="00876611"/>
    <w:rsid w:val="0087738C"/>
    <w:rsid w:val="008802AF"/>
    <w:rsid w:val="00880D17"/>
    <w:rsid w:val="00881926"/>
    <w:rsid w:val="0088318F"/>
    <w:rsid w:val="0088331D"/>
    <w:rsid w:val="00884908"/>
    <w:rsid w:val="008852B0"/>
    <w:rsid w:val="00885AE7"/>
    <w:rsid w:val="008862DB"/>
    <w:rsid w:val="00886B60"/>
    <w:rsid w:val="00887889"/>
    <w:rsid w:val="00890B0F"/>
    <w:rsid w:val="00891046"/>
    <w:rsid w:val="0089109A"/>
    <w:rsid w:val="0089159A"/>
    <w:rsid w:val="008920FF"/>
    <w:rsid w:val="0089224C"/>
    <w:rsid w:val="008926E8"/>
    <w:rsid w:val="0089349A"/>
    <w:rsid w:val="00894F19"/>
    <w:rsid w:val="0089573D"/>
    <w:rsid w:val="00896677"/>
    <w:rsid w:val="008966E1"/>
    <w:rsid w:val="00896A10"/>
    <w:rsid w:val="00896F6C"/>
    <w:rsid w:val="008971B5"/>
    <w:rsid w:val="008A1673"/>
    <w:rsid w:val="008A2FBF"/>
    <w:rsid w:val="008A3C35"/>
    <w:rsid w:val="008A5D26"/>
    <w:rsid w:val="008A6B13"/>
    <w:rsid w:val="008A6ECB"/>
    <w:rsid w:val="008B025B"/>
    <w:rsid w:val="008B0ABC"/>
    <w:rsid w:val="008B0BF9"/>
    <w:rsid w:val="008B16F9"/>
    <w:rsid w:val="008B2866"/>
    <w:rsid w:val="008B3859"/>
    <w:rsid w:val="008B3C15"/>
    <w:rsid w:val="008B436D"/>
    <w:rsid w:val="008B4E49"/>
    <w:rsid w:val="008B60D6"/>
    <w:rsid w:val="008B7712"/>
    <w:rsid w:val="008B78D4"/>
    <w:rsid w:val="008B7B26"/>
    <w:rsid w:val="008C1015"/>
    <w:rsid w:val="008C2F11"/>
    <w:rsid w:val="008C3524"/>
    <w:rsid w:val="008C4061"/>
    <w:rsid w:val="008C4229"/>
    <w:rsid w:val="008C55B8"/>
    <w:rsid w:val="008C5BE0"/>
    <w:rsid w:val="008C6EF5"/>
    <w:rsid w:val="008C7233"/>
    <w:rsid w:val="008C76C3"/>
    <w:rsid w:val="008C7D99"/>
    <w:rsid w:val="008D2434"/>
    <w:rsid w:val="008D3831"/>
    <w:rsid w:val="008D3EED"/>
    <w:rsid w:val="008D4527"/>
    <w:rsid w:val="008D5F16"/>
    <w:rsid w:val="008E085A"/>
    <w:rsid w:val="008E171D"/>
    <w:rsid w:val="008E2785"/>
    <w:rsid w:val="008E4054"/>
    <w:rsid w:val="008E5840"/>
    <w:rsid w:val="008E78A3"/>
    <w:rsid w:val="008F0654"/>
    <w:rsid w:val="008F06CB"/>
    <w:rsid w:val="008F2E83"/>
    <w:rsid w:val="008F612A"/>
    <w:rsid w:val="008F6F97"/>
    <w:rsid w:val="00900835"/>
    <w:rsid w:val="0090293D"/>
    <w:rsid w:val="00903206"/>
    <w:rsid w:val="009034DE"/>
    <w:rsid w:val="00905396"/>
    <w:rsid w:val="0090605D"/>
    <w:rsid w:val="00906419"/>
    <w:rsid w:val="0090663A"/>
    <w:rsid w:val="00911836"/>
    <w:rsid w:val="00912889"/>
    <w:rsid w:val="009135ED"/>
    <w:rsid w:val="00913A42"/>
    <w:rsid w:val="00913C39"/>
    <w:rsid w:val="00914167"/>
    <w:rsid w:val="009143DB"/>
    <w:rsid w:val="00915065"/>
    <w:rsid w:val="00917CE5"/>
    <w:rsid w:val="00920028"/>
    <w:rsid w:val="009217C0"/>
    <w:rsid w:val="00923513"/>
    <w:rsid w:val="00925241"/>
    <w:rsid w:val="009258D9"/>
    <w:rsid w:val="00925CEC"/>
    <w:rsid w:val="00926A3F"/>
    <w:rsid w:val="0092794E"/>
    <w:rsid w:val="00930D30"/>
    <w:rsid w:val="009332A2"/>
    <w:rsid w:val="00937069"/>
    <w:rsid w:val="00937598"/>
    <w:rsid w:val="0093790B"/>
    <w:rsid w:val="00940B22"/>
    <w:rsid w:val="00943751"/>
    <w:rsid w:val="00946DD0"/>
    <w:rsid w:val="00950792"/>
    <w:rsid w:val="0095083D"/>
    <w:rsid w:val="009509E6"/>
    <w:rsid w:val="00952018"/>
    <w:rsid w:val="00952800"/>
    <w:rsid w:val="0095300D"/>
    <w:rsid w:val="00954FCA"/>
    <w:rsid w:val="00955F74"/>
    <w:rsid w:val="0095607B"/>
    <w:rsid w:val="00956812"/>
    <w:rsid w:val="0095719A"/>
    <w:rsid w:val="00957983"/>
    <w:rsid w:val="009623E9"/>
    <w:rsid w:val="00963EEB"/>
    <w:rsid w:val="009648BC"/>
    <w:rsid w:val="00964C2F"/>
    <w:rsid w:val="00964C8D"/>
    <w:rsid w:val="00965C09"/>
    <w:rsid w:val="00965F88"/>
    <w:rsid w:val="00967D8E"/>
    <w:rsid w:val="00970B04"/>
    <w:rsid w:val="00970FAB"/>
    <w:rsid w:val="00971F91"/>
    <w:rsid w:val="00974DCB"/>
    <w:rsid w:val="00975155"/>
    <w:rsid w:val="009760C5"/>
    <w:rsid w:val="009762DB"/>
    <w:rsid w:val="0097655C"/>
    <w:rsid w:val="00976BD8"/>
    <w:rsid w:val="0098022E"/>
    <w:rsid w:val="00981EA4"/>
    <w:rsid w:val="00984939"/>
    <w:rsid w:val="00984E03"/>
    <w:rsid w:val="009854C0"/>
    <w:rsid w:val="00987E4B"/>
    <w:rsid w:val="00987E85"/>
    <w:rsid w:val="009905A0"/>
    <w:rsid w:val="00990B2F"/>
    <w:rsid w:val="00992371"/>
    <w:rsid w:val="00992EED"/>
    <w:rsid w:val="00993E8C"/>
    <w:rsid w:val="009A0D12"/>
    <w:rsid w:val="009A1272"/>
    <w:rsid w:val="009A1987"/>
    <w:rsid w:val="009A26D8"/>
    <w:rsid w:val="009A2BEE"/>
    <w:rsid w:val="009A3883"/>
    <w:rsid w:val="009A5289"/>
    <w:rsid w:val="009A7A53"/>
    <w:rsid w:val="009B0402"/>
    <w:rsid w:val="009B0B75"/>
    <w:rsid w:val="009B0EDB"/>
    <w:rsid w:val="009B16DF"/>
    <w:rsid w:val="009B2911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4444"/>
    <w:rsid w:val="009C79AD"/>
    <w:rsid w:val="009C7CA6"/>
    <w:rsid w:val="009C7E23"/>
    <w:rsid w:val="009D0696"/>
    <w:rsid w:val="009D2635"/>
    <w:rsid w:val="009D3316"/>
    <w:rsid w:val="009D55AA"/>
    <w:rsid w:val="009D7E85"/>
    <w:rsid w:val="009E3E77"/>
    <w:rsid w:val="009E3FAB"/>
    <w:rsid w:val="009E5747"/>
    <w:rsid w:val="009E5B3F"/>
    <w:rsid w:val="009E7D90"/>
    <w:rsid w:val="009F0FAA"/>
    <w:rsid w:val="009F1AB0"/>
    <w:rsid w:val="009F4702"/>
    <w:rsid w:val="009F501D"/>
    <w:rsid w:val="009F602B"/>
    <w:rsid w:val="00A015EF"/>
    <w:rsid w:val="00A0179C"/>
    <w:rsid w:val="00A039D5"/>
    <w:rsid w:val="00A046AD"/>
    <w:rsid w:val="00A071AB"/>
    <w:rsid w:val="00A079C1"/>
    <w:rsid w:val="00A12520"/>
    <w:rsid w:val="00A130FD"/>
    <w:rsid w:val="00A13D6D"/>
    <w:rsid w:val="00A14769"/>
    <w:rsid w:val="00A14F2B"/>
    <w:rsid w:val="00A150FE"/>
    <w:rsid w:val="00A16151"/>
    <w:rsid w:val="00A16C82"/>
    <w:rsid w:val="00A16EC6"/>
    <w:rsid w:val="00A17C06"/>
    <w:rsid w:val="00A2126E"/>
    <w:rsid w:val="00A21706"/>
    <w:rsid w:val="00A23D4A"/>
    <w:rsid w:val="00A24FCC"/>
    <w:rsid w:val="00A256AC"/>
    <w:rsid w:val="00A26A90"/>
    <w:rsid w:val="00A26B27"/>
    <w:rsid w:val="00A30E4F"/>
    <w:rsid w:val="00A31A5F"/>
    <w:rsid w:val="00A32253"/>
    <w:rsid w:val="00A3310E"/>
    <w:rsid w:val="00A333A0"/>
    <w:rsid w:val="00A34F7A"/>
    <w:rsid w:val="00A369AE"/>
    <w:rsid w:val="00A37D25"/>
    <w:rsid w:val="00A37E70"/>
    <w:rsid w:val="00A4065E"/>
    <w:rsid w:val="00A41FF0"/>
    <w:rsid w:val="00A42CDA"/>
    <w:rsid w:val="00A43606"/>
    <w:rsid w:val="00A437E1"/>
    <w:rsid w:val="00A453BD"/>
    <w:rsid w:val="00A46389"/>
    <w:rsid w:val="00A4685E"/>
    <w:rsid w:val="00A50A14"/>
    <w:rsid w:val="00A50CD4"/>
    <w:rsid w:val="00A51191"/>
    <w:rsid w:val="00A51ECE"/>
    <w:rsid w:val="00A528A5"/>
    <w:rsid w:val="00A546C3"/>
    <w:rsid w:val="00A54B4E"/>
    <w:rsid w:val="00A56D62"/>
    <w:rsid w:val="00A56F07"/>
    <w:rsid w:val="00A5762C"/>
    <w:rsid w:val="00A600FC"/>
    <w:rsid w:val="00A60871"/>
    <w:rsid w:val="00A60BCA"/>
    <w:rsid w:val="00A638DA"/>
    <w:rsid w:val="00A65B41"/>
    <w:rsid w:val="00A65E00"/>
    <w:rsid w:val="00A66A78"/>
    <w:rsid w:val="00A67BDE"/>
    <w:rsid w:val="00A72755"/>
    <w:rsid w:val="00A73529"/>
    <w:rsid w:val="00A7436E"/>
    <w:rsid w:val="00A74E96"/>
    <w:rsid w:val="00A75A8E"/>
    <w:rsid w:val="00A762B3"/>
    <w:rsid w:val="00A76D7B"/>
    <w:rsid w:val="00A776D9"/>
    <w:rsid w:val="00A778AB"/>
    <w:rsid w:val="00A8039A"/>
    <w:rsid w:val="00A80619"/>
    <w:rsid w:val="00A824DD"/>
    <w:rsid w:val="00A83676"/>
    <w:rsid w:val="00A83699"/>
    <w:rsid w:val="00A83A9D"/>
    <w:rsid w:val="00A83B7B"/>
    <w:rsid w:val="00A84274"/>
    <w:rsid w:val="00A850F3"/>
    <w:rsid w:val="00A864E3"/>
    <w:rsid w:val="00A866A9"/>
    <w:rsid w:val="00A94574"/>
    <w:rsid w:val="00A95936"/>
    <w:rsid w:val="00A96265"/>
    <w:rsid w:val="00A97084"/>
    <w:rsid w:val="00A97609"/>
    <w:rsid w:val="00AA0122"/>
    <w:rsid w:val="00AA1C2C"/>
    <w:rsid w:val="00AA35F6"/>
    <w:rsid w:val="00AA4AE0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C753A"/>
    <w:rsid w:val="00AD0E65"/>
    <w:rsid w:val="00AD2BF2"/>
    <w:rsid w:val="00AD4E90"/>
    <w:rsid w:val="00AD5422"/>
    <w:rsid w:val="00AD5962"/>
    <w:rsid w:val="00AE0E86"/>
    <w:rsid w:val="00AE25F2"/>
    <w:rsid w:val="00AE4179"/>
    <w:rsid w:val="00AE433D"/>
    <w:rsid w:val="00AE4425"/>
    <w:rsid w:val="00AE4FBE"/>
    <w:rsid w:val="00AE5343"/>
    <w:rsid w:val="00AE540B"/>
    <w:rsid w:val="00AE650F"/>
    <w:rsid w:val="00AE6555"/>
    <w:rsid w:val="00AE7006"/>
    <w:rsid w:val="00AE7D16"/>
    <w:rsid w:val="00AF044E"/>
    <w:rsid w:val="00AF2F74"/>
    <w:rsid w:val="00AF406D"/>
    <w:rsid w:val="00AF4CAA"/>
    <w:rsid w:val="00AF571A"/>
    <w:rsid w:val="00AF60A0"/>
    <w:rsid w:val="00AF67FC"/>
    <w:rsid w:val="00AF785B"/>
    <w:rsid w:val="00AF7DF5"/>
    <w:rsid w:val="00B00076"/>
    <w:rsid w:val="00B006E5"/>
    <w:rsid w:val="00B015F2"/>
    <w:rsid w:val="00B019CE"/>
    <w:rsid w:val="00B024C2"/>
    <w:rsid w:val="00B069FD"/>
    <w:rsid w:val="00B07700"/>
    <w:rsid w:val="00B07B6E"/>
    <w:rsid w:val="00B109A7"/>
    <w:rsid w:val="00B13921"/>
    <w:rsid w:val="00B147EB"/>
    <w:rsid w:val="00B1528C"/>
    <w:rsid w:val="00B15AA5"/>
    <w:rsid w:val="00B16ACD"/>
    <w:rsid w:val="00B20D22"/>
    <w:rsid w:val="00B212FC"/>
    <w:rsid w:val="00B21487"/>
    <w:rsid w:val="00B232D1"/>
    <w:rsid w:val="00B24DB5"/>
    <w:rsid w:val="00B26843"/>
    <w:rsid w:val="00B30AEF"/>
    <w:rsid w:val="00B31F9E"/>
    <w:rsid w:val="00B3268F"/>
    <w:rsid w:val="00B32C2C"/>
    <w:rsid w:val="00B33A1A"/>
    <w:rsid w:val="00B33C50"/>
    <w:rsid w:val="00B33E6C"/>
    <w:rsid w:val="00B371CC"/>
    <w:rsid w:val="00B40158"/>
    <w:rsid w:val="00B41CD9"/>
    <w:rsid w:val="00B427E6"/>
    <w:rsid w:val="00B428A6"/>
    <w:rsid w:val="00B43E1F"/>
    <w:rsid w:val="00B4435C"/>
    <w:rsid w:val="00B45A13"/>
    <w:rsid w:val="00B45FBC"/>
    <w:rsid w:val="00B47677"/>
    <w:rsid w:val="00B50FBD"/>
    <w:rsid w:val="00B517C6"/>
    <w:rsid w:val="00B51945"/>
    <w:rsid w:val="00B51A7D"/>
    <w:rsid w:val="00B523F9"/>
    <w:rsid w:val="00B535C2"/>
    <w:rsid w:val="00B55544"/>
    <w:rsid w:val="00B5557D"/>
    <w:rsid w:val="00B55EDE"/>
    <w:rsid w:val="00B642FC"/>
    <w:rsid w:val="00B64D26"/>
    <w:rsid w:val="00B64FBB"/>
    <w:rsid w:val="00B67004"/>
    <w:rsid w:val="00B670BD"/>
    <w:rsid w:val="00B70E22"/>
    <w:rsid w:val="00B746A8"/>
    <w:rsid w:val="00B74945"/>
    <w:rsid w:val="00B74D68"/>
    <w:rsid w:val="00B75D92"/>
    <w:rsid w:val="00B75E00"/>
    <w:rsid w:val="00B774CB"/>
    <w:rsid w:val="00B77CE9"/>
    <w:rsid w:val="00B80402"/>
    <w:rsid w:val="00B80B9A"/>
    <w:rsid w:val="00B830B7"/>
    <w:rsid w:val="00B848EA"/>
    <w:rsid w:val="00B84B2B"/>
    <w:rsid w:val="00B90500"/>
    <w:rsid w:val="00B9176C"/>
    <w:rsid w:val="00B935A4"/>
    <w:rsid w:val="00B93F28"/>
    <w:rsid w:val="00B94A66"/>
    <w:rsid w:val="00B955A2"/>
    <w:rsid w:val="00B97D94"/>
    <w:rsid w:val="00BA11EA"/>
    <w:rsid w:val="00BA561A"/>
    <w:rsid w:val="00BA704D"/>
    <w:rsid w:val="00BB0DC6"/>
    <w:rsid w:val="00BB15E4"/>
    <w:rsid w:val="00BB1E19"/>
    <w:rsid w:val="00BB21D1"/>
    <w:rsid w:val="00BB296A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D38AB"/>
    <w:rsid w:val="00BD3A53"/>
    <w:rsid w:val="00BD4EF5"/>
    <w:rsid w:val="00BD5AF5"/>
    <w:rsid w:val="00BE0C44"/>
    <w:rsid w:val="00BE1B8B"/>
    <w:rsid w:val="00BE2A18"/>
    <w:rsid w:val="00BE2C01"/>
    <w:rsid w:val="00BE3708"/>
    <w:rsid w:val="00BE41EC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864"/>
    <w:rsid w:val="00C04CEF"/>
    <w:rsid w:val="00C0662F"/>
    <w:rsid w:val="00C100CF"/>
    <w:rsid w:val="00C11943"/>
    <w:rsid w:val="00C12E96"/>
    <w:rsid w:val="00C1393F"/>
    <w:rsid w:val="00C145E7"/>
    <w:rsid w:val="00C14763"/>
    <w:rsid w:val="00C15DFF"/>
    <w:rsid w:val="00C16141"/>
    <w:rsid w:val="00C2363F"/>
    <w:rsid w:val="00C236C8"/>
    <w:rsid w:val="00C24069"/>
    <w:rsid w:val="00C260B0"/>
    <w:rsid w:val="00C260B1"/>
    <w:rsid w:val="00C26E56"/>
    <w:rsid w:val="00C31406"/>
    <w:rsid w:val="00C33870"/>
    <w:rsid w:val="00C37194"/>
    <w:rsid w:val="00C379E8"/>
    <w:rsid w:val="00C37AD6"/>
    <w:rsid w:val="00C37AE7"/>
    <w:rsid w:val="00C40637"/>
    <w:rsid w:val="00C40F6C"/>
    <w:rsid w:val="00C425C8"/>
    <w:rsid w:val="00C44426"/>
    <w:rsid w:val="00C445F3"/>
    <w:rsid w:val="00C451F4"/>
    <w:rsid w:val="00C45EB1"/>
    <w:rsid w:val="00C478AE"/>
    <w:rsid w:val="00C510BE"/>
    <w:rsid w:val="00C53F5E"/>
    <w:rsid w:val="00C54A3A"/>
    <w:rsid w:val="00C55566"/>
    <w:rsid w:val="00C56448"/>
    <w:rsid w:val="00C5659E"/>
    <w:rsid w:val="00C56691"/>
    <w:rsid w:val="00C56A73"/>
    <w:rsid w:val="00C667BE"/>
    <w:rsid w:val="00C6766B"/>
    <w:rsid w:val="00C704D6"/>
    <w:rsid w:val="00C70F40"/>
    <w:rsid w:val="00C71E60"/>
    <w:rsid w:val="00C72223"/>
    <w:rsid w:val="00C74403"/>
    <w:rsid w:val="00C76417"/>
    <w:rsid w:val="00C771AC"/>
    <w:rsid w:val="00C7726F"/>
    <w:rsid w:val="00C77FEB"/>
    <w:rsid w:val="00C807D4"/>
    <w:rsid w:val="00C823DA"/>
    <w:rsid w:val="00C82485"/>
    <w:rsid w:val="00C8259F"/>
    <w:rsid w:val="00C82746"/>
    <w:rsid w:val="00C8312F"/>
    <w:rsid w:val="00C84C47"/>
    <w:rsid w:val="00C858A4"/>
    <w:rsid w:val="00C86AFA"/>
    <w:rsid w:val="00C91318"/>
    <w:rsid w:val="00C9274D"/>
    <w:rsid w:val="00CA4CCE"/>
    <w:rsid w:val="00CA6060"/>
    <w:rsid w:val="00CA6639"/>
    <w:rsid w:val="00CA6D04"/>
    <w:rsid w:val="00CA7294"/>
    <w:rsid w:val="00CB0C9E"/>
    <w:rsid w:val="00CB0FAD"/>
    <w:rsid w:val="00CB18D0"/>
    <w:rsid w:val="00CB1C8A"/>
    <w:rsid w:val="00CB2358"/>
    <w:rsid w:val="00CB24F5"/>
    <w:rsid w:val="00CB2663"/>
    <w:rsid w:val="00CB2EC1"/>
    <w:rsid w:val="00CB3BBE"/>
    <w:rsid w:val="00CB59E9"/>
    <w:rsid w:val="00CB609E"/>
    <w:rsid w:val="00CB64FE"/>
    <w:rsid w:val="00CC0D6A"/>
    <w:rsid w:val="00CC3831"/>
    <w:rsid w:val="00CC3DCF"/>
    <w:rsid w:val="00CC3E3D"/>
    <w:rsid w:val="00CC519B"/>
    <w:rsid w:val="00CC7F1C"/>
    <w:rsid w:val="00CD12C1"/>
    <w:rsid w:val="00CD214E"/>
    <w:rsid w:val="00CD3360"/>
    <w:rsid w:val="00CD46FA"/>
    <w:rsid w:val="00CD5973"/>
    <w:rsid w:val="00CE31A6"/>
    <w:rsid w:val="00CE7719"/>
    <w:rsid w:val="00CF09AA"/>
    <w:rsid w:val="00CF2ED6"/>
    <w:rsid w:val="00CF4481"/>
    <w:rsid w:val="00CF4813"/>
    <w:rsid w:val="00CF5233"/>
    <w:rsid w:val="00CF57EF"/>
    <w:rsid w:val="00CF7407"/>
    <w:rsid w:val="00D00A49"/>
    <w:rsid w:val="00D00C3E"/>
    <w:rsid w:val="00D029B8"/>
    <w:rsid w:val="00D02F60"/>
    <w:rsid w:val="00D0464E"/>
    <w:rsid w:val="00D04721"/>
    <w:rsid w:val="00D04A96"/>
    <w:rsid w:val="00D057E5"/>
    <w:rsid w:val="00D06642"/>
    <w:rsid w:val="00D07A7B"/>
    <w:rsid w:val="00D07F8D"/>
    <w:rsid w:val="00D10E06"/>
    <w:rsid w:val="00D132E8"/>
    <w:rsid w:val="00D13B41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32721"/>
    <w:rsid w:val="00D328DC"/>
    <w:rsid w:val="00D33387"/>
    <w:rsid w:val="00D37D0F"/>
    <w:rsid w:val="00D402FB"/>
    <w:rsid w:val="00D42592"/>
    <w:rsid w:val="00D43DB8"/>
    <w:rsid w:val="00D44F27"/>
    <w:rsid w:val="00D45145"/>
    <w:rsid w:val="00D45830"/>
    <w:rsid w:val="00D461B9"/>
    <w:rsid w:val="00D475B4"/>
    <w:rsid w:val="00D47D7A"/>
    <w:rsid w:val="00D50ABD"/>
    <w:rsid w:val="00D5308E"/>
    <w:rsid w:val="00D54792"/>
    <w:rsid w:val="00D55290"/>
    <w:rsid w:val="00D57791"/>
    <w:rsid w:val="00D6046A"/>
    <w:rsid w:val="00D60FCE"/>
    <w:rsid w:val="00D61CDC"/>
    <w:rsid w:val="00D62870"/>
    <w:rsid w:val="00D632CC"/>
    <w:rsid w:val="00D655D9"/>
    <w:rsid w:val="00D65872"/>
    <w:rsid w:val="00D6734C"/>
    <w:rsid w:val="00D676F3"/>
    <w:rsid w:val="00D70EF5"/>
    <w:rsid w:val="00D71024"/>
    <w:rsid w:val="00D71294"/>
    <w:rsid w:val="00D71314"/>
    <w:rsid w:val="00D71A25"/>
    <w:rsid w:val="00D71FCF"/>
    <w:rsid w:val="00D72A54"/>
    <w:rsid w:val="00D72CC1"/>
    <w:rsid w:val="00D73A94"/>
    <w:rsid w:val="00D76EC9"/>
    <w:rsid w:val="00D80E7D"/>
    <w:rsid w:val="00D81280"/>
    <w:rsid w:val="00D81397"/>
    <w:rsid w:val="00D83A29"/>
    <w:rsid w:val="00D848B9"/>
    <w:rsid w:val="00D87375"/>
    <w:rsid w:val="00D87C38"/>
    <w:rsid w:val="00D90A92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96AA4"/>
    <w:rsid w:val="00DA0AE4"/>
    <w:rsid w:val="00DA2C9C"/>
    <w:rsid w:val="00DA3FDD"/>
    <w:rsid w:val="00DA63E1"/>
    <w:rsid w:val="00DA7017"/>
    <w:rsid w:val="00DA7028"/>
    <w:rsid w:val="00DB151E"/>
    <w:rsid w:val="00DB1AD2"/>
    <w:rsid w:val="00DB1E10"/>
    <w:rsid w:val="00DB2B58"/>
    <w:rsid w:val="00DB334F"/>
    <w:rsid w:val="00DB5206"/>
    <w:rsid w:val="00DB6276"/>
    <w:rsid w:val="00DB63F5"/>
    <w:rsid w:val="00DC180E"/>
    <w:rsid w:val="00DC1C6B"/>
    <w:rsid w:val="00DC2C2E"/>
    <w:rsid w:val="00DC4AF0"/>
    <w:rsid w:val="00DC7886"/>
    <w:rsid w:val="00DD0BA5"/>
    <w:rsid w:val="00DD0CF2"/>
    <w:rsid w:val="00DD2843"/>
    <w:rsid w:val="00DD3065"/>
    <w:rsid w:val="00DD4B47"/>
    <w:rsid w:val="00DD4C39"/>
    <w:rsid w:val="00DD5F27"/>
    <w:rsid w:val="00DD7A26"/>
    <w:rsid w:val="00DE1554"/>
    <w:rsid w:val="00DE2901"/>
    <w:rsid w:val="00DE314A"/>
    <w:rsid w:val="00DE344E"/>
    <w:rsid w:val="00DE3A90"/>
    <w:rsid w:val="00DE4237"/>
    <w:rsid w:val="00DE4AEB"/>
    <w:rsid w:val="00DE590F"/>
    <w:rsid w:val="00DE7083"/>
    <w:rsid w:val="00DE7B06"/>
    <w:rsid w:val="00DE7DC1"/>
    <w:rsid w:val="00DF080E"/>
    <w:rsid w:val="00DF3F7E"/>
    <w:rsid w:val="00DF7648"/>
    <w:rsid w:val="00DF773C"/>
    <w:rsid w:val="00E0057A"/>
    <w:rsid w:val="00E00B2A"/>
    <w:rsid w:val="00E00E29"/>
    <w:rsid w:val="00E02BAB"/>
    <w:rsid w:val="00E02DE4"/>
    <w:rsid w:val="00E039B3"/>
    <w:rsid w:val="00E03A60"/>
    <w:rsid w:val="00E048CC"/>
    <w:rsid w:val="00E04CEB"/>
    <w:rsid w:val="00E060BC"/>
    <w:rsid w:val="00E0740E"/>
    <w:rsid w:val="00E10C10"/>
    <w:rsid w:val="00E11420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5DC5"/>
    <w:rsid w:val="00E26773"/>
    <w:rsid w:val="00E276AC"/>
    <w:rsid w:val="00E30950"/>
    <w:rsid w:val="00E30ECB"/>
    <w:rsid w:val="00E31A7B"/>
    <w:rsid w:val="00E320EA"/>
    <w:rsid w:val="00E32271"/>
    <w:rsid w:val="00E33B8A"/>
    <w:rsid w:val="00E34A35"/>
    <w:rsid w:val="00E37C2F"/>
    <w:rsid w:val="00E40012"/>
    <w:rsid w:val="00E41C28"/>
    <w:rsid w:val="00E44DAB"/>
    <w:rsid w:val="00E45D34"/>
    <w:rsid w:val="00E46308"/>
    <w:rsid w:val="00E50D85"/>
    <w:rsid w:val="00E51E17"/>
    <w:rsid w:val="00E51E1C"/>
    <w:rsid w:val="00E523ED"/>
    <w:rsid w:val="00E52DAB"/>
    <w:rsid w:val="00E539B0"/>
    <w:rsid w:val="00E55994"/>
    <w:rsid w:val="00E60606"/>
    <w:rsid w:val="00E60836"/>
    <w:rsid w:val="00E60C66"/>
    <w:rsid w:val="00E6164D"/>
    <w:rsid w:val="00E618C9"/>
    <w:rsid w:val="00E61FB4"/>
    <w:rsid w:val="00E62774"/>
    <w:rsid w:val="00E6307C"/>
    <w:rsid w:val="00E636FA"/>
    <w:rsid w:val="00E666F0"/>
    <w:rsid w:val="00E66C50"/>
    <w:rsid w:val="00E679D3"/>
    <w:rsid w:val="00E71208"/>
    <w:rsid w:val="00E71444"/>
    <w:rsid w:val="00E715CD"/>
    <w:rsid w:val="00E715EF"/>
    <w:rsid w:val="00E71C91"/>
    <w:rsid w:val="00E720A1"/>
    <w:rsid w:val="00E74B6A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9174B"/>
    <w:rsid w:val="00E91A1E"/>
    <w:rsid w:val="00E91FAE"/>
    <w:rsid w:val="00E933B8"/>
    <w:rsid w:val="00E9496E"/>
    <w:rsid w:val="00E96E3F"/>
    <w:rsid w:val="00E9793A"/>
    <w:rsid w:val="00EA0076"/>
    <w:rsid w:val="00EA270C"/>
    <w:rsid w:val="00EA3091"/>
    <w:rsid w:val="00EA4974"/>
    <w:rsid w:val="00EA532E"/>
    <w:rsid w:val="00EA5416"/>
    <w:rsid w:val="00EA7B04"/>
    <w:rsid w:val="00EB00FA"/>
    <w:rsid w:val="00EB06D9"/>
    <w:rsid w:val="00EB192B"/>
    <w:rsid w:val="00EB19ED"/>
    <w:rsid w:val="00EB1CAB"/>
    <w:rsid w:val="00EB4190"/>
    <w:rsid w:val="00EB4D2C"/>
    <w:rsid w:val="00EC0F5A"/>
    <w:rsid w:val="00EC1677"/>
    <w:rsid w:val="00EC4265"/>
    <w:rsid w:val="00EC49A0"/>
    <w:rsid w:val="00EC4CEB"/>
    <w:rsid w:val="00EC51FE"/>
    <w:rsid w:val="00EC659E"/>
    <w:rsid w:val="00ED013F"/>
    <w:rsid w:val="00ED0C78"/>
    <w:rsid w:val="00ED2072"/>
    <w:rsid w:val="00ED2AE0"/>
    <w:rsid w:val="00ED4B80"/>
    <w:rsid w:val="00ED5553"/>
    <w:rsid w:val="00ED5E36"/>
    <w:rsid w:val="00ED627C"/>
    <w:rsid w:val="00ED68DE"/>
    <w:rsid w:val="00ED6961"/>
    <w:rsid w:val="00ED78C6"/>
    <w:rsid w:val="00ED7E07"/>
    <w:rsid w:val="00EE12C8"/>
    <w:rsid w:val="00EE3740"/>
    <w:rsid w:val="00EE3D7B"/>
    <w:rsid w:val="00EF0B96"/>
    <w:rsid w:val="00EF3486"/>
    <w:rsid w:val="00EF4021"/>
    <w:rsid w:val="00EF47AF"/>
    <w:rsid w:val="00EF53B6"/>
    <w:rsid w:val="00EF5842"/>
    <w:rsid w:val="00F003FD"/>
    <w:rsid w:val="00F00B73"/>
    <w:rsid w:val="00F02645"/>
    <w:rsid w:val="00F03EFE"/>
    <w:rsid w:val="00F10E99"/>
    <w:rsid w:val="00F115CA"/>
    <w:rsid w:val="00F11C06"/>
    <w:rsid w:val="00F14817"/>
    <w:rsid w:val="00F14EBA"/>
    <w:rsid w:val="00F1510F"/>
    <w:rsid w:val="00F1533A"/>
    <w:rsid w:val="00F15B64"/>
    <w:rsid w:val="00F15E5A"/>
    <w:rsid w:val="00F167E3"/>
    <w:rsid w:val="00F17727"/>
    <w:rsid w:val="00F178F9"/>
    <w:rsid w:val="00F17AF4"/>
    <w:rsid w:val="00F17F0A"/>
    <w:rsid w:val="00F2115A"/>
    <w:rsid w:val="00F223DC"/>
    <w:rsid w:val="00F262A8"/>
    <w:rsid w:val="00F2668F"/>
    <w:rsid w:val="00F2742F"/>
    <w:rsid w:val="00F2753B"/>
    <w:rsid w:val="00F303FA"/>
    <w:rsid w:val="00F33F8B"/>
    <w:rsid w:val="00F340B2"/>
    <w:rsid w:val="00F405B8"/>
    <w:rsid w:val="00F407AB"/>
    <w:rsid w:val="00F41F31"/>
    <w:rsid w:val="00F43390"/>
    <w:rsid w:val="00F443B2"/>
    <w:rsid w:val="00F458D8"/>
    <w:rsid w:val="00F47C82"/>
    <w:rsid w:val="00F50237"/>
    <w:rsid w:val="00F53596"/>
    <w:rsid w:val="00F53EC2"/>
    <w:rsid w:val="00F55BA8"/>
    <w:rsid w:val="00F55DB1"/>
    <w:rsid w:val="00F56ACA"/>
    <w:rsid w:val="00F600FE"/>
    <w:rsid w:val="00F60B6F"/>
    <w:rsid w:val="00F61089"/>
    <w:rsid w:val="00F61FB9"/>
    <w:rsid w:val="00F62E4D"/>
    <w:rsid w:val="00F65BBA"/>
    <w:rsid w:val="00F66B34"/>
    <w:rsid w:val="00F675B9"/>
    <w:rsid w:val="00F711C9"/>
    <w:rsid w:val="00F71FD2"/>
    <w:rsid w:val="00F73F3B"/>
    <w:rsid w:val="00F743A0"/>
    <w:rsid w:val="00F74C59"/>
    <w:rsid w:val="00F75C3A"/>
    <w:rsid w:val="00F82B9B"/>
    <w:rsid w:val="00F82E30"/>
    <w:rsid w:val="00F831CB"/>
    <w:rsid w:val="00F848A3"/>
    <w:rsid w:val="00F84ACF"/>
    <w:rsid w:val="00F85742"/>
    <w:rsid w:val="00F85BF8"/>
    <w:rsid w:val="00F86BA7"/>
    <w:rsid w:val="00F871CE"/>
    <w:rsid w:val="00F87802"/>
    <w:rsid w:val="00F92BD2"/>
    <w:rsid w:val="00F92C0A"/>
    <w:rsid w:val="00F9415B"/>
    <w:rsid w:val="00F945B9"/>
    <w:rsid w:val="00F9584E"/>
    <w:rsid w:val="00F95960"/>
    <w:rsid w:val="00FA13C2"/>
    <w:rsid w:val="00FA55F2"/>
    <w:rsid w:val="00FA5DD1"/>
    <w:rsid w:val="00FA6189"/>
    <w:rsid w:val="00FA6E62"/>
    <w:rsid w:val="00FA7F91"/>
    <w:rsid w:val="00FB00F2"/>
    <w:rsid w:val="00FB121C"/>
    <w:rsid w:val="00FB1933"/>
    <w:rsid w:val="00FB1CDD"/>
    <w:rsid w:val="00FB2C2F"/>
    <w:rsid w:val="00FB305C"/>
    <w:rsid w:val="00FB6C20"/>
    <w:rsid w:val="00FC1229"/>
    <w:rsid w:val="00FC2E3D"/>
    <w:rsid w:val="00FC311F"/>
    <w:rsid w:val="00FC3BDE"/>
    <w:rsid w:val="00FC40D7"/>
    <w:rsid w:val="00FC593B"/>
    <w:rsid w:val="00FC5CFC"/>
    <w:rsid w:val="00FC5F63"/>
    <w:rsid w:val="00FC6059"/>
    <w:rsid w:val="00FC7F0E"/>
    <w:rsid w:val="00FD1DBE"/>
    <w:rsid w:val="00FD25A7"/>
    <w:rsid w:val="00FD273D"/>
    <w:rsid w:val="00FD27B6"/>
    <w:rsid w:val="00FD3689"/>
    <w:rsid w:val="00FD3FE4"/>
    <w:rsid w:val="00FD42A3"/>
    <w:rsid w:val="00FD6698"/>
    <w:rsid w:val="00FD7468"/>
    <w:rsid w:val="00FD7CE0"/>
    <w:rsid w:val="00FE08D1"/>
    <w:rsid w:val="00FE0B3B"/>
    <w:rsid w:val="00FE0FE3"/>
    <w:rsid w:val="00FE1BE2"/>
    <w:rsid w:val="00FE28D0"/>
    <w:rsid w:val="00FE49DE"/>
    <w:rsid w:val="00FE5F5D"/>
    <w:rsid w:val="00FE730A"/>
    <w:rsid w:val="00FF14B2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FDC0B85"/>
  <w15:docId w15:val="{A4FC909C-290D-4DD1-8985-B81A479AF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uiPriority="29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3272F8"/>
    <w:pPr>
      <w:widowControl/>
      <w:autoSpaceDE/>
      <w:autoSpaceDN/>
      <w:adjustRightInd/>
      <w:spacing w:after="200" w:line="276" w:lineRule="auto"/>
    </w:pPr>
    <w:rPr>
      <w:rFonts w:asciiTheme="minorHAnsi" w:hAnsiTheme="minorHAnsi" w:cstheme="minorBidi"/>
      <w:i/>
      <w:iCs/>
      <w:color w:val="000000" w:themeColor="text1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3272F8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781C34-5239-4E82-806B-D22D9D8D2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21</Pages>
  <Words>5385</Words>
  <Characters>32316</Characters>
  <Application>Microsoft Office Word</Application>
  <DocSecurity>0</DocSecurity>
  <Lines>269</Lines>
  <Paragraphs>75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37626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2017-04-11T08:13:00Z</cp:lastPrinted>
  <dcterms:created xsi:type="dcterms:W3CDTF">2021-03-16T09:25:00Z</dcterms:created>
  <dcterms:modified xsi:type="dcterms:W3CDTF">2021-03-16T09:25:00Z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