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text" w:tblpY="1"/>
        <w:tblOverlap w:val="never"/>
        <w:tblW w:w="4847" w:type="pct"/>
        <w:tblLook w:val="04A0" w:firstRow="1" w:lastRow="0" w:firstColumn="1" w:lastColumn="0" w:noHBand="0" w:noVBand="1"/>
      </w:tblPr>
      <w:tblGrid>
        <w:gridCol w:w="2549"/>
        <w:gridCol w:w="6191"/>
      </w:tblGrid>
      <w:tr w:rsidR="000172E5" w:rsidRPr="00637200" w14:paraId="1E5B33C1" w14:textId="77777777" w:rsidTr="00EC769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9697932" w14:textId="1BA0D5B5" w:rsidR="000172E5" w:rsidRPr="00637200" w:rsidRDefault="00EC7698" w:rsidP="00EC7698">
            <w:pPr>
              <w:pStyle w:val="Nagwek1"/>
              <w:jc w:val="center"/>
            </w:pPr>
            <w:r>
              <w:t>KONKURS</w:t>
            </w:r>
          </w:p>
        </w:tc>
      </w:tr>
      <w:tr w:rsidR="00EC7698" w:rsidRPr="00846B76" w14:paraId="18882909" w14:textId="77777777" w:rsidTr="00EC7698">
        <w:trPr>
          <w:trHeight w:val="415"/>
        </w:trPr>
        <w:tc>
          <w:tcPr>
            <w:tcW w:w="5000" w:type="pct"/>
            <w:gridSpan w:val="2"/>
            <w:vAlign w:val="bottom"/>
          </w:tcPr>
          <w:p w14:paraId="4D7EE79C" w14:textId="4DF64D38" w:rsidR="00EC7698" w:rsidRPr="00846B76" w:rsidRDefault="00EC7698" w:rsidP="00CC04F8">
            <w:r>
              <w:t xml:space="preserve">Rodzaj: </w:t>
            </w:r>
            <w:r w:rsidR="00C92C21">
              <w:t>Konkurs plastyczny</w:t>
            </w:r>
          </w:p>
        </w:tc>
      </w:tr>
      <w:tr w:rsidR="00EC7698" w:rsidRPr="00846B76" w14:paraId="70CD3322" w14:textId="77777777" w:rsidTr="00EC7698">
        <w:trPr>
          <w:trHeight w:val="414"/>
        </w:trPr>
        <w:tc>
          <w:tcPr>
            <w:tcW w:w="5000" w:type="pct"/>
            <w:gridSpan w:val="2"/>
            <w:vAlign w:val="bottom"/>
          </w:tcPr>
          <w:p w14:paraId="19446B18" w14:textId="22867081" w:rsidR="00EC7698" w:rsidRDefault="00EC7698" w:rsidP="00CC04F8">
            <w:r>
              <w:t xml:space="preserve">Tytuł pracy plastycznej: </w:t>
            </w:r>
          </w:p>
        </w:tc>
      </w:tr>
      <w:tr w:rsidR="000172E5" w:rsidRPr="00846B76" w14:paraId="312F3BA0" w14:textId="77777777" w:rsidTr="00EC769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75C7631" w14:textId="30CFF58B" w:rsidR="000172E5" w:rsidRPr="00846B76" w:rsidRDefault="00EC7698" w:rsidP="00EC7698">
            <w:pPr>
              <w:pStyle w:val="Nagwek1"/>
              <w:jc w:val="center"/>
            </w:pPr>
            <w:r>
              <w:t>DANE UCZESTNIKA</w:t>
            </w:r>
          </w:p>
        </w:tc>
      </w:tr>
      <w:tr w:rsidR="000172E5" w:rsidRPr="00846B76" w14:paraId="110564C3" w14:textId="77777777" w:rsidTr="00EC7698">
        <w:sdt>
          <w:sdtPr>
            <w:id w:val="-2047821762"/>
            <w:placeholder>
              <w:docPart w:val="BFF11D9218054B0E91EDCCCB6EC4070D"/>
            </w:placeholder>
            <w:temporary/>
            <w:showingPlcHdr/>
            <w15:appearance w15:val="hidden"/>
          </w:sdtPr>
          <w:sdtContent>
            <w:tc>
              <w:tcPr>
                <w:tcW w:w="1458" w:type="pct"/>
                <w:vAlign w:val="bottom"/>
              </w:tcPr>
              <w:p w14:paraId="7C0F2C7B" w14:textId="77777777" w:rsidR="000172E5" w:rsidRPr="00846B76" w:rsidRDefault="007147D7" w:rsidP="00E0010E">
                <w:pPr>
                  <w:pStyle w:val="Wcicienormalne"/>
                  <w:ind w:hanging="693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42" w:type="pct"/>
            <w:vAlign w:val="bottom"/>
          </w:tcPr>
          <w:p w14:paraId="6D2A7633" w14:textId="77777777" w:rsidR="000172E5" w:rsidRPr="00846B76" w:rsidRDefault="000172E5" w:rsidP="00CC04F8"/>
        </w:tc>
      </w:tr>
      <w:tr w:rsidR="000172E5" w:rsidRPr="00846B76" w14:paraId="4494FA09" w14:textId="77777777" w:rsidTr="00EC7698">
        <w:sdt>
          <w:sdtPr>
            <w:id w:val="-1368443858"/>
            <w:placeholder>
              <w:docPart w:val="F7565B3E51D142358DD9D2AFE21674E3"/>
            </w:placeholder>
            <w:temporary/>
            <w:showingPlcHdr/>
            <w15:appearance w15:val="hidden"/>
          </w:sdtPr>
          <w:sdtContent>
            <w:tc>
              <w:tcPr>
                <w:tcW w:w="1458" w:type="pct"/>
                <w:vAlign w:val="bottom"/>
              </w:tcPr>
              <w:p w14:paraId="16F7456A" w14:textId="77777777" w:rsidR="000172E5" w:rsidRPr="00846B76" w:rsidRDefault="007147D7" w:rsidP="00E0010E">
                <w:pPr>
                  <w:pStyle w:val="Wcicienormalne"/>
                  <w:ind w:hanging="693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42" w:type="pct"/>
            <w:vAlign w:val="bottom"/>
          </w:tcPr>
          <w:p w14:paraId="272EAC4E" w14:textId="77777777" w:rsidR="000172E5" w:rsidRPr="00846B76" w:rsidRDefault="000172E5" w:rsidP="00CC04F8"/>
        </w:tc>
      </w:tr>
      <w:tr w:rsidR="00EC7698" w:rsidRPr="00846B76" w14:paraId="1ABB61D3" w14:textId="77777777" w:rsidTr="00EC7698">
        <w:tc>
          <w:tcPr>
            <w:tcW w:w="1458" w:type="pct"/>
            <w:vAlign w:val="bottom"/>
          </w:tcPr>
          <w:p w14:paraId="224912F9" w14:textId="0CCB36DC" w:rsidR="00EC7698" w:rsidRPr="00846B76" w:rsidRDefault="00B46CBA" w:rsidP="00E0010E">
            <w:pPr>
              <w:pStyle w:val="Wcicienormalne"/>
              <w:ind w:hanging="720"/>
            </w:pPr>
            <w:r>
              <w:t xml:space="preserve">Klasa </w:t>
            </w:r>
          </w:p>
        </w:tc>
        <w:sdt>
          <w:sdtPr>
            <w:id w:val="-1641033411"/>
            <w:lock w:val="sdtLocked"/>
            <w:placeholder>
              <w:docPart w:val="DefaultPlaceholder_-1854013438"/>
            </w:placeholder>
            <w:comboBox>
              <w:listItem w:displayText="Klasa 1-3" w:value="Klasa 1-3"/>
              <w:listItem w:displayText="Klasa 4-8" w:value="Klasa 4-8"/>
            </w:comboBox>
          </w:sdtPr>
          <w:sdtContent>
            <w:tc>
              <w:tcPr>
                <w:tcW w:w="3542" w:type="pct"/>
                <w:vAlign w:val="bottom"/>
              </w:tcPr>
              <w:p w14:paraId="75D22AA8" w14:textId="2080332E" w:rsidR="00EC7698" w:rsidRPr="00846B76" w:rsidRDefault="00B46CBA" w:rsidP="00CC04F8">
                <w:r>
                  <w:t>Wybierz klasę</w:t>
                </w:r>
              </w:p>
            </w:tc>
          </w:sdtContent>
        </w:sdt>
      </w:tr>
      <w:tr w:rsidR="000558D1" w:rsidRPr="00846B76" w14:paraId="7AD53379" w14:textId="77777777" w:rsidTr="00E0010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2A6248E" w14:textId="11E17030" w:rsidR="000558D1" w:rsidRPr="00846B76" w:rsidRDefault="00E0010E" w:rsidP="00E0010E">
            <w:pPr>
              <w:pStyle w:val="Nagwek1"/>
              <w:jc w:val="center"/>
            </w:pPr>
            <w:r>
              <w:t>DANE SZKOŁY</w:t>
            </w:r>
          </w:p>
        </w:tc>
      </w:tr>
      <w:tr w:rsidR="000172E5" w:rsidRPr="00846B76" w14:paraId="1D2B4976" w14:textId="77777777" w:rsidTr="00EC7698">
        <w:tc>
          <w:tcPr>
            <w:tcW w:w="1458" w:type="pct"/>
            <w:vAlign w:val="bottom"/>
          </w:tcPr>
          <w:p w14:paraId="6024ABA1" w14:textId="50FC8FA0" w:rsidR="000172E5" w:rsidRPr="00E0010E" w:rsidRDefault="00E0010E" w:rsidP="00CC04F8">
            <w:pPr>
              <w:rPr>
                <w:lang w:bidi="pl-PL"/>
              </w:rPr>
            </w:pPr>
            <w:r w:rsidRPr="00E0010E">
              <w:rPr>
                <w:lang w:bidi="pl-PL"/>
              </w:rPr>
              <w:t xml:space="preserve">Nazwa szkoły </w:t>
            </w:r>
          </w:p>
        </w:tc>
        <w:tc>
          <w:tcPr>
            <w:tcW w:w="3542" w:type="pct"/>
            <w:vAlign w:val="bottom"/>
          </w:tcPr>
          <w:p w14:paraId="79D9374C" w14:textId="77777777" w:rsidR="000172E5" w:rsidRPr="00846B76" w:rsidRDefault="000172E5" w:rsidP="00CC04F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0201FA7" w14:textId="77777777" w:rsidTr="00EC7698">
        <w:tc>
          <w:tcPr>
            <w:tcW w:w="1458" w:type="pct"/>
            <w:vAlign w:val="bottom"/>
          </w:tcPr>
          <w:p w14:paraId="20ADE83F" w14:textId="783FD61F" w:rsidR="000172E5" w:rsidRPr="00846B76" w:rsidRDefault="00E0010E" w:rsidP="00CC04F8">
            <w:r>
              <w:t xml:space="preserve">Adres szkoły </w:t>
            </w:r>
          </w:p>
        </w:tc>
        <w:tc>
          <w:tcPr>
            <w:tcW w:w="3542" w:type="pct"/>
            <w:vAlign w:val="bottom"/>
          </w:tcPr>
          <w:p w14:paraId="4AB36B17" w14:textId="77777777" w:rsidR="000172E5" w:rsidRPr="00846B76" w:rsidRDefault="000172E5" w:rsidP="00CC04F8"/>
        </w:tc>
      </w:tr>
      <w:tr w:rsidR="00E0010E" w:rsidRPr="00846B76" w14:paraId="75D0168A" w14:textId="77777777" w:rsidTr="00E0010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12B5106" w14:textId="0AF7E719" w:rsidR="00E0010E" w:rsidRPr="00846B76" w:rsidRDefault="00E0010E" w:rsidP="00E0010E">
            <w:pPr>
              <w:pStyle w:val="Nagwek1"/>
              <w:jc w:val="center"/>
            </w:pPr>
            <w:r>
              <w:t>DANE ZGŁASZAJĄCEGO</w:t>
            </w:r>
          </w:p>
        </w:tc>
      </w:tr>
      <w:tr w:rsidR="00E0010E" w:rsidRPr="00846B76" w14:paraId="01929E46" w14:textId="77777777" w:rsidTr="00E0010E">
        <w:tc>
          <w:tcPr>
            <w:tcW w:w="1458" w:type="pct"/>
            <w:shd w:val="clear" w:color="auto" w:fill="auto"/>
            <w:vAlign w:val="bottom"/>
          </w:tcPr>
          <w:p w14:paraId="4A632B67" w14:textId="6E2E8432" w:rsidR="00E0010E" w:rsidRDefault="00E0010E" w:rsidP="00E0010E">
            <w:r>
              <w:t xml:space="preserve">Imię </w:t>
            </w:r>
          </w:p>
        </w:tc>
        <w:tc>
          <w:tcPr>
            <w:tcW w:w="3542" w:type="pct"/>
            <w:shd w:val="clear" w:color="auto" w:fill="auto"/>
            <w:vAlign w:val="bottom"/>
          </w:tcPr>
          <w:p w14:paraId="20AC0042" w14:textId="42657C6D" w:rsidR="00E0010E" w:rsidRDefault="00E0010E" w:rsidP="00E0010E">
            <w:pPr>
              <w:pStyle w:val="Nagwek1"/>
              <w:jc w:val="center"/>
            </w:pPr>
          </w:p>
        </w:tc>
      </w:tr>
      <w:tr w:rsidR="00E0010E" w:rsidRPr="00846B76" w14:paraId="2242F449" w14:textId="77777777" w:rsidTr="00E0010E">
        <w:tc>
          <w:tcPr>
            <w:tcW w:w="1458" w:type="pct"/>
            <w:shd w:val="clear" w:color="auto" w:fill="auto"/>
            <w:vAlign w:val="bottom"/>
          </w:tcPr>
          <w:p w14:paraId="63581094" w14:textId="19CC24D2" w:rsidR="00E0010E" w:rsidRDefault="00E0010E" w:rsidP="00E0010E">
            <w:r>
              <w:t xml:space="preserve">Nazwisko </w:t>
            </w:r>
          </w:p>
        </w:tc>
        <w:tc>
          <w:tcPr>
            <w:tcW w:w="3542" w:type="pct"/>
            <w:shd w:val="clear" w:color="auto" w:fill="auto"/>
            <w:vAlign w:val="bottom"/>
          </w:tcPr>
          <w:p w14:paraId="4480F4FA" w14:textId="77777777" w:rsidR="00E0010E" w:rsidRDefault="00E0010E" w:rsidP="00E0010E">
            <w:pPr>
              <w:pStyle w:val="Nagwek1"/>
              <w:jc w:val="center"/>
            </w:pPr>
          </w:p>
        </w:tc>
      </w:tr>
      <w:tr w:rsidR="00E0010E" w:rsidRPr="00846B76" w14:paraId="53EEF57F" w14:textId="77777777" w:rsidTr="00E0010E">
        <w:sdt>
          <w:sdtPr>
            <w:id w:val="-372464917"/>
            <w:placeholder>
              <w:docPart w:val="E4FA7E6914154A19913F216F3A1CF31A"/>
            </w:placeholder>
            <w:temporary/>
            <w:showingPlcHdr/>
            <w15:appearance w15:val="hidden"/>
          </w:sdtPr>
          <w:sdtContent>
            <w:tc>
              <w:tcPr>
                <w:tcW w:w="1458" w:type="pct"/>
                <w:shd w:val="clear" w:color="auto" w:fill="auto"/>
                <w:vAlign w:val="bottom"/>
              </w:tcPr>
              <w:p w14:paraId="643E345B" w14:textId="4287FF8A" w:rsidR="00E0010E" w:rsidRDefault="00E0010E" w:rsidP="00E0010E">
                <w:r w:rsidRPr="006145D8">
                  <w:rPr>
                    <w:lang w:bidi="pl-PL"/>
                  </w:rPr>
                  <w:t>Telefon komórkowy</w:t>
                </w:r>
              </w:p>
            </w:tc>
          </w:sdtContent>
        </w:sdt>
        <w:tc>
          <w:tcPr>
            <w:tcW w:w="3542" w:type="pct"/>
            <w:shd w:val="clear" w:color="auto" w:fill="auto"/>
            <w:vAlign w:val="bottom"/>
          </w:tcPr>
          <w:p w14:paraId="416B7EDF" w14:textId="77777777" w:rsidR="00E0010E" w:rsidRDefault="00E0010E" w:rsidP="00E0010E">
            <w:pPr>
              <w:pStyle w:val="Nagwek1"/>
              <w:jc w:val="center"/>
            </w:pP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</w:tblGrid>
      <w:tr w:rsidR="000138F8" w14:paraId="4DCF4334" w14:textId="77777777" w:rsidTr="000138F8">
        <w:tc>
          <w:tcPr>
            <w:tcW w:w="562" w:type="dxa"/>
          </w:tcPr>
          <w:p w14:paraId="17FEEAA6" w14:textId="77777777" w:rsidR="000138F8" w:rsidRPr="000138F8" w:rsidRDefault="000138F8" w:rsidP="000138F8">
            <w:pPr>
              <w:jc w:val="both"/>
              <w:rPr>
                <w:rFonts w:ascii="Arial Narrow" w:hAnsi="Arial Narrow"/>
                <w:b/>
                <w:bCs/>
                <w:sz w:val="4"/>
                <w:szCs w:val="4"/>
              </w:rPr>
            </w:pPr>
          </w:p>
          <w:p w14:paraId="041CA759" w14:textId="54714207" w:rsidR="000138F8" w:rsidRPr="000138F8" w:rsidRDefault="000138F8" w:rsidP="000138F8">
            <w:pPr>
              <w:jc w:val="both"/>
              <w:rPr>
                <w:b/>
                <w:bCs/>
                <w:sz w:val="24"/>
                <w:szCs w:val="24"/>
              </w:rPr>
            </w:pP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</w:r>
            <w:r w:rsidR="00000000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separate"/>
            </w:r>
            <w:r w:rsidRPr="000138F8">
              <w:rPr>
                <w:rFonts w:ascii="Arial Narrow" w:hAnsi="Arial Narrow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8222" w:type="dxa"/>
          </w:tcPr>
          <w:p w14:paraId="5A4CC285" w14:textId="297CAF8F" w:rsidR="000138F8" w:rsidRPr="000138F8" w:rsidRDefault="000138F8" w:rsidP="000138F8">
            <w:pPr>
              <w:jc w:val="both"/>
              <w:rPr>
                <w:rFonts w:ascii="Arial" w:hAnsi="Arial" w:cs="Arial"/>
                <w:b/>
                <w:bCs/>
              </w:rPr>
            </w:pPr>
            <w:r w:rsidRPr="00E0010E">
              <w:rPr>
                <w:sz w:val="16"/>
                <w:szCs w:val="16"/>
              </w:rPr>
              <w:t xml:space="preserve">Wyrażam zgodę na przetwarzanie podanych danych osobowych w karcie zgłoszenia przez Komendę </w:t>
            </w:r>
            <w:r>
              <w:rPr>
                <w:sz w:val="16"/>
                <w:szCs w:val="16"/>
              </w:rPr>
              <w:t>Powiatową</w:t>
            </w:r>
            <w:r w:rsidRPr="00E0010E">
              <w:rPr>
                <w:sz w:val="16"/>
                <w:szCs w:val="16"/>
              </w:rPr>
              <w:t xml:space="preserve"> Państwowej Straży Pożarnej</w:t>
            </w:r>
            <w:r>
              <w:rPr>
                <w:sz w:val="16"/>
                <w:szCs w:val="16"/>
              </w:rPr>
              <w:t xml:space="preserve"> w Gnieźnie</w:t>
            </w:r>
            <w:r w:rsidRPr="00E0010E">
              <w:rPr>
                <w:sz w:val="16"/>
                <w:szCs w:val="16"/>
              </w:rPr>
              <w:t xml:space="preserve">, z siedzibą przy ul. </w:t>
            </w:r>
            <w:r>
              <w:rPr>
                <w:sz w:val="16"/>
                <w:szCs w:val="16"/>
              </w:rPr>
              <w:t>B. Chrobrego 22, 62-200 Gniezno</w:t>
            </w:r>
            <w:r w:rsidRPr="00E0010E">
              <w:rPr>
                <w:sz w:val="16"/>
                <w:szCs w:val="16"/>
              </w:rPr>
              <w:t xml:space="preserve"> dla potrzeb zgłoszenia </w:t>
            </w:r>
            <w:r>
              <w:rPr>
                <w:sz w:val="16"/>
                <w:szCs w:val="16"/>
              </w:rPr>
              <w:t>Uczestników</w:t>
            </w:r>
            <w:r w:rsidRPr="00E0010E">
              <w:rPr>
                <w:sz w:val="16"/>
                <w:szCs w:val="16"/>
              </w:rPr>
              <w:t xml:space="preserve"> w konkursie </w:t>
            </w:r>
            <w:r>
              <w:rPr>
                <w:sz w:val="16"/>
                <w:szCs w:val="16"/>
              </w:rPr>
              <w:t>„</w:t>
            </w:r>
            <w:r w:rsidRPr="00E0010E">
              <w:rPr>
                <w:sz w:val="16"/>
                <w:szCs w:val="16"/>
              </w:rPr>
              <w:t>Czujka na straży bezpieczeństwa mieszkańców powiatu gnieźnieńskiego</w:t>
            </w:r>
            <w:r>
              <w:rPr>
                <w:sz w:val="16"/>
                <w:szCs w:val="16"/>
              </w:rPr>
              <w:t>”</w:t>
            </w:r>
            <w:r w:rsidRPr="00E0010E">
              <w:rPr>
                <w:sz w:val="16"/>
                <w:szCs w:val="16"/>
              </w:rPr>
              <w:t>. Podstawa prawna - art. 6 ust. 1 lit. a Rozporządzenia Parlamentu Europejskiego i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Rady (UE) 2016/679 z dnia 27 kwietnia 2016 roku w sprawie ochrony osób fizycznych w związku z przetwarzaniem danych osobowych i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 </w:t>
            </w:r>
            <w:r w:rsidRPr="00E0010E">
              <w:rPr>
                <w:sz w:val="16"/>
                <w:szCs w:val="16"/>
              </w:rPr>
              <w:t>sprawie swobodnego przepływu takich danych oraz uchylenia dyrektywy 95/46/WE (RODO). Przyjmuję do wiadomości, że wyrażona przeze mnie zgoda może być wycofana w każdej chwili.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100A624D" w14:textId="77777777" w:rsidR="000138F8" w:rsidRDefault="000138F8" w:rsidP="000138F8">
      <w:pPr>
        <w:jc w:val="both"/>
        <w:rPr>
          <w:sz w:val="16"/>
          <w:szCs w:val="16"/>
        </w:rPr>
      </w:pPr>
    </w:p>
    <w:p w14:paraId="592F7A6B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Uwaga </w:t>
      </w:r>
    </w:p>
    <w:p w14:paraId="5A0BFEF3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1. Kartę zgłoszenia należy wypełnić w wersji elektronicznej, następnie należy wydrukować ją i dołączyć do pracy konkursowej. </w:t>
      </w:r>
    </w:p>
    <w:p w14:paraId="5C30505F" w14:textId="77777777" w:rsidR="000138F8" w:rsidRDefault="000138F8" w:rsidP="000138F8">
      <w:pPr>
        <w:spacing w:before="0" w:after="0" w:line="240" w:lineRule="auto"/>
        <w:rPr>
          <w:sz w:val="16"/>
          <w:szCs w:val="16"/>
        </w:rPr>
      </w:pPr>
      <w:r w:rsidRPr="000138F8">
        <w:rPr>
          <w:sz w:val="16"/>
          <w:szCs w:val="16"/>
        </w:rPr>
        <w:t xml:space="preserve">2. Praca konkursowa bez dołączonej i poprawnie wypełnionej karty zgłoszenia nie będzie dopuszczona do konkursu. </w:t>
      </w:r>
    </w:p>
    <w:p w14:paraId="56E3503C" w14:textId="346C401C" w:rsidR="0006305D" w:rsidRPr="0006305D" w:rsidRDefault="000138F8" w:rsidP="0006305D">
      <w:pPr>
        <w:spacing w:before="0" w:after="0" w:line="240" w:lineRule="auto"/>
        <w:rPr>
          <w:sz w:val="16"/>
          <w:szCs w:val="16"/>
        </w:rPr>
        <w:sectPr w:rsidR="0006305D" w:rsidRPr="0006305D" w:rsidSect="0006305D">
          <w:headerReference w:type="default" r:id="rId11"/>
          <w:pgSz w:w="11906" w:h="16838" w:code="9"/>
          <w:pgMar w:top="1440" w:right="1440" w:bottom="1440" w:left="1440" w:header="170" w:footer="227" w:gutter="0"/>
          <w:cols w:space="720"/>
          <w:docGrid w:linePitch="381"/>
        </w:sectPr>
      </w:pPr>
      <w:r w:rsidRPr="000138F8">
        <w:rPr>
          <w:sz w:val="16"/>
          <w:szCs w:val="16"/>
        </w:rPr>
        <w:t>3. Brak zgody na przetwarzanie danych osobowych skutkować będzie niedopuszczeniem pracy do konkur</w:t>
      </w:r>
      <w:r w:rsidR="0006305D">
        <w:rPr>
          <w:sz w:val="16"/>
          <w:szCs w:val="16"/>
        </w:rPr>
        <w:t>su</w:t>
      </w:r>
    </w:p>
    <w:p w14:paraId="4C2CDF2C" w14:textId="77777777" w:rsidR="0006305D" w:rsidRPr="004853B1" w:rsidRDefault="0006305D" w:rsidP="0006305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>KLAUZULA INFORMACYJNA</w:t>
      </w:r>
    </w:p>
    <w:p w14:paraId="707A7665" w14:textId="77777777" w:rsidR="0006305D" w:rsidRPr="004853B1" w:rsidRDefault="0006305D" w:rsidP="0006305D">
      <w:pPr>
        <w:spacing w:before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dla uczestników konkursu edukacyjnego z zakresu bezpieczeństwa pożarowego dla mieszkańców powiatu gnieźnieńskiego</w:t>
      </w:r>
    </w:p>
    <w:p w14:paraId="251CF19C" w14:textId="77777777" w:rsidR="0006305D" w:rsidRPr="004853B1" w:rsidRDefault="0006305D" w:rsidP="0006305D">
      <w:pPr>
        <w:spacing w:before="12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„</w:t>
      </w:r>
      <w:r w:rsidRPr="004853B1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Czujka na straży bezpieczeństwa mieszkańców powiatu gnieźnieńskiego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”</w:t>
      </w:r>
    </w:p>
    <w:p w14:paraId="626DBD52" w14:textId="77777777" w:rsidR="0006305D" w:rsidRPr="004853B1" w:rsidRDefault="0006305D" w:rsidP="0006305D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Zgodnie z art. 13 ust. 1 i 2 ogólnego Rozporządzenia Parlamentu Europejskiego i Rady (UE) 2016/679 z dnia 27 kwietnia 2016 r. w sprawie ochrony osób fizycznych w związku z przetwarzaniem danych osobowych i w sprawie swobodnego przepływu takich danych oraz uchylenia dyrektywy 95/46/WE (RODO), informuję, że:</w:t>
      </w:r>
    </w:p>
    <w:p w14:paraId="2704CFDA" w14:textId="2E007B09" w:rsidR="0006305D" w:rsidRPr="00AA2E50" w:rsidRDefault="0006305D" w:rsidP="00AA2E50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Administratorem przetwarzającym Pani/Pana dane osobowe jest </w:t>
      </w:r>
      <w:r w:rsidRPr="004853B1">
        <w:rPr>
          <w:rFonts w:ascii="Arial" w:hAnsi="Arial" w:cs="Arial"/>
          <w:color w:val="000000"/>
          <w:sz w:val="24"/>
          <w:szCs w:val="24"/>
        </w:rPr>
        <w:t xml:space="preserve">Komendant </w:t>
      </w:r>
      <w:r w:rsidRPr="004853B1">
        <w:rPr>
          <w:rFonts w:ascii="Arial" w:hAnsi="Arial" w:cs="Arial"/>
          <w:color w:val="000000" w:themeColor="text1"/>
          <w:sz w:val="24"/>
          <w:szCs w:val="24"/>
        </w:rPr>
        <w:t xml:space="preserve">Powiatowy Państwowej Straży Pożarnej w Gnieźnie (62-200 Gniezno ul. </w:t>
      </w:r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B.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Chrobrego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22, tel.: 47 771 72 00, fax. 47 771 72 38, e-mail: </w:t>
      </w:r>
      <w:hyperlink r:id="rId12" w:history="1">
        <w:r w:rsidRPr="004853B1">
          <w:rPr>
            <w:rStyle w:val="Hipercze"/>
            <w:rFonts w:ascii="Arial" w:hAnsi="Arial" w:cs="Arial"/>
            <w:sz w:val="24"/>
            <w:szCs w:val="24"/>
            <w:lang w:val="en-US"/>
          </w:rPr>
          <w:t>kppspgniezno@psp.wlkp.pl</w:t>
        </w:r>
      </w:hyperlink>
      <w:r w:rsidRPr="00AA2E50">
        <w:rPr>
          <w:rStyle w:val="Hipercze"/>
          <w:rFonts w:ascii="Arial" w:hAnsi="Arial" w:cs="Arial"/>
          <w:sz w:val="24"/>
          <w:szCs w:val="24"/>
          <w:lang w:val="en-US"/>
        </w:rPr>
        <w:t>)</w:t>
      </w:r>
      <w:r w:rsidRPr="00AA2E50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</w:p>
    <w:p w14:paraId="7EA6A898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W Komendzie Powiatowej PSP w Gnieźnie wyznaczony został Inspektor Ochrony Danych: (</w:t>
      </w:r>
      <w:r w:rsidRPr="004853B1">
        <w:rPr>
          <w:rFonts w:ascii="Arial" w:hAnsi="Arial" w:cs="Arial"/>
          <w:color w:val="000000" w:themeColor="text1"/>
          <w:sz w:val="24"/>
          <w:szCs w:val="24"/>
        </w:rPr>
        <w:t xml:space="preserve">62-200 Gniezno ul. </w:t>
      </w:r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B.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Chrobrego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22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tel</w:t>
      </w:r>
      <w:proofErr w:type="spellEnd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.: 47 77 16 189, </w:t>
      </w:r>
      <w:proofErr w:type="spellStart"/>
      <w:r w:rsidRPr="004853B1">
        <w:rPr>
          <w:rFonts w:ascii="Arial" w:hAnsi="Arial" w:cs="Arial"/>
          <w:color w:val="000000" w:themeColor="text1"/>
          <w:sz w:val="24"/>
          <w:szCs w:val="24"/>
          <w:lang w:val="en-US"/>
        </w:rPr>
        <w:t>kontakt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 elektroniczny: </w:t>
      </w:r>
      <w:hyperlink r:id="rId13" w:history="1">
        <w:r w:rsidRPr="004853B1">
          <w:rPr>
            <w:rStyle w:val="Hipercze"/>
            <w:rFonts w:ascii="Arial" w:eastAsia="Times New Roman" w:hAnsi="Arial" w:cs="Arial"/>
            <w:sz w:val="24"/>
            <w:szCs w:val="24"/>
            <w:lang w:eastAsia="pl-PL"/>
          </w:rPr>
          <w:t>http://www.psp.wlkp.pl/iod/</w:t>
        </w:r>
      </w:hyperlink>
      <w:r w:rsidRPr="004853B1">
        <w:rPr>
          <w:rFonts w:ascii="Arial" w:eastAsia="Times New Roman" w:hAnsi="Arial" w:cs="Arial"/>
          <w:sz w:val="24"/>
          <w:szCs w:val="24"/>
          <w:lang w:eastAsia="pl-PL"/>
        </w:rPr>
        <w:t>).</w:t>
      </w:r>
    </w:p>
    <w:p w14:paraId="5A9EDD95" w14:textId="67017192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Pani/Pana dane osobowe przetwarzane będą w związku z udziałem w konkursie „Czujka na straży bezpieczeństwa mieszkańców powiatu gnieźnieńskiego”</w:t>
      </w:r>
      <w:r w:rsidR="00FB07DF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Konkurs o charakterze prewencyjno-edukacyjnym ma na celu popularyzacje wiedzy na temat zagrożeń związanych z tlenkiem węgla. </w:t>
      </w:r>
    </w:p>
    <w:p w14:paraId="1BA77B77" w14:textId="69582015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Podstawą prawną przetwarzania Pani/Pana danych jest art. 6 ust. 1 lit. C</w:t>
      </w:r>
      <w:r w:rsidR="008163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163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lit. E RODO w związku z art. 1 pkt 1 ustawy z 24 sierpnia 1991 r. o</w:t>
      </w:r>
      <w:r w:rsidR="008163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ochronie przeciwpożarowej (Dz. U. z 2021 r. poz. 869, z 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poźń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. zm.), tzn. przetwarzanie jest niezbędne do wykonywania zadania realizowanego w interesie publicznym lub w ramach sprawowania władzy publicznej powierzonej administratorowi, przetwarzanie jest niezbędne do wypełnienia obowiązku prawnego, który ciąży na administratorze takiego jak np. obowiązek archiwizacyjny, obowiązek wynikający z art. 33 w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zw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 . z art. 28 ustawy z dnia 15 kwietnia 2011 r. o systemie informacji oświatowej (Dz. U. z 2019 r. poz. 1942, z </w:t>
      </w:r>
      <w:proofErr w:type="spellStart"/>
      <w:r w:rsidRPr="004853B1">
        <w:rPr>
          <w:rFonts w:ascii="Arial" w:eastAsia="Times New Roman" w:hAnsi="Arial" w:cs="Arial"/>
          <w:sz w:val="24"/>
          <w:szCs w:val="24"/>
          <w:lang w:eastAsia="pl-PL"/>
        </w:rPr>
        <w:t>późn</w:t>
      </w:r>
      <w:proofErr w:type="spellEnd"/>
      <w:r w:rsidRPr="004853B1">
        <w:rPr>
          <w:rFonts w:ascii="Arial" w:eastAsia="Times New Roman" w:hAnsi="Arial" w:cs="Arial"/>
          <w:sz w:val="24"/>
          <w:szCs w:val="24"/>
          <w:lang w:eastAsia="pl-PL"/>
        </w:rPr>
        <w:t>. zm.).</w:t>
      </w:r>
    </w:p>
    <w:p w14:paraId="03385203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Odbiorcami Pana/Pani danych osobowych będą te podmioty, którym administrator ma obowiązek przekazywania danych na gruncie obowiązujących przepisów prawa, w tym instytucje państwowe, którym administrator jest zobowiązany przekazać dane na podstawie obowiązujących przepisów prawa, a także podmioty świadczące na rzecz administratora usługi dostarczające pocztę.  </w:t>
      </w:r>
    </w:p>
    <w:p w14:paraId="22AEDF09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Pani/Pana dane osobowe nie będą przekazywane do państwa trzeciego lub organizacji międzynarodowej.</w:t>
      </w:r>
    </w:p>
    <w:p w14:paraId="4335E3EE" w14:textId="77777777" w:rsidR="00A75608" w:rsidRPr="004853B1" w:rsidRDefault="00A75608" w:rsidP="00A75608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Pani/Pana dane osobowe będą przetwarzane przez okres trwania Konkursu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aż do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ogłoszenia wyników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a po zakończeniu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Konkursu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przez czas zgodny z realizacją obowiązku archiwizacji dokumentów. </w:t>
      </w:r>
    </w:p>
    <w:p w14:paraId="3D9CC84F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Przysługuje Pani/Panu prawo do żądania od administratora dostępu do treści swoich danych, ich sprostowania, usunięcia, przeniesienia lub ograniczenia przetwarzania, wniesienia sprzeciwu wobec przetwarzania.</w:t>
      </w:r>
    </w:p>
    <w:p w14:paraId="42BD5F48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Posiada Pani/Pan prawo do cofnięcia zgody na przetwarzanie danych w dowolnym momencie, bez wpływu na zgodność z prawem przetwarzania, którego dokonano na podstawie zgody wyrażonej przed jej cofnięciem;</w:t>
      </w:r>
    </w:p>
    <w:p w14:paraId="75FD2C2A" w14:textId="77777777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Posiada Pani/Pan prawo wniesienia skargi do organu nadzorczego, którym jest Urząd Ochrony Danych Osobowych (00-193 Warszawa, ul. Stawki 2, tel. 22 531 30 00, fax. 22 531 03 01, e-mail: </w:t>
      </w:r>
      <w:hyperlink r:id="rId14" w:history="1">
        <w:r w:rsidRPr="004853B1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pl-PL"/>
          </w:rPr>
          <w:t>kancelaria@giodo.gov.pl</w:t>
        </w:r>
      </w:hyperlink>
      <w:r w:rsidRPr="004853B1">
        <w:rPr>
          <w:rFonts w:ascii="Arial" w:eastAsia="Times New Roman" w:hAnsi="Arial" w:cs="Arial"/>
          <w:sz w:val="24"/>
          <w:szCs w:val="24"/>
          <w:lang w:eastAsia="pl-PL"/>
        </w:rPr>
        <w:t>) jeżeli uznają Państwo, że przetwarzanie narusza przepisy RODO.</w:t>
      </w:r>
    </w:p>
    <w:p w14:paraId="0C942D63" w14:textId="20740A85" w:rsidR="0006305D" w:rsidRPr="004853B1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Podanie przez Państwa danych osobowych nie jest wymogiem ustawowym, i jest dobrowolne. Konsekwencją nie podania danych osobowych będzie brak możliwości realizacji celu określonego w punkcie 3, brak podania informacji będzie się wiązał z niemożliwością udziału w</w:t>
      </w:r>
      <w:r w:rsidR="008163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 xml:space="preserve">Konkursie. </w:t>
      </w:r>
    </w:p>
    <w:p w14:paraId="2B9DF89F" w14:textId="77777777" w:rsidR="0006305D" w:rsidRDefault="0006305D" w:rsidP="0006305D">
      <w:pPr>
        <w:pStyle w:val="Akapitzlist"/>
        <w:numPr>
          <w:ilvl w:val="2"/>
          <w:numId w:val="23"/>
        </w:numPr>
        <w:spacing w:before="100" w:beforeAutospacing="1" w:after="100" w:afterAutospacing="1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Przetwarzanie podanych przez Panią/Pana danych osobowych nie będzie podlegało zautomatyzowanemu podejmowaniu decyzji, w tym profilowaniu, o którym mowa w art. 22 ust. 1 i 4 RO</w:t>
      </w:r>
      <w:r>
        <w:rPr>
          <w:rFonts w:ascii="Arial" w:eastAsia="Times New Roman" w:hAnsi="Arial" w:cs="Arial"/>
          <w:sz w:val="24"/>
          <w:szCs w:val="24"/>
          <w:lang w:eastAsia="pl-PL"/>
        </w:rPr>
        <w:t>DO</w:t>
      </w:r>
      <w:r w:rsidRPr="004853B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657B471" w14:textId="77777777" w:rsidR="0006305D" w:rsidRDefault="0006305D" w:rsidP="0006305D">
      <w:pPr>
        <w:pStyle w:val="Akapitzlist"/>
        <w:spacing w:before="100" w:beforeAutospacing="1" w:after="100" w:afterAutospacing="1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EEA92E" w14:textId="3F1570FE" w:rsidR="0006305D" w:rsidRDefault="0006305D" w:rsidP="0006305D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853B1">
        <w:rPr>
          <w:rFonts w:ascii="Arial" w:eastAsia="Times New Roman" w:hAnsi="Arial" w:cs="Arial"/>
          <w:sz w:val="24"/>
          <w:szCs w:val="24"/>
          <w:lang w:eastAsia="pl-PL"/>
        </w:rPr>
        <w:t>Niniejszym akceptuję postanowienia zawarte w Regulaminie konkursu edukacyjnego z zakresu bezpieczeństwa pożarowego dla mieszkańców powiatu gnieźnieńskiego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4853B1">
        <w:rPr>
          <w:rFonts w:ascii="Arial" w:eastAsia="Times New Roman" w:hAnsi="Arial" w:cs="Arial"/>
          <w:sz w:val="24"/>
          <w:szCs w:val="24"/>
          <w:lang w:eastAsia="pl-PL"/>
        </w:rPr>
        <w:t>„Czujka na straży bezpieczeństwa mieszkańców powiatu gnieźnieńskiego”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8BCA617" w14:textId="77777777" w:rsidR="0006305D" w:rsidRDefault="0006305D" w:rsidP="000630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1B3CA86" w14:textId="77777777" w:rsidR="0006305D" w:rsidRPr="0006305D" w:rsidRDefault="0006305D" w:rsidP="000630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0DCEFEE" w14:textId="0A537F77" w:rsidR="0006305D" w:rsidRDefault="0006305D" w:rsidP="0006305D">
      <w:pPr>
        <w:pStyle w:val="Akapitzlist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……………………………..</w:t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sz w:val="24"/>
          <w:szCs w:val="24"/>
          <w:lang w:eastAsia="pl-PL"/>
        </w:rPr>
        <w:tab/>
        <w:t>……………………………</w:t>
      </w:r>
    </w:p>
    <w:p w14:paraId="36ED2300" w14:textId="137D95B5" w:rsidR="0006305D" w:rsidRPr="004853B1" w:rsidRDefault="0006305D" w:rsidP="0006305D">
      <w:pPr>
        <w:pStyle w:val="Akapitzlist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t>podpis nauczyciela/opiekuna                                                              podpis Uczestnika</w:t>
      </w:r>
    </w:p>
    <w:p w14:paraId="4240D4B4" w14:textId="77777777" w:rsidR="0006305D" w:rsidRPr="0006568A" w:rsidRDefault="0006305D" w:rsidP="00637200"/>
    <w:sectPr w:rsidR="0006305D" w:rsidRPr="0006568A" w:rsidSect="0006305D">
      <w:pgSz w:w="11906" w:h="16838" w:code="9"/>
      <w:pgMar w:top="1440" w:right="1440" w:bottom="1440" w:left="1440" w:header="170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87ED4" w14:textId="77777777" w:rsidR="006D34AD" w:rsidRDefault="006D34AD" w:rsidP="000172E5">
      <w:pPr>
        <w:spacing w:after="0" w:line="240" w:lineRule="auto"/>
      </w:pPr>
      <w:r>
        <w:separator/>
      </w:r>
    </w:p>
  </w:endnote>
  <w:endnote w:type="continuationSeparator" w:id="0">
    <w:p w14:paraId="7BACA968" w14:textId="77777777" w:rsidR="006D34AD" w:rsidRDefault="006D34A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A8E3D0-1695-4F28-BFE9-795EED942427}"/>
    <w:embedBold r:id="rId2" w:fontKey="{50C6C4E2-88C6-40C5-9249-12D58AC6FB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B4DD3C8-EDE7-4120-8C96-1B227BF7AC25}"/>
    <w:embedBold r:id="rId4" w:fontKey="{74DB9F50-9C32-4E6C-87B0-85E66B0E9846}"/>
    <w:embedItalic r:id="rId5" w:fontKey="{16D43DF1-7460-43C4-9823-E27299C6343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40EC242-F2DF-411A-AFC0-060B78AE98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A0EEE74-A1B0-4110-B909-4FFABAF6078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8" w:fontKey="{EF55133B-9B92-4194-AE55-5516D80B0B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2D350" w14:textId="77777777" w:rsidR="006D34AD" w:rsidRDefault="006D34AD" w:rsidP="000172E5">
      <w:pPr>
        <w:spacing w:after="0" w:line="240" w:lineRule="auto"/>
      </w:pPr>
      <w:r>
        <w:separator/>
      </w:r>
    </w:p>
  </w:footnote>
  <w:footnote w:type="continuationSeparator" w:id="0">
    <w:p w14:paraId="617F70CA" w14:textId="77777777" w:rsidR="006D34AD" w:rsidRDefault="006D34A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77" w:type="dxa"/>
      <w:tblInd w:w="-415" w:type="dxa"/>
      <w:tblLook w:val="04A0" w:firstRow="1" w:lastRow="0" w:firstColumn="1" w:lastColumn="0" w:noHBand="0" w:noVBand="1"/>
    </w:tblPr>
    <w:tblGrid>
      <w:gridCol w:w="441"/>
      <w:gridCol w:w="1249"/>
      <w:gridCol w:w="5677"/>
      <w:gridCol w:w="322"/>
      <w:gridCol w:w="2188"/>
    </w:tblGrid>
    <w:tr w:rsidR="00C9637A" w:rsidRPr="00637200" w14:paraId="5015A8D5" w14:textId="3E347FB6" w:rsidTr="00C9637A">
      <w:trPr>
        <w:trHeight w:val="641"/>
      </w:trPr>
      <w:tc>
        <w:tcPr>
          <w:tcW w:w="441" w:type="dxa"/>
          <w:vAlign w:val="center"/>
        </w:tcPr>
        <w:p w14:paraId="1B17BDFD" w14:textId="6599C5C0" w:rsidR="00C9637A" w:rsidRPr="00637200" w:rsidRDefault="00C9637A" w:rsidP="00637200">
          <w:pPr>
            <w:pStyle w:val="Nagwek"/>
          </w:pPr>
        </w:p>
      </w:tc>
      <w:tc>
        <w:tcPr>
          <w:tcW w:w="1249" w:type="dxa"/>
        </w:tcPr>
        <w:p w14:paraId="02A5DD31" w14:textId="212159C5" w:rsidR="00C9637A" w:rsidRDefault="00C9637A" w:rsidP="00C9637A">
          <w:pPr>
            <w:tabs>
              <w:tab w:val="center" w:pos="468"/>
            </w:tabs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51DF723B" wp14:editId="3104F913">
                <wp:simplePos x="0" y="0"/>
                <wp:positionH relativeFrom="margin">
                  <wp:posOffset>-119032</wp:posOffset>
                </wp:positionH>
                <wp:positionV relativeFrom="paragraph">
                  <wp:posOffset>357312</wp:posOffset>
                </wp:positionV>
                <wp:extent cx="877222" cy="1123066"/>
                <wp:effectExtent l="0" t="0" r="0" b="1270"/>
                <wp:wrapNone/>
                <wp:docPr id="966104469" name="Obraz 966104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021" cy="11266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8AF042" w14:textId="172FD594" w:rsidR="00C9637A" w:rsidRDefault="00C9637A" w:rsidP="00C9637A">
          <w:pPr>
            <w:tabs>
              <w:tab w:val="center" w:pos="468"/>
            </w:tabs>
          </w:pPr>
          <w:r>
            <w:tab/>
          </w:r>
        </w:p>
      </w:tc>
      <w:sdt>
        <w:sdtPr>
          <w:rPr>
            <w:rFonts w:asciiTheme="majorHAnsi" w:eastAsia="Calibri" w:hAnsiTheme="majorHAnsi" w:cs="Times New Roman"/>
            <w:b/>
            <w:color w:val="731F1C" w:themeColor="accent5"/>
            <w:sz w:val="44"/>
            <w:szCs w:val="24"/>
          </w:rPr>
          <w:id w:val="1035071668"/>
          <w:placeholder>
            <w:docPart w:val="A95BCC6B047F4E0E8AE2155D5624860F"/>
          </w:placeholder>
          <w:temporary/>
          <w:showingPlcHdr/>
          <w15:appearance w15:val="hidden"/>
        </w:sdtPr>
        <w:sdtContent>
          <w:tc>
            <w:tcPr>
              <w:tcW w:w="5677" w:type="dxa"/>
              <w:vAlign w:val="center"/>
            </w:tcPr>
            <w:p w14:paraId="64410B31" w14:textId="0D3882F8" w:rsidR="00C9637A" w:rsidRPr="00151133" w:rsidRDefault="00CC04F8" w:rsidP="00C9637A">
              <w:pPr>
                <w:ind w:left="38"/>
                <w:jc w:val="center"/>
                <w:rPr>
                  <w:rFonts w:ascii="Arial" w:hAnsi="Arial" w:cs="Arial"/>
                  <w:b/>
                  <w:bCs/>
                  <w:sz w:val="22"/>
                  <w:szCs w:val="22"/>
                </w:rPr>
              </w:pPr>
              <w:r>
                <w:t xml:space="preserve">  </w:t>
              </w:r>
              <w:r w:rsidR="00C9637A" w:rsidRPr="00151133">
                <w:rPr>
                  <w:rFonts w:ascii="Arial" w:hAnsi="Arial" w:cs="Arial"/>
                  <w:b/>
                  <w:bCs/>
                  <w:sz w:val="22"/>
                  <w:szCs w:val="22"/>
                </w:rPr>
                <w:t>Karta zgłoszenia na konkurs</w:t>
              </w:r>
            </w:p>
            <w:p w14:paraId="2E574D7D" w14:textId="6C2D9220" w:rsidR="00C9637A" w:rsidRPr="00151133" w:rsidRDefault="00C9637A" w:rsidP="00C9637A">
              <w:pPr>
                <w:ind w:left="321" w:firstLine="142"/>
                <w:jc w:val="center"/>
                <w:rPr>
                  <w:rFonts w:ascii="Arial" w:hAnsi="Arial" w:cs="Arial"/>
                  <w:b/>
                  <w:bCs/>
                  <w:sz w:val="22"/>
                  <w:szCs w:val="22"/>
                </w:rPr>
              </w:pPr>
              <w:r w:rsidRPr="00151133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Czujka na straży bezpieczeństwa </w:t>
              </w:r>
              <w:r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  </w:t>
              </w:r>
              <w:r w:rsidR="00CC04F8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 xml:space="preserve">         </w:t>
              </w:r>
              <w:r w:rsidRPr="00151133">
                <w:rPr>
                  <w:rFonts w:ascii="Arial" w:hAnsi="Arial" w:cs="Arial"/>
                  <w:b/>
                  <w:bCs/>
                  <w:sz w:val="22"/>
                  <w:szCs w:val="22"/>
                  <w:u w:val="single"/>
                </w:rPr>
                <w:t>mieszkańców powiatu gnieźnieńskiego</w:t>
              </w:r>
            </w:p>
            <w:p w14:paraId="78E04DCD" w14:textId="66448375" w:rsidR="00C9637A" w:rsidRPr="00637200" w:rsidRDefault="00C9637A" w:rsidP="00EC7698">
              <w:pPr>
                <w:pStyle w:val="Nagwek"/>
              </w:pPr>
            </w:p>
          </w:tc>
        </w:sdtContent>
      </w:sdt>
      <w:tc>
        <w:tcPr>
          <w:tcW w:w="322" w:type="dxa"/>
        </w:tcPr>
        <w:p w14:paraId="7F143E15" w14:textId="77777777" w:rsidR="00C9637A" w:rsidRDefault="00C9637A" w:rsidP="00151133">
          <w:pPr>
            <w:jc w:val="center"/>
          </w:pPr>
        </w:p>
      </w:tc>
      <w:tc>
        <w:tcPr>
          <w:tcW w:w="2188" w:type="dxa"/>
        </w:tcPr>
        <w:p w14:paraId="469EB978" w14:textId="52D5FC0D" w:rsidR="00C9637A" w:rsidRDefault="00C9637A" w:rsidP="00151133">
          <w:pPr>
            <w:jc w:val="center"/>
          </w:pPr>
          <w:r>
            <w:rPr>
              <w:noProof/>
            </w:rPr>
            <w:drawing>
              <wp:inline distT="0" distB="0" distL="0" distR="0" wp14:anchorId="763366F2" wp14:editId="6D45BF11">
                <wp:extent cx="1122846" cy="1555116"/>
                <wp:effectExtent l="0" t="0" r="1270" b="6985"/>
                <wp:docPr id="282486102" name="Obraz 282486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9376" cy="1578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69FADADA" w14:textId="4EC4B35F" w:rsidR="000172E5" w:rsidRPr="00311D4F" w:rsidRDefault="000172E5" w:rsidP="0006305D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3B10F7E"/>
    <w:multiLevelType w:val="multilevel"/>
    <w:tmpl w:val="2D380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rial" w:hAnsi="Arial"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62630062">
    <w:abstractNumId w:val="12"/>
  </w:num>
  <w:num w:numId="2" w16cid:durableId="1229341411">
    <w:abstractNumId w:val="8"/>
  </w:num>
  <w:num w:numId="3" w16cid:durableId="274600181">
    <w:abstractNumId w:val="16"/>
  </w:num>
  <w:num w:numId="4" w16cid:durableId="2002419019">
    <w:abstractNumId w:val="13"/>
  </w:num>
  <w:num w:numId="5" w16cid:durableId="27875905">
    <w:abstractNumId w:val="14"/>
  </w:num>
  <w:num w:numId="6" w16cid:durableId="1103112431">
    <w:abstractNumId w:val="20"/>
  </w:num>
  <w:num w:numId="7" w16cid:durableId="1848397831">
    <w:abstractNumId w:val="7"/>
  </w:num>
  <w:num w:numId="8" w16cid:durableId="2114595837">
    <w:abstractNumId w:val="11"/>
  </w:num>
  <w:num w:numId="9" w16cid:durableId="1912961463">
    <w:abstractNumId w:val="18"/>
  </w:num>
  <w:num w:numId="10" w16cid:durableId="1610964321">
    <w:abstractNumId w:val="2"/>
  </w:num>
  <w:num w:numId="11" w16cid:durableId="589585265">
    <w:abstractNumId w:val="6"/>
  </w:num>
  <w:num w:numId="12" w16cid:durableId="543561965">
    <w:abstractNumId w:val="0"/>
  </w:num>
  <w:num w:numId="13" w16cid:durableId="953251844">
    <w:abstractNumId w:val="3"/>
  </w:num>
  <w:num w:numId="14" w16cid:durableId="715930822">
    <w:abstractNumId w:val="10"/>
  </w:num>
  <w:num w:numId="15" w16cid:durableId="1174421645">
    <w:abstractNumId w:val="9"/>
  </w:num>
  <w:num w:numId="16" w16cid:durableId="1514221468">
    <w:abstractNumId w:val="17"/>
  </w:num>
  <w:num w:numId="17" w16cid:durableId="1135877263">
    <w:abstractNumId w:val="4"/>
  </w:num>
  <w:num w:numId="18" w16cid:durableId="691491127">
    <w:abstractNumId w:val="22"/>
  </w:num>
  <w:num w:numId="19" w16cid:durableId="2133593178">
    <w:abstractNumId w:val="19"/>
  </w:num>
  <w:num w:numId="20" w16cid:durableId="970406423">
    <w:abstractNumId w:val="15"/>
  </w:num>
  <w:num w:numId="21" w16cid:durableId="1317491392">
    <w:abstractNumId w:val="21"/>
  </w:num>
  <w:num w:numId="22" w16cid:durableId="66344101">
    <w:abstractNumId w:val="5"/>
  </w:num>
  <w:num w:numId="23" w16cid:durableId="703873908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133"/>
    <w:rsid w:val="000138F8"/>
    <w:rsid w:val="000172E5"/>
    <w:rsid w:val="00052382"/>
    <w:rsid w:val="000558D1"/>
    <w:rsid w:val="0006305D"/>
    <w:rsid w:val="0006568A"/>
    <w:rsid w:val="00076F0F"/>
    <w:rsid w:val="00084253"/>
    <w:rsid w:val="000D1F49"/>
    <w:rsid w:val="00151133"/>
    <w:rsid w:val="001727CA"/>
    <w:rsid w:val="001800AB"/>
    <w:rsid w:val="001A42A6"/>
    <w:rsid w:val="002210AE"/>
    <w:rsid w:val="0028358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50F5A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64CDA"/>
    <w:rsid w:val="006D34AD"/>
    <w:rsid w:val="007147D7"/>
    <w:rsid w:val="00770F25"/>
    <w:rsid w:val="007A35A8"/>
    <w:rsid w:val="007B0A85"/>
    <w:rsid w:val="007C6A52"/>
    <w:rsid w:val="008163BD"/>
    <w:rsid w:val="0082043E"/>
    <w:rsid w:val="00846B76"/>
    <w:rsid w:val="0086797B"/>
    <w:rsid w:val="008E203A"/>
    <w:rsid w:val="0091229C"/>
    <w:rsid w:val="00940E73"/>
    <w:rsid w:val="00945A1C"/>
    <w:rsid w:val="009512C6"/>
    <w:rsid w:val="0098597D"/>
    <w:rsid w:val="0099495B"/>
    <w:rsid w:val="009F619A"/>
    <w:rsid w:val="009F6DDE"/>
    <w:rsid w:val="00A370A8"/>
    <w:rsid w:val="00A46ACF"/>
    <w:rsid w:val="00A75608"/>
    <w:rsid w:val="00A976B2"/>
    <w:rsid w:val="00AA2E50"/>
    <w:rsid w:val="00B337A2"/>
    <w:rsid w:val="00B46CBA"/>
    <w:rsid w:val="00BD4753"/>
    <w:rsid w:val="00BD5CB1"/>
    <w:rsid w:val="00BE62EE"/>
    <w:rsid w:val="00C003BA"/>
    <w:rsid w:val="00C4602F"/>
    <w:rsid w:val="00C46878"/>
    <w:rsid w:val="00C6231D"/>
    <w:rsid w:val="00C92C21"/>
    <w:rsid w:val="00C9637A"/>
    <w:rsid w:val="00CB4A51"/>
    <w:rsid w:val="00CC04F8"/>
    <w:rsid w:val="00CD4532"/>
    <w:rsid w:val="00CD47B0"/>
    <w:rsid w:val="00CE6104"/>
    <w:rsid w:val="00CE7918"/>
    <w:rsid w:val="00D16163"/>
    <w:rsid w:val="00D62897"/>
    <w:rsid w:val="00DB3FAD"/>
    <w:rsid w:val="00DC71EC"/>
    <w:rsid w:val="00DF20D5"/>
    <w:rsid w:val="00E0010E"/>
    <w:rsid w:val="00E61C09"/>
    <w:rsid w:val="00EB3B58"/>
    <w:rsid w:val="00EC7359"/>
    <w:rsid w:val="00EC7698"/>
    <w:rsid w:val="00EE3054"/>
    <w:rsid w:val="00F00606"/>
    <w:rsid w:val="00F01256"/>
    <w:rsid w:val="00FB07D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9120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6305D"/>
    <w:pPr>
      <w:spacing w:before="0"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sp.wlkp.pl/iod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ppspgniezno@psp.wlkp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ncelaria@giodo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ozlowska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F11D9218054B0E91EDCCCB6EC407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EDA3AA-E016-4573-B2EB-11F19D37FCD8}"/>
      </w:docPartPr>
      <w:docPartBody>
        <w:p w:rsidR="003E67F6" w:rsidRDefault="003E67F6" w:rsidP="003E67F6">
          <w:pPr>
            <w:pStyle w:val="BFF11D9218054B0E91EDCCCB6EC4070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F7565B3E51D142358DD9D2AFE21674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D28550-E522-41E1-B384-19077951F308}"/>
      </w:docPartPr>
      <w:docPartBody>
        <w:p w:rsidR="003E67F6" w:rsidRDefault="003E67F6" w:rsidP="003E67F6">
          <w:pPr>
            <w:pStyle w:val="F7565B3E51D142358DD9D2AFE21674E3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A95BCC6B047F4E0E8AE2155D562486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D3A2D7-DC93-4E86-8A3A-AC84CDF055FF}"/>
      </w:docPartPr>
      <w:docPartBody>
        <w:p w:rsidR="003E67F6" w:rsidRPr="00151133" w:rsidRDefault="003E67F6" w:rsidP="00C9637A">
          <w:pPr>
            <w:ind w:left="38"/>
            <w:jc w:val="center"/>
            <w:rPr>
              <w:rFonts w:ascii="Arial" w:hAnsi="Arial" w:cs="Arial"/>
              <w:b/>
              <w:bCs/>
            </w:rPr>
          </w:pPr>
          <w:r>
            <w:t xml:space="preserve">  </w:t>
          </w:r>
          <w:r w:rsidRPr="00151133">
            <w:rPr>
              <w:rFonts w:ascii="Arial" w:hAnsi="Arial" w:cs="Arial"/>
              <w:b/>
              <w:bCs/>
            </w:rPr>
            <w:t>Karta zgłoszenia na konkurs</w:t>
          </w:r>
        </w:p>
        <w:p w:rsidR="003E67F6" w:rsidRPr="00151133" w:rsidRDefault="003E67F6" w:rsidP="00C9637A">
          <w:pPr>
            <w:ind w:left="321" w:firstLine="142"/>
            <w:jc w:val="center"/>
            <w:rPr>
              <w:rFonts w:ascii="Arial" w:hAnsi="Arial" w:cs="Arial"/>
              <w:b/>
              <w:bCs/>
            </w:rPr>
          </w:pPr>
          <w:r w:rsidRPr="00151133">
            <w:rPr>
              <w:rFonts w:ascii="Arial" w:hAnsi="Arial" w:cs="Arial"/>
              <w:b/>
              <w:bCs/>
              <w:u w:val="single"/>
            </w:rPr>
            <w:t xml:space="preserve">Czujka na straży bezpieczeństwa </w:t>
          </w:r>
          <w:r>
            <w:rPr>
              <w:rFonts w:ascii="Arial" w:hAnsi="Arial" w:cs="Arial"/>
              <w:b/>
              <w:bCs/>
              <w:u w:val="single"/>
            </w:rPr>
            <w:t xml:space="preserve">           </w:t>
          </w:r>
          <w:r w:rsidRPr="00151133">
            <w:rPr>
              <w:rFonts w:ascii="Arial" w:hAnsi="Arial" w:cs="Arial"/>
              <w:b/>
              <w:bCs/>
              <w:u w:val="single"/>
            </w:rPr>
            <w:t>mieszkańców powiatu gnieźnieńskiego</w:t>
          </w:r>
        </w:p>
        <w:p w:rsidR="003E67F6" w:rsidRDefault="003E67F6" w:rsidP="00BE7BB3">
          <w:pPr>
            <w:pStyle w:val="A95BCC6B047F4E0E8AE2155D5624860F"/>
          </w:pPr>
        </w:p>
      </w:docPartBody>
    </w:docPart>
    <w:docPart>
      <w:docPartPr>
        <w:name w:val="E4FA7E6914154A19913F216F3A1CF31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7BB034-DE7F-45F5-ADA3-598399B92C34}"/>
      </w:docPartPr>
      <w:docPartBody>
        <w:p w:rsidR="003E67F6" w:rsidRDefault="003E67F6" w:rsidP="003E67F6">
          <w:pPr>
            <w:pStyle w:val="E4FA7E6914154A19913F216F3A1CF31A1"/>
          </w:pPr>
          <w:r w:rsidRPr="006145D8">
            <w:rPr>
              <w:lang w:bidi="pl-PL"/>
            </w:rPr>
            <w:t>Telefon komórkowy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AA287C-C567-4E82-B8EF-8F96D507DCDF}"/>
      </w:docPartPr>
      <w:docPartBody>
        <w:p w:rsidR="00402AA4" w:rsidRDefault="003E67F6">
          <w:r w:rsidRPr="00ED0325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BB3"/>
    <w:rsid w:val="00060EED"/>
    <w:rsid w:val="000D27D9"/>
    <w:rsid w:val="001635E2"/>
    <w:rsid w:val="003E67F6"/>
    <w:rsid w:val="00402AA4"/>
    <w:rsid w:val="007222B4"/>
    <w:rsid w:val="00772E7B"/>
    <w:rsid w:val="007E19B7"/>
    <w:rsid w:val="00923F82"/>
    <w:rsid w:val="00BE7BB3"/>
    <w:rsid w:val="00E44BE6"/>
    <w:rsid w:val="00EB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BE7BB3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E7BB3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BFF11D9218054B0E91EDCCCB6EC4070D">
    <w:name w:val="BFF11D9218054B0E91EDCCCB6EC4070D"/>
    <w:rsid w:val="003E67F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F7565B3E51D142358DD9D2AFE21674E3">
    <w:name w:val="F7565B3E51D142358DD9D2AFE21674E3"/>
    <w:rsid w:val="003E67F6"/>
    <w:pPr>
      <w:spacing w:before="200" w:after="0" w:line="271" w:lineRule="auto"/>
      <w:ind w:left="720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E4FA7E6914154A19913F216F3A1CF31A1">
    <w:name w:val="E4FA7E6914154A19913F216F3A1CF31A1"/>
    <w:rsid w:val="003E67F6"/>
    <w:pPr>
      <w:spacing w:before="200"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A95BCC6B047F4E0E8AE2155D5624860F">
    <w:name w:val="A95BCC6B047F4E0E8AE2155D5624860F"/>
    <w:rsid w:val="00BE7BB3"/>
  </w:style>
  <w:style w:type="character" w:styleId="Tekstzastpczy">
    <w:name w:val="Placeholder Text"/>
    <w:basedOn w:val="Domylnaczcionkaakapitu"/>
    <w:uiPriority w:val="99"/>
    <w:semiHidden/>
    <w:rsid w:val="003E67F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81054E-4049-4A8D-B693-C5DBA38786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781</Words>
  <Characters>4687</Characters>
  <Application>Microsoft Office Word</Application>
  <DocSecurity>0</DocSecurity>
  <Lines>39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2023-10-27T08:04:00Z</dcterms:created>
  <dcterms:modified xsi:type="dcterms:W3CDTF">2023-11-06T11:58:00Z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